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CB55267" w14:textId="7F515759" w:rsidR="00A012E2" w:rsidRPr="00A012E2" w:rsidRDefault="00A03E76" w:rsidP="00A012E2">
      <w:pPr>
        <w:spacing w:after="0" w:line="240" w:lineRule="auto"/>
        <w:jc w:val="center"/>
        <w:rPr>
          <w:rFonts w:ascii="Times New Roman" w:eastAsia="Times New Roman" w:hAnsi="Times New Roman" w:cs="B Titr"/>
          <w:sz w:val="40"/>
          <w:szCs w:val="40"/>
          <w:rtl/>
        </w:rPr>
      </w:pPr>
      <w:r>
        <w:rPr>
          <w:rFonts w:ascii="Calibri" w:eastAsia="Calibri" w:hAnsi="Calibri" w:cs="Arial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FD1731" wp14:editId="59B4DF81">
                <wp:simplePos x="0" y="0"/>
                <wp:positionH relativeFrom="margin">
                  <wp:posOffset>2155698</wp:posOffset>
                </wp:positionH>
                <wp:positionV relativeFrom="paragraph">
                  <wp:posOffset>-328422</wp:posOffset>
                </wp:positionV>
                <wp:extent cx="4523105" cy="928294"/>
                <wp:effectExtent l="0" t="0" r="10795" b="2476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3105" cy="9282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CA421" w14:textId="013CE15D" w:rsidR="009577DC" w:rsidRDefault="009577DC" w:rsidP="00A16DB1">
                            <w:pPr>
                              <w:spacing w:after="0" w:line="144" w:lineRule="auto"/>
                              <w:jc w:val="center"/>
                              <w:rPr>
                                <w:rFonts w:ascii="IranNastaliq" w:hAnsi="IranNastaliq" w:cs="B Titr"/>
                                <w:b/>
                                <w:bCs/>
                                <w:sz w:val="44"/>
                                <w:szCs w:val="40"/>
                                <w:rtl/>
                              </w:rPr>
                            </w:pPr>
                            <w:r w:rsidRPr="0015576B">
                              <w:rPr>
                                <w:rFonts w:ascii="IranNastaliq" w:hAnsi="IranNastaliq" w:cs="B Titr"/>
                                <w:b/>
                                <w:bCs/>
                                <w:sz w:val="44"/>
                                <w:szCs w:val="40"/>
                                <w:rtl/>
                              </w:rPr>
                              <w:t>سازمان صنایع کوچ</w:t>
                            </w:r>
                            <w:r w:rsidR="00E05B1C" w:rsidRPr="0015576B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44"/>
                                <w:szCs w:val="40"/>
                                <w:rtl/>
                              </w:rPr>
                              <w:t>ک</w:t>
                            </w:r>
                            <w:r w:rsidRPr="0015576B">
                              <w:rPr>
                                <w:rFonts w:ascii="IranNastaliq" w:hAnsi="IranNastaliq" w:cs="B Titr"/>
                                <w:b/>
                                <w:bCs/>
                                <w:sz w:val="44"/>
                                <w:szCs w:val="40"/>
                                <w:rtl/>
                              </w:rPr>
                              <w:t xml:space="preserve"> و شهرک های صنعتی ایران</w:t>
                            </w:r>
                          </w:p>
                          <w:p w14:paraId="179E631C" w14:textId="77777777" w:rsidR="0015576B" w:rsidRPr="0015576B" w:rsidRDefault="0015576B" w:rsidP="00A16DB1">
                            <w:pPr>
                              <w:spacing w:after="0" w:line="144" w:lineRule="auto"/>
                              <w:jc w:val="center"/>
                              <w:rPr>
                                <w:rFonts w:ascii="IranNastaliq" w:hAnsi="IranNastaliq" w:cs="B Titr"/>
                                <w:b/>
                                <w:bCs/>
                                <w:sz w:val="44"/>
                                <w:szCs w:val="40"/>
                                <w:rtl/>
                              </w:rPr>
                            </w:pPr>
                          </w:p>
                          <w:p w14:paraId="1B015FE8" w14:textId="77777777" w:rsidR="009577DC" w:rsidRPr="00C70F55" w:rsidRDefault="009577DC" w:rsidP="00A16DB1">
                            <w:pPr>
                              <w:spacing w:after="0" w:line="144" w:lineRule="auto"/>
                              <w:jc w:val="center"/>
                              <w:rPr>
                                <w:rFonts w:cs="B 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0F55">
                              <w:rPr>
                                <w:rFonts w:cs="B 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شرکت شهرک های صنعتی استان خوزستان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D1731" id="Rectangle 6" o:spid="_x0000_s1026" style="position:absolute;left:0;text-align:left;margin-left:169.75pt;margin-top:-25.85pt;width:356.15pt;height:73.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" fillcolor="white [3212]" strokecolor="white [3212]" strokeweight="1.5pt">
                <v:stroke endcap="round"/>
                <v:textbox>
                  <w:txbxContent>
                    <w:p w14:paraId="570CA421" w14:textId="013CE15D" w:rsidR="009577DC" w:rsidRDefault="009577DC" w:rsidP="00A16DB1">
                      <w:pPr>
                        <w:spacing w:after="0" w:line="144" w:lineRule="auto"/>
                        <w:jc w:val="center"/>
                        <w:rPr>
                          <w:rFonts w:ascii="IranNastaliq" w:hAnsi="IranNastaliq" w:cs="B Titr"/>
                          <w:b/>
                          <w:bCs/>
                          <w:sz w:val="44"/>
                          <w:szCs w:val="40"/>
                          <w:rtl/>
                        </w:rPr>
                      </w:pPr>
                      <w:r w:rsidRPr="0015576B">
                        <w:rPr>
                          <w:rFonts w:ascii="IranNastaliq" w:hAnsi="IranNastaliq" w:cs="B Titr"/>
                          <w:b/>
                          <w:bCs/>
                          <w:sz w:val="44"/>
                          <w:szCs w:val="40"/>
                          <w:rtl/>
                        </w:rPr>
                        <w:t>سازمان صنایع کوچ</w:t>
                      </w:r>
                      <w:r w:rsidR="00E05B1C" w:rsidRPr="0015576B">
                        <w:rPr>
                          <w:rFonts w:ascii="IranNastaliq" w:hAnsi="IranNastaliq" w:cs="B Titr" w:hint="cs"/>
                          <w:b/>
                          <w:bCs/>
                          <w:sz w:val="44"/>
                          <w:szCs w:val="40"/>
                          <w:rtl/>
                        </w:rPr>
                        <w:t>ک</w:t>
                      </w:r>
                      <w:r w:rsidRPr="0015576B">
                        <w:rPr>
                          <w:rFonts w:ascii="IranNastaliq" w:hAnsi="IranNastaliq" w:cs="B Titr"/>
                          <w:b/>
                          <w:bCs/>
                          <w:sz w:val="44"/>
                          <w:szCs w:val="40"/>
                          <w:rtl/>
                        </w:rPr>
                        <w:t xml:space="preserve"> و شهرک های صنعتی ایران</w:t>
                      </w:r>
                    </w:p>
                    <w:p w14:paraId="179E631C" w14:textId="77777777" w:rsidR="0015576B" w:rsidRPr="0015576B" w:rsidRDefault="0015576B" w:rsidP="00A16DB1">
                      <w:pPr>
                        <w:spacing w:after="0" w:line="144" w:lineRule="auto"/>
                        <w:jc w:val="center"/>
                        <w:rPr>
                          <w:rFonts w:ascii="IranNastaliq" w:hAnsi="IranNastaliq" w:cs="B Titr"/>
                          <w:b/>
                          <w:bCs/>
                          <w:sz w:val="44"/>
                          <w:szCs w:val="40"/>
                          <w:rtl/>
                        </w:rPr>
                      </w:pPr>
                    </w:p>
                    <w:p w14:paraId="1B015FE8" w14:textId="77777777" w:rsidR="009577DC" w:rsidRPr="00C70F55" w:rsidRDefault="009577DC" w:rsidP="00A16DB1">
                      <w:pPr>
                        <w:spacing w:after="0" w:line="144" w:lineRule="auto"/>
                        <w:jc w:val="center"/>
                        <w:rPr>
                          <w:rFonts w:cs="B Homa"/>
                          <w:b/>
                          <w:bCs/>
                          <w:sz w:val="28"/>
                          <w:szCs w:val="28"/>
                        </w:rPr>
                      </w:pPr>
                      <w:r w:rsidRPr="00C70F55">
                        <w:rPr>
                          <w:rFonts w:cs="B Homa" w:hint="cs"/>
                          <w:b/>
                          <w:bCs/>
                          <w:sz w:val="28"/>
                          <w:szCs w:val="28"/>
                          <w:rtl/>
                        </w:rPr>
                        <w:t>شرکت شهرک های صنعتی استان خوزستان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cs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50C809" wp14:editId="1D828671">
                <wp:simplePos x="0" y="0"/>
                <wp:positionH relativeFrom="page">
                  <wp:posOffset>901497</wp:posOffset>
                </wp:positionH>
                <wp:positionV relativeFrom="paragraph">
                  <wp:posOffset>-1795067</wp:posOffset>
                </wp:positionV>
                <wp:extent cx="5438140" cy="4951095"/>
                <wp:effectExtent l="990600" t="0" r="981710" b="0"/>
                <wp:wrapNone/>
                <wp:docPr id="3" name="Diagonal Stri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36365">
                          <a:off x="0" y="0"/>
                          <a:ext cx="5438140" cy="4951095"/>
                        </a:xfrm>
                        <a:prstGeom prst="diagStripe">
                          <a:avLst>
                            <a:gd name="adj" fmla="val 92653"/>
                          </a:avLst>
                        </a:prstGeom>
                        <a:solidFill>
                          <a:srgbClr val="1A9CAA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D6ABDDD" id="Diagonal Stripe 3" o:spid="_x0000_s1026" style="position:absolute;margin-left:71pt;margin-top:-141.35pt;width:428.2pt;height:389.85pt;rotation:-9026093fd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438140,495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" path="m,4587338l5038600,r399540,l,4951095,,4587338xe" fillcolor="#1a9caa" strokecolor="#92d050" strokeweight="2.25pt">
                <v:stroke endcap="round"/>
                <v:path arrowok="t" o:connecttype="custom" o:connectlocs="0,4587338;5038600,0;5438140,0;0,4951095;0,4587338" o:connectangles="0,0,0,0,0"/>
                <w10:wrap anchorx="page"/>
              </v:shape>
            </w:pict>
          </mc:Fallback>
        </mc:AlternateContent>
      </w:r>
      <w:r w:rsidRPr="00A012E2">
        <w:rPr>
          <w:rFonts w:hint="cs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796885" wp14:editId="7095975B">
                <wp:simplePos x="0" y="0"/>
                <wp:positionH relativeFrom="page">
                  <wp:align>right</wp:align>
                </wp:positionH>
                <wp:positionV relativeFrom="paragraph">
                  <wp:posOffset>-2820367</wp:posOffset>
                </wp:positionV>
                <wp:extent cx="5438140" cy="4951095"/>
                <wp:effectExtent l="990600" t="0" r="981710" b="0"/>
                <wp:wrapNone/>
                <wp:docPr id="4" name="Diagonal Stri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39839">
                          <a:off x="0" y="0"/>
                          <a:ext cx="5438140" cy="4951095"/>
                        </a:xfrm>
                        <a:prstGeom prst="diagStripe">
                          <a:avLst>
                            <a:gd name="adj" fmla="val 92653"/>
                          </a:avLst>
                        </a:prstGeom>
                        <a:solidFill>
                          <a:srgbClr val="1A9CAA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2355B97" id="Diagonal Stripe 4" o:spid="_x0000_s1026" style="position:absolute;margin-left:377pt;margin-top:-222.1pt;width:428.2pt;height:389.85pt;rotation:2774181fd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5438140,495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" path="m,4587338l5038600,r399540,l,4951095,,4587338xe" fillcolor="#1a9caa" strokecolor="#92d050" strokeweight="2.25pt">
                <v:stroke endcap="round"/>
                <v:path arrowok="t" o:connecttype="custom" o:connectlocs="0,4587338;5038600,0;5438140,0;0,4951095;0,4587338" o:connectangles="0,0,0,0,0"/>
                <w10:wrap anchorx="page"/>
              </v:shape>
            </w:pict>
          </mc:Fallback>
        </mc:AlternateContent>
      </w:r>
      <w:r w:rsidR="004077B0" w:rsidRPr="00ED57F2">
        <w:rPr>
          <w:rFonts w:ascii="Calibri" w:eastAsia="Calibri" w:hAnsi="Calibri" w:cs="Arial"/>
          <w:noProof/>
          <w:rtl/>
          <w:lang w:bidi="ar-SA"/>
        </w:rPr>
        <w:drawing>
          <wp:anchor distT="0" distB="0" distL="114300" distR="114300" simplePos="0" relativeHeight="251665408" behindDoc="1" locked="0" layoutInCell="1" allowOverlap="1" wp14:anchorId="47AA6153" wp14:editId="3C350EC5">
            <wp:simplePos x="0" y="0"/>
            <wp:positionH relativeFrom="margin">
              <wp:posOffset>1116330</wp:posOffset>
            </wp:positionH>
            <wp:positionV relativeFrom="paragraph">
              <wp:posOffset>-373190</wp:posOffset>
            </wp:positionV>
            <wp:extent cx="977265" cy="972820"/>
            <wp:effectExtent l="57150" t="0" r="51435" b="113030"/>
            <wp:wrapNone/>
            <wp:docPr id="5" name="Picture 5" descr="Z:\روابط عمومی\مکوندی\آرم جدید شرکت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روابط عمومی\مکوندی\آرم جدید شرکت\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7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E7F9F9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2E2" w:rsidRPr="00A012E2">
        <w:rPr>
          <w:rFonts w:ascii="Times New Roman" w:eastAsia="Times New Roman" w:hAnsi="Times New Roman" w:cs="B Titr" w:hint="cs"/>
          <w:sz w:val="40"/>
          <w:szCs w:val="40"/>
          <w:rtl/>
          <w:lang w:bidi="ar-SA"/>
        </w:rPr>
        <w:t xml:space="preserve"> </w:t>
      </w:r>
    </w:p>
    <w:p w14:paraId="63271341" w14:textId="77777777" w:rsidR="00795A6E" w:rsidRDefault="00795A6E"/>
    <w:p w14:paraId="6D1A9CA5" w14:textId="77777777" w:rsidR="00795A6E" w:rsidRPr="00795A6E" w:rsidRDefault="00795A6E" w:rsidP="00795A6E"/>
    <w:p w14:paraId="30F865B2" w14:textId="0A94D18E" w:rsidR="00795A6E" w:rsidRPr="00795A6E" w:rsidRDefault="00402009" w:rsidP="00795A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0A37E3B8" wp14:editId="77F5FE7A">
                <wp:simplePos x="0" y="0"/>
                <wp:positionH relativeFrom="column">
                  <wp:posOffset>485775</wp:posOffset>
                </wp:positionH>
                <wp:positionV relativeFrom="paragraph">
                  <wp:posOffset>183515</wp:posOffset>
                </wp:positionV>
                <wp:extent cx="5486400" cy="27527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275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92ECA" w14:textId="27625654" w:rsidR="00402009" w:rsidRPr="00402009" w:rsidRDefault="00402009" w:rsidP="00402009">
                            <w:pPr>
                              <w:jc w:val="center"/>
                              <w:rPr>
                                <w:rFonts w:cs="B Titr"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402009">
                              <w:rPr>
                                <w:rFonts w:cs="B Titr" w:hint="cs"/>
                                <w:color w:val="0070C0"/>
                                <w:sz w:val="72"/>
                                <w:szCs w:val="72"/>
                                <w:rtl/>
                              </w:rPr>
                              <w:t xml:space="preserve">معرفی </w:t>
                            </w:r>
                            <w:r w:rsidR="00A20740">
                              <w:rPr>
                                <w:rFonts w:cs="B Titr" w:hint="cs"/>
                                <w:color w:val="0070C0"/>
                                <w:sz w:val="72"/>
                                <w:szCs w:val="72"/>
                                <w:rtl/>
                              </w:rPr>
                              <w:t>شهرک‌ها</w:t>
                            </w:r>
                            <w:r w:rsidRPr="00402009">
                              <w:rPr>
                                <w:rFonts w:cs="B Titr" w:hint="cs"/>
                                <w:color w:val="0070C0"/>
                                <w:sz w:val="72"/>
                                <w:szCs w:val="72"/>
                                <w:rtl/>
                              </w:rPr>
                              <w:t xml:space="preserve">  و نواحی صنعتی استان خوزستان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7E3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8.25pt;margin-top:14.45pt;width:6in;height:216.7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" filled="f" stroked="f">
                <v:textbox>
                  <w:txbxContent>
                    <w:p w14:paraId="58492ECA" w14:textId="27625654" w:rsidR="00402009" w:rsidRPr="00402009" w:rsidRDefault="00402009" w:rsidP="00402009">
                      <w:pPr>
                        <w:jc w:val="center"/>
                        <w:rPr>
                          <w:rFonts w:cs="B Titr"/>
                          <w:color w:val="0070C0"/>
                          <w:sz w:val="72"/>
                          <w:szCs w:val="72"/>
                        </w:rPr>
                      </w:pPr>
                      <w:r w:rsidRPr="00402009">
                        <w:rPr>
                          <w:rFonts w:cs="B Titr" w:hint="cs"/>
                          <w:color w:val="0070C0"/>
                          <w:sz w:val="72"/>
                          <w:szCs w:val="72"/>
                          <w:rtl/>
                        </w:rPr>
                        <w:t xml:space="preserve">معرفی </w:t>
                      </w:r>
                      <w:r w:rsidR="00A20740">
                        <w:rPr>
                          <w:rFonts w:cs="B Titr" w:hint="cs"/>
                          <w:color w:val="0070C0"/>
                          <w:sz w:val="72"/>
                          <w:szCs w:val="72"/>
                          <w:rtl/>
                        </w:rPr>
                        <w:t>شهرک‌ها</w:t>
                      </w:r>
                      <w:r w:rsidRPr="00402009">
                        <w:rPr>
                          <w:rFonts w:cs="B Titr" w:hint="cs"/>
                          <w:color w:val="0070C0"/>
                          <w:sz w:val="72"/>
                          <w:szCs w:val="72"/>
                          <w:rtl/>
                        </w:rPr>
                        <w:t xml:space="preserve">  و نواحی صنعتی استان خوزستان</w:t>
                      </w:r>
                    </w:p>
                  </w:txbxContent>
                </v:textbox>
              </v:shape>
            </w:pict>
          </mc:Fallback>
        </mc:AlternateContent>
      </w:r>
    </w:p>
    <w:p w14:paraId="44622BF7" w14:textId="4A0173D5" w:rsidR="00795A6E" w:rsidRPr="00795A6E" w:rsidRDefault="00795A6E" w:rsidP="00795A6E"/>
    <w:p w14:paraId="053D7575" w14:textId="77777777" w:rsidR="00795A6E" w:rsidRPr="00795A6E" w:rsidRDefault="00795A6E" w:rsidP="00795A6E"/>
    <w:p w14:paraId="21CFAB00" w14:textId="77777777" w:rsidR="00795A6E" w:rsidRPr="00795A6E" w:rsidRDefault="00795A6E" w:rsidP="00795A6E"/>
    <w:p w14:paraId="3E0CAC0F" w14:textId="1E308B7F" w:rsidR="00A86A69" w:rsidRDefault="00A86A69" w:rsidP="00B06B30">
      <w:pPr>
        <w:rPr>
          <w:rtl/>
        </w:rPr>
      </w:pPr>
    </w:p>
    <w:p w14:paraId="47643D76" w14:textId="6B96A5CA" w:rsidR="00B06B30" w:rsidRDefault="00B06B30" w:rsidP="00B06B30">
      <w:pPr>
        <w:rPr>
          <w:rtl/>
        </w:rPr>
      </w:pPr>
    </w:p>
    <w:p w14:paraId="0D6332FE" w14:textId="77777777" w:rsidR="00B06B30" w:rsidRPr="00A86A69" w:rsidRDefault="00B06B30" w:rsidP="00B06B30"/>
    <w:p w14:paraId="073183D5" w14:textId="77777777" w:rsidR="00A86A69" w:rsidRPr="00A86A69" w:rsidRDefault="00A86A69" w:rsidP="00A86A69"/>
    <w:p w14:paraId="119B47B1" w14:textId="77777777" w:rsidR="00A86A69" w:rsidRPr="00A86A69" w:rsidRDefault="00A86A69" w:rsidP="00A86A69"/>
    <w:p w14:paraId="0D1A0574" w14:textId="77777777" w:rsidR="00A86A69" w:rsidRPr="00A86A69" w:rsidRDefault="00A86A69" w:rsidP="00A86A69"/>
    <w:p w14:paraId="4D1E9D50" w14:textId="77777777" w:rsidR="00A03557" w:rsidRDefault="00A03557" w:rsidP="00692AB8">
      <w:pPr>
        <w:spacing w:after="120"/>
        <w:rPr>
          <w:rtl/>
        </w:rPr>
      </w:pPr>
    </w:p>
    <w:p w14:paraId="2A85D87C" w14:textId="77777777" w:rsidR="00A03557" w:rsidRPr="00A03557" w:rsidRDefault="00A03557" w:rsidP="00A03557">
      <w:pPr>
        <w:rPr>
          <w:rtl/>
        </w:rPr>
      </w:pPr>
    </w:p>
    <w:p w14:paraId="6BCEDF64" w14:textId="77777777" w:rsidR="00A03557" w:rsidRDefault="00A03557" w:rsidP="00A03557">
      <w:pPr>
        <w:spacing w:after="120"/>
        <w:jc w:val="center"/>
        <w:rPr>
          <w:rtl/>
        </w:rPr>
      </w:pPr>
    </w:p>
    <w:p w14:paraId="7A5CF111" w14:textId="77777777" w:rsidR="00A03557" w:rsidRDefault="00A03557" w:rsidP="00A03557">
      <w:pPr>
        <w:spacing w:after="120"/>
        <w:jc w:val="center"/>
        <w:rPr>
          <w:rtl/>
        </w:rPr>
      </w:pPr>
    </w:p>
    <w:p w14:paraId="5A990F30" w14:textId="77777777" w:rsidR="00A03557" w:rsidRPr="004077B0" w:rsidRDefault="00A03557" w:rsidP="00DD1551">
      <w:pPr>
        <w:tabs>
          <w:tab w:val="left" w:pos="4230"/>
        </w:tabs>
        <w:spacing w:after="120"/>
        <w:jc w:val="center"/>
        <w:rPr>
          <w:rFonts w:ascii="Calibri" w:eastAsia="Calibri" w:hAnsi="Calibri" w:cs="B Titr"/>
          <w:color w:val="0070C0"/>
          <w:sz w:val="28"/>
          <w:szCs w:val="28"/>
          <w:rtl/>
        </w:rPr>
      </w:pPr>
      <w:r w:rsidRPr="004077B0">
        <w:rPr>
          <w:rFonts w:ascii="Calibri" w:eastAsia="Calibri" w:hAnsi="Calibri" w:cs="B Titr" w:hint="cs"/>
          <w:color w:val="0070C0"/>
          <w:sz w:val="28"/>
          <w:szCs w:val="28"/>
          <w:rtl/>
        </w:rPr>
        <w:t>معاونت برنامه ریزی</w:t>
      </w:r>
    </w:p>
    <w:p w14:paraId="3EBFB5C6" w14:textId="6481D0C6" w:rsidR="00A86A69" w:rsidRPr="00402009" w:rsidRDefault="004077B0" w:rsidP="00402009">
      <w:pPr>
        <w:bidi w:val="0"/>
        <w:jc w:val="center"/>
        <w:rPr>
          <w:rFonts w:cs="B Titr"/>
          <w:sz w:val="24"/>
          <w:szCs w:val="24"/>
        </w:rPr>
      </w:pPr>
      <w:r w:rsidRPr="00402009">
        <w:rPr>
          <w:rFonts w:ascii="Calibri" w:eastAsia="Calibri" w:hAnsi="Calibri" w:cs="B Titr"/>
          <w:noProof/>
          <w:color w:val="0070C0"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354ADA" wp14:editId="15A110F2">
                <wp:simplePos x="0" y="0"/>
                <wp:positionH relativeFrom="page">
                  <wp:posOffset>10160</wp:posOffset>
                </wp:positionH>
                <wp:positionV relativeFrom="paragraph">
                  <wp:posOffset>1664970</wp:posOffset>
                </wp:positionV>
                <wp:extent cx="3827145" cy="19685"/>
                <wp:effectExtent l="0" t="0" r="20955" b="3746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27145" cy="19685"/>
                        </a:xfrm>
                        <a:prstGeom prst="line">
                          <a:avLst/>
                        </a:prstGeom>
                        <a:ln>
                          <a:solidFill>
                            <a:srgbClr val="1A9CAA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50AD21A" id="Straight Connector 23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.8pt,131.1pt" to="302.15pt,1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" strokecolor="#1a9caa" strokeweight="1.5pt">
                <v:stroke endcap="round"/>
                <w10:wrap anchorx="page"/>
              </v:line>
            </w:pict>
          </mc:Fallback>
        </mc:AlternateContent>
      </w:r>
      <w:r w:rsidRPr="00402009">
        <w:rPr>
          <w:rFonts w:ascii="Calibri" w:eastAsia="Calibri" w:hAnsi="Calibri" w:cs="B Titr"/>
          <w:noProof/>
          <w:color w:val="0070C0"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A34C5F" wp14:editId="30B5B3DA">
                <wp:simplePos x="0" y="0"/>
                <wp:positionH relativeFrom="column">
                  <wp:posOffset>2028190</wp:posOffset>
                </wp:positionH>
                <wp:positionV relativeFrom="paragraph">
                  <wp:posOffset>2209800</wp:posOffset>
                </wp:positionV>
                <wp:extent cx="5292090" cy="11430"/>
                <wp:effectExtent l="0" t="0" r="22860" b="2667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92090" cy="11430"/>
                        </a:xfrm>
                        <a:prstGeom prst="line">
                          <a:avLst/>
                        </a:prstGeom>
                        <a:ln>
                          <a:solidFill>
                            <a:srgbClr val="1A9CAA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7CCA568" id="Straight Connector 21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7pt,174pt" to="576.4pt,1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" strokecolor="#1a9caa" strokeweight="1.5pt">
                <v:stroke endcap="round"/>
              </v:line>
            </w:pict>
          </mc:Fallback>
        </mc:AlternateContent>
      </w:r>
      <w:r w:rsidR="004829D7">
        <w:rPr>
          <w:rFonts w:cs="B Titr" w:hint="cs"/>
          <w:color w:val="0070C0"/>
          <w:sz w:val="24"/>
          <w:szCs w:val="24"/>
          <w:rtl/>
        </w:rPr>
        <w:t>اسفندماه</w:t>
      </w:r>
      <w:r w:rsidR="00402009" w:rsidRPr="00402009">
        <w:rPr>
          <w:rFonts w:cs="B Titr" w:hint="cs"/>
          <w:color w:val="0070C0"/>
          <w:sz w:val="24"/>
          <w:szCs w:val="24"/>
          <w:rtl/>
        </w:rPr>
        <w:t xml:space="preserve"> ماه 1403</w:t>
      </w:r>
    </w:p>
    <w:p w14:paraId="23564AF4" w14:textId="0770EF28" w:rsidR="0045038F" w:rsidRDefault="00A03E76" w:rsidP="0045038F">
      <w:pPr>
        <w:bidi w:val="0"/>
        <w:rPr>
          <w:rFonts w:ascii="BTitrBold" w:eastAsia="Times New Roman" w:hAnsi="Times New Roman" w:cs="B Titr"/>
          <w:b/>
          <w:bCs/>
          <w:color w:val="FF0000"/>
          <w:sz w:val="30"/>
          <w:szCs w:val="32"/>
          <w:rtl/>
          <w:lang w:bidi="ar-SA"/>
        </w:rPr>
      </w:pPr>
      <w:r w:rsidRPr="00402009">
        <w:rPr>
          <w:rFonts w:cs="B Titr"/>
          <w:noProof/>
          <w:color w:val="0070C0"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C175C8" wp14:editId="54DD0261">
                <wp:simplePos x="0" y="0"/>
                <wp:positionH relativeFrom="page">
                  <wp:posOffset>269596</wp:posOffset>
                </wp:positionH>
                <wp:positionV relativeFrom="paragraph">
                  <wp:posOffset>2413356</wp:posOffset>
                </wp:positionV>
                <wp:extent cx="3371850" cy="45720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457200"/>
                        </a:xfrm>
                        <a:prstGeom prst="rect">
                          <a:avLst/>
                        </a:prstGeom>
                        <a:solidFill>
                          <a:srgbClr val="1A9CAA"/>
                        </a:solidFill>
                        <a:ln>
                          <a:solidFill>
                            <a:srgbClr val="1A9CAA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3CE8D" w14:textId="77777777" w:rsidR="009577DC" w:rsidRPr="00B82FC9" w:rsidRDefault="009577DC" w:rsidP="008F2A24">
                            <w:pPr>
                              <w:spacing w:after="0" w:line="20" w:lineRule="atLeast"/>
                              <w:ind w:left="435"/>
                              <w:rPr>
                                <w:rFonts w:ascii="Times New Roman" w:eastAsia="Times New Roman" w:hAnsi="Times New Roman" w:cs="B Titr"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B Titr" w:hint="cs"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ar-SA"/>
                              </w:rPr>
                              <w:t>کد پستی : 6165813835       تلفن:  34443003-061</w:t>
                            </w:r>
                            <w:r w:rsidRPr="00B82FC9">
                              <w:rPr>
                                <w:rFonts w:ascii="Times New Roman" w:eastAsia="Times New Roman" w:hAnsi="Times New Roman" w:cs="B Titr" w:hint="cs"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ar-SA"/>
                              </w:rPr>
                              <w:t xml:space="preserve">    نمابر  :  34455066</w:t>
                            </w:r>
                          </w:p>
                          <w:p w14:paraId="03A7CBAC" w14:textId="77777777" w:rsidR="009577DC" w:rsidRDefault="009577DC" w:rsidP="00E63A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175C8" id="Rectangle 25" o:spid="_x0000_s1028" style="position:absolute;margin-left:21.25pt;margin-top:190.05pt;width:265.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" fillcolor="#1a9caa" strokecolor="#1a9caa" strokeweight="1.5pt">
                <v:stroke endcap="round"/>
                <v:textbox>
                  <w:txbxContent>
                    <w:p w14:paraId="27D3CE8D" w14:textId="77777777" w:rsidR="009577DC" w:rsidRPr="00B82FC9" w:rsidRDefault="009577DC" w:rsidP="008F2A24">
                      <w:pPr>
                        <w:spacing w:after="0" w:line="20" w:lineRule="atLeast"/>
                        <w:ind w:left="435"/>
                        <w:rPr>
                          <w:rFonts w:ascii="Times New Roman" w:eastAsia="Times New Roman" w:hAnsi="Times New Roman" w:cs="B Titr"/>
                          <w:color w:val="FFFFFF" w:themeColor="background1"/>
                          <w:sz w:val="16"/>
                          <w:szCs w:val="16"/>
                          <w:rtl/>
                          <w:lang w:bidi="ar-SA"/>
                        </w:rPr>
                      </w:pPr>
                      <w:r>
                        <w:rPr>
                          <w:rFonts w:ascii="Times New Roman" w:eastAsia="Times New Roman" w:hAnsi="Times New Roman" w:cs="B Titr" w:hint="cs"/>
                          <w:color w:val="FFFFFF" w:themeColor="background1"/>
                          <w:sz w:val="16"/>
                          <w:szCs w:val="16"/>
                          <w:rtl/>
                          <w:lang w:bidi="ar-SA"/>
                        </w:rPr>
                        <w:t>کد پستی : 6165813835       تلفن:  34443003-061</w:t>
                      </w:r>
                      <w:r w:rsidRPr="00B82FC9">
                        <w:rPr>
                          <w:rFonts w:ascii="Times New Roman" w:eastAsia="Times New Roman" w:hAnsi="Times New Roman" w:cs="B Titr" w:hint="cs"/>
                          <w:color w:val="FFFFFF" w:themeColor="background1"/>
                          <w:sz w:val="16"/>
                          <w:szCs w:val="16"/>
                          <w:rtl/>
                          <w:lang w:bidi="ar-SA"/>
                        </w:rPr>
                        <w:t xml:space="preserve">    نمابر  :  34455066</w:t>
                      </w:r>
                    </w:p>
                    <w:p w14:paraId="03A7CBAC" w14:textId="77777777" w:rsidR="009577DC" w:rsidRDefault="009577DC" w:rsidP="00E63AFE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402009">
        <w:rPr>
          <w:rFonts w:cs="B Titr"/>
          <w:noProof/>
          <w:color w:val="0070C0"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B56475" wp14:editId="37BC7CF2">
                <wp:simplePos x="0" y="0"/>
                <wp:positionH relativeFrom="margin">
                  <wp:posOffset>2281428</wp:posOffset>
                </wp:positionH>
                <wp:positionV relativeFrom="paragraph">
                  <wp:posOffset>2891612</wp:posOffset>
                </wp:positionV>
                <wp:extent cx="4486275" cy="600075"/>
                <wp:effectExtent l="0" t="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600075"/>
                        </a:xfrm>
                        <a:prstGeom prst="rect">
                          <a:avLst/>
                        </a:prstGeom>
                        <a:solidFill>
                          <a:srgbClr val="1A9CAA"/>
                        </a:solidFill>
                        <a:ln>
                          <a:solidFill>
                            <a:srgbClr val="1A9CA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12BA4F" w14:textId="67F6BE63" w:rsidR="009577DC" w:rsidRPr="00E63AFE" w:rsidRDefault="009577DC" w:rsidP="00064DD0">
                            <w:pPr>
                              <w:spacing w:after="0" w:line="20" w:lineRule="atLeast"/>
                              <w:ind w:right="357"/>
                              <w:jc w:val="both"/>
                              <w:rPr>
                                <w:rFonts w:ascii="Times New Roman" w:eastAsia="Times New Roman" w:hAnsi="Times New Roman" w:cs="B Titr"/>
                                <w:sz w:val="16"/>
                                <w:szCs w:val="16"/>
                                <w:rtl/>
                              </w:rPr>
                            </w:pPr>
                            <w:r w:rsidRPr="00E63AFE">
                              <w:rPr>
                                <w:rFonts w:ascii="Times New Roman" w:eastAsia="Times New Roman" w:hAnsi="Times New Roman" w:cs="B Titr"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 xml:space="preserve">اهواز- بلوار پاسداران روبروی زیتون کارمندی ناحیه صنعتی شرکت </w:t>
                            </w:r>
                            <w:r w:rsidR="00A20740">
                              <w:rPr>
                                <w:rFonts w:ascii="Times New Roman" w:eastAsia="Times New Roman" w:hAnsi="Times New Roman" w:cs="B Titr"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>شهرک‌ها</w:t>
                            </w:r>
                            <w:r w:rsidRPr="00E63AFE">
                              <w:rPr>
                                <w:rFonts w:ascii="Times New Roman" w:eastAsia="Times New Roman" w:hAnsi="Times New Roman" w:cs="B Titr"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 xml:space="preserve">ی صنعتی خوزستان </w:t>
                            </w:r>
                          </w:p>
                          <w:p w14:paraId="26824251" w14:textId="1F073390" w:rsidR="009577DC" w:rsidRPr="00E63AFE" w:rsidRDefault="009577DC" w:rsidP="008F63FB">
                            <w:pPr>
                              <w:spacing w:after="0" w:line="20" w:lineRule="atLeast"/>
                              <w:rPr>
                                <w:rFonts w:ascii="Times New Roman" w:eastAsia="Times New Roman" w:hAnsi="Times New Roman" w:cs="B Titr"/>
                                <w:sz w:val="16"/>
                                <w:szCs w:val="16"/>
                                <w:rtl/>
                                <w:lang w:bidi="ar-SA"/>
                              </w:rPr>
                            </w:pPr>
                            <w:r w:rsidRPr="00E63AFE">
                              <w:rPr>
                                <w:rFonts w:ascii="Times New Roman" w:eastAsia="Times New Roman" w:hAnsi="Times New Roman" w:cs="B Titr"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 xml:space="preserve">پایگاه اطلاع رسانی شرکت </w:t>
                            </w:r>
                            <w:r w:rsidR="00A20740">
                              <w:rPr>
                                <w:rFonts w:ascii="Times New Roman" w:eastAsia="Times New Roman" w:hAnsi="Times New Roman" w:cs="B Titr"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>شهرک‌ها</w:t>
                            </w:r>
                            <w:r w:rsidRPr="00E63AFE">
                              <w:rPr>
                                <w:rFonts w:ascii="Times New Roman" w:eastAsia="Times New Roman" w:hAnsi="Times New Roman" w:cs="B Titr"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 xml:space="preserve">ی صنعتی خوزستان:    </w:t>
                            </w:r>
                            <w:hyperlink r:id="rId10" w:history="1">
                              <w:r w:rsidRPr="00E63AFE">
                                <w:rPr>
                                  <w:rFonts w:ascii="Times New Roman" w:eastAsia="Times New Roman" w:hAnsi="Times New Roman" w:cs="B Titr"/>
                                  <w:sz w:val="16"/>
                                  <w:szCs w:val="16"/>
                                  <w:lang w:bidi="ar-SA"/>
                                </w:rPr>
                                <w:t>www.khiec.ir</w:t>
                              </w:r>
                            </w:hyperlink>
                            <w:r w:rsidRPr="00E63AFE">
                              <w:rPr>
                                <w:rFonts w:ascii="Times New Roman" w:eastAsia="Times New Roman" w:hAnsi="Times New Roman" w:cs="B Titr"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 xml:space="preserve">        پست الکترونیک:         </w:t>
                            </w:r>
                            <w:hyperlink r:id="rId11" w:history="1">
                              <w:r w:rsidRPr="00E63AFE">
                                <w:rPr>
                                  <w:rFonts w:ascii="Times New Roman" w:eastAsia="Times New Roman" w:hAnsi="Times New Roman" w:cs="B Titr"/>
                                  <w:sz w:val="16"/>
                                  <w:szCs w:val="16"/>
                                  <w:lang w:bidi="ar-SA"/>
                                </w:rPr>
                                <w:t>info@khiec.ir</w:t>
                              </w:r>
                            </w:hyperlink>
                          </w:p>
                          <w:p w14:paraId="6E36DA31" w14:textId="77777777" w:rsidR="009577DC" w:rsidRDefault="009577DC" w:rsidP="00E63A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56475" id="Rectangle 24" o:spid="_x0000_s1029" style="position:absolute;margin-left:179.65pt;margin-top:227.7pt;width:353.25pt;height:47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" fillcolor="#1a9caa" strokecolor="#1a9caa" strokeweight="1.5pt">
                <v:stroke endcap="round"/>
                <v:textbox>
                  <w:txbxContent>
                    <w:p w14:paraId="6112BA4F" w14:textId="67F6BE63" w:rsidR="009577DC" w:rsidRPr="00E63AFE" w:rsidRDefault="009577DC" w:rsidP="00064DD0">
                      <w:pPr>
                        <w:spacing w:after="0" w:line="20" w:lineRule="atLeast"/>
                        <w:ind w:right="357"/>
                        <w:jc w:val="both"/>
                        <w:rPr>
                          <w:rFonts w:ascii="Times New Roman" w:eastAsia="Times New Roman" w:hAnsi="Times New Roman" w:cs="B Titr"/>
                          <w:sz w:val="16"/>
                          <w:szCs w:val="16"/>
                          <w:rtl/>
                        </w:rPr>
                      </w:pPr>
                      <w:r w:rsidRPr="00E63AFE">
                        <w:rPr>
                          <w:rFonts w:ascii="Times New Roman" w:eastAsia="Times New Roman" w:hAnsi="Times New Roman" w:cs="B Titr" w:hint="cs"/>
                          <w:sz w:val="16"/>
                          <w:szCs w:val="16"/>
                          <w:rtl/>
                          <w:lang w:bidi="ar-SA"/>
                        </w:rPr>
                        <w:t xml:space="preserve">اهواز- بلوار پاسداران روبروی زیتون کارمندی ناحیه صنعتی شرکت </w:t>
                      </w:r>
                      <w:r w:rsidR="00A20740">
                        <w:rPr>
                          <w:rFonts w:ascii="Times New Roman" w:eastAsia="Times New Roman" w:hAnsi="Times New Roman" w:cs="B Titr" w:hint="cs"/>
                          <w:sz w:val="16"/>
                          <w:szCs w:val="16"/>
                          <w:rtl/>
                          <w:lang w:bidi="ar-SA"/>
                        </w:rPr>
                        <w:t>شهرک‌ها</w:t>
                      </w:r>
                      <w:r w:rsidRPr="00E63AFE">
                        <w:rPr>
                          <w:rFonts w:ascii="Times New Roman" w:eastAsia="Times New Roman" w:hAnsi="Times New Roman" w:cs="B Titr" w:hint="cs"/>
                          <w:sz w:val="16"/>
                          <w:szCs w:val="16"/>
                          <w:rtl/>
                          <w:lang w:bidi="ar-SA"/>
                        </w:rPr>
                        <w:t xml:space="preserve">ی صنعتی خوزستان </w:t>
                      </w:r>
                    </w:p>
                    <w:p w14:paraId="26824251" w14:textId="1F073390" w:rsidR="009577DC" w:rsidRPr="00E63AFE" w:rsidRDefault="009577DC" w:rsidP="008F63FB">
                      <w:pPr>
                        <w:spacing w:after="0" w:line="20" w:lineRule="atLeast"/>
                        <w:rPr>
                          <w:rFonts w:ascii="Times New Roman" w:eastAsia="Times New Roman" w:hAnsi="Times New Roman" w:cs="B Titr"/>
                          <w:sz w:val="16"/>
                          <w:szCs w:val="16"/>
                          <w:rtl/>
                          <w:lang w:bidi="ar-SA"/>
                        </w:rPr>
                      </w:pPr>
                      <w:r w:rsidRPr="00E63AFE">
                        <w:rPr>
                          <w:rFonts w:ascii="Times New Roman" w:eastAsia="Times New Roman" w:hAnsi="Times New Roman" w:cs="B Titr" w:hint="cs"/>
                          <w:sz w:val="16"/>
                          <w:szCs w:val="16"/>
                          <w:rtl/>
                          <w:lang w:bidi="ar-SA"/>
                        </w:rPr>
                        <w:t xml:space="preserve">پایگاه اطلاع رسانی شرکت </w:t>
                      </w:r>
                      <w:r w:rsidR="00A20740">
                        <w:rPr>
                          <w:rFonts w:ascii="Times New Roman" w:eastAsia="Times New Roman" w:hAnsi="Times New Roman" w:cs="B Titr" w:hint="cs"/>
                          <w:sz w:val="16"/>
                          <w:szCs w:val="16"/>
                          <w:rtl/>
                          <w:lang w:bidi="ar-SA"/>
                        </w:rPr>
                        <w:t>شهرک‌ها</w:t>
                      </w:r>
                      <w:r w:rsidRPr="00E63AFE">
                        <w:rPr>
                          <w:rFonts w:ascii="Times New Roman" w:eastAsia="Times New Roman" w:hAnsi="Times New Roman" w:cs="B Titr" w:hint="cs"/>
                          <w:sz w:val="16"/>
                          <w:szCs w:val="16"/>
                          <w:rtl/>
                          <w:lang w:bidi="ar-SA"/>
                        </w:rPr>
                        <w:t xml:space="preserve">ی صنعتی خوزستان:    </w:t>
                      </w:r>
                      <w:hyperlink r:id="rId12" w:history="1">
                        <w:r w:rsidRPr="00E63AFE">
                          <w:rPr>
                            <w:rFonts w:ascii="Times New Roman" w:eastAsia="Times New Roman" w:hAnsi="Times New Roman" w:cs="B Titr"/>
                            <w:sz w:val="16"/>
                            <w:szCs w:val="16"/>
                            <w:lang w:bidi="ar-SA"/>
                          </w:rPr>
                          <w:t>www.khiec.ir</w:t>
                        </w:r>
                      </w:hyperlink>
                      <w:r w:rsidRPr="00E63AFE">
                        <w:rPr>
                          <w:rFonts w:ascii="Times New Roman" w:eastAsia="Times New Roman" w:hAnsi="Times New Roman" w:cs="B Titr" w:hint="cs"/>
                          <w:sz w:val="16"/>
                          <w:szCs w:val="16"/>
                          <w:rtl/>
                          <w:lang w:bidi="ar-SA"/>
                        </w:rPr>
                        <w:t xml:space="preserve">        پست الکترونیک:         </w:t>
                      </w:r>
                      <w:hyperlink r:id="rId13" w:history="1">
                        <w:r w:rsidRPr="00E63AFE">
                          <w:rPr>
                            <w:rFonts w:ascii="Times New Roman" w:eastAsia="Times New Roman" w:hAnsi="Times New Roman" w:cs="B Titr"/>
                            <w:sz w:val="16"/>
                            <w:szCs w:val="16"/>
                            <w:lang w:bidi="ar-SA"/>
                          </w:rPr>
                          <w:t>info@khiec.ir</w:t>
                        </w:r>
                      </w:hyperlink>
                    </w:p>
                    <w:p w14:paraId="6E36DA31" w14:textId="77777777" w:rsidR="009577DC" w:rsidRDefault="009577DC" w:rsidP="00E63AF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D2C75">
        <w:rPr>
          <w:rFonts w:ascii="BTitrBold" w:eastAsia="Times New Roman" w:hAnsi="Times New Roman" w:cs="B Titr"/>
          <w:b/>
          <w:bCs/>
          <w:color w:val="FF0000"/>
          <w:sz w:val="30"/>
          <w:szCs w:val="32"/>
          <w:rtl/>
          <w:lang w:bidi="ar-SA"/>
        </w:rPr>
        <w:br w:type="page"/>
      </w:r>
    </w:p>
    <w:p w14:paraId="04724666" w14:textId="62239CE7" w:rsidR="00E63A5A" w:rsidRPr="00540B20" w:rsidRDefault="0045038F" w:rsidP="00540B20">
      <w:pPr>
        <w:bidi w:val="0"/>
        <w:jc w:val="center"/>
        <w:rPr>
          <w:rFonts w:eastAsia="Times New Roman" w:cs="B Titr"/>
          <w:b/>
          <w:bCs/>
          <w:color w:val="FF0000"/>
          <w:sz w:val="30"/>
          <w:szCs w:val="32"/>
          <w:rtl/>
        </w:rPr>
      </w:pPr>
      <w:r>
        <w:rPr>
          <w:noProof/>
        </w:rPr>
        <w:lastRenderedPageBreak/>
        <w:drawing>
          <wp:inline distT="0" distB="0" distL="0" distR="0" wp14:anchorId="6EB78F5B" wp14:editId="5169C7D2">
            <wp:extent cx="3714750" cy="1200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633A7" w14:textId="58E7EECC" w:rsidR="00E63A5A" w:rsidRDefault="00E63A5A" w:rsidP="00CC6AD0">
      <w:pPr>
        <w:autoSpaceDE w:val="0"/>
        <w:autoSpaceDN w:val="0"/>
        <w:adjustRightInd w:val="0"/>
        <w:spacing w:after="0" w:line="240" w:lineRule="auto"/>
        <w:rPr>
          <w:rFonts w:ascii="BTitrBold" w:eastAsia="Times New Roman" w:hAnsi="Times New Roman" w:cs="B Titr"/>
          <w:b/>
          <w:bCs/>
          <w:color w:val="0070C0"/>
          <w:sz w:val="30"/>
          <w:szCs w:val="32"/>
          <w:rtl/>
          <w:lang w:bidi="ar-SA"/>
        </w:rPr>
      </w:pPr>
      <w:r>
        <w:rPr>
          <w:rFonts w:ascii="BTitrBold" w:eastAsia="Times New Roman" w:hAnsi="Times New Roman" w:cs="B Titr"/>
          <w:b/>
          <w:bCs/>
          <w:noProof/>
          <w:color w:val="0070C0"/>
          <w:sz w:val="30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C78F7F" wp14:editId="41BB380C">
                <wp:simplePos x="0" y="0"/>
                <wp:positionH relativeFrom="column">
                  <wp:posOffset>428625</wp:posOffset>
                </wp:positionH>
                <wp:positionV relativeFrom="paragraph">
                  <wp:posOffset>337819</wp:posOffset>
                </wp:positionV>
                <wp:extent cx="3686175" cy="4095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4095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C091AC9" id="Rectangle 8" o:spid="_x0000_s1026" style="position:absolute;margin-left:33.75pt;margin-top:26.6pt;width:290.25pt;height:3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" fillcolor="#0070c0" strokecolor="#0070c0" strokeweight="1.5pt">
                <v:stroke endcap="round"/>
              </v:rect>
            </w:pict>
          </mc:Fallback>
        </mc:AlternateContent>
      </w:r>
    </w:p>
    <w:p w14:paraId="2F6A153E" w14:textId="54C0F6ED" w:rsidR="00E63A5A" w:rsidRDefault="00E37C9F" w:rsidP="00CC6AD0">
      <w:pPr>
        <w:autoSpaceDE w:val="0"/>
        <w:autoSpaceDN w:val="0"/>
        <w:adjustRightInd w:val="0"/>
        <w:spacing w:after="0" w:line="240" w:lineRule="auto"/>
        <w:rPr>
          <w:rFonts w:ascii="BTitrBold" w:eastAsia="Times New Roman" w:hAnsi="Times New Roman" w:cs="B Titr"/>
          <w:b/>
          <w:bCs/>
          <w:color w:val="0070C0"/>
          <w:sz w:val="30"/>
          <w:szCs w:val="32"/>
          <w:rtl/>
          <w:lang w:bidi="ar-SA"/>
        </w:rPr>
      </w:pPr>
      <w:r w:rsidRPr="00E63A5A">
        <w:rPr>
          <w:rFonts w:ascii="BTitrBold" w:eastAsia="Times New Roman" w:hAnsi="Times New Roman" w:cs="B Titr"/>
          <w:b/>
          <w:bCs/>
          <w:noProof/>
          <w:color w:val="0070C0"/>
          <w:sz w:val="30"/>
          <w:szCs w:val="32"/>
          <w:lang w:bidi="ar-SA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A796E6B" wp14:editId="65B6588F">
                <wp:simplePos x="0" y="0"/>
                <wp:positionH relativeFrom="column">
                  <wp:posOffset>314325</wp:posOffset>
                </wp:positionH>
                <wp:positionV relativeFrom="paragraph">
                  <wp:posOffset>363855</wp:posOffset>
                </wp:positionV>
                <wp:extent cx="3905250" cy="229552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229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F23CB" w14:textId="44E42A82" w:rsidR="00E63A5A" w:rsidRPr="00E37C9F" w:rsidRDefault="00E63A5A" w:rsidP="00E37C9F">
                            <w:pPr>
                              <w:jc w:val="both"/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بنده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با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مطالعه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نظرات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کارشناسان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مسئله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به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نت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جه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رسم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که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ک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کل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اساس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برا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حل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مشکلات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اقتصاد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کشور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عبارت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است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از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مسئله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تول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تول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داخل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تول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مل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برا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هم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هم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هست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که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در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چند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سال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گذشته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بر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رو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تول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ما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تک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ه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کرد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اگر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رشد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تول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حرکت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رو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به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جلو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در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تول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مل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به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نحو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مطلوب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انجام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بگ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رد،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بس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ار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از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مشکلات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مهم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اقتصاد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مثل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مسئله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تورم،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مسئله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اشتغال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مسئله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ارزش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پول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مل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مسائل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اساس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اقتصاد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به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نحو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خوب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به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سمت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حل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پ</w:t>
                            </w:r>
                            <w:r w:rsidRPr="00E37C9F">
                              <w:rPr>
                                <w:rFonts w:cs="B Tit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ش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خواهد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رفت</w:t>
                            </w:r>
                            <w:r w:rsidRPr="00E37C9F">
                              <w:rPr>
                                <w:rFonts w:cs="B Tit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96E6B" id="_x0000_s1030" type="#_x0000_t202" style="position:absolute;left:0;text-align:left;margin-left:24.75pt;margin-top:28.65pt;width:307.5pt;height:180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" filled="f" stroked="f">
                <v:textbox>
                  <w:txbxContent>
                    <w:p w14:paraId="758F23CB" w14:textId="44E42A82" w:rsidR="00E63A5A" w:rsidRPr="00E37C9F" w:rsidRDefault="00E63A5A" w:rsidP="00E37C9F">
                      <w:pPr>
                        <w:jc w:val="both"/>
                        <w:rPr>
                          <w:rFonts w:cs="B Titr"/>
                          <w:color w:val="000000" w:themeColor="text1"/>
                          <w:sz w:val="24"/>
                          <w:szCs w:val="24"/>
                        </w:rPr>
                      </w:pP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بنده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با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مطالعه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نظرات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کارشناسان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ا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ن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مسئله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به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ا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ن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نت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جه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م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رسم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که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ک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کل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اساس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برا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حل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مشکلات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اقتصاد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کشور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عبارت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است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از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مسئله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تول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تول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داخل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تول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مل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برا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هم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ن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هم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هست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که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در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ا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ن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چند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سال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گذشته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بر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رو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تول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ما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تک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ه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کرد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م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اگر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رشد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تول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و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حرکت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رو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به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جلو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در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تول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مل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به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نحو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مطلوب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انجام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بگ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رد،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بس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ار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از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مشکلات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مهم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اقتصاد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مثل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مسئله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تورم،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مسئله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اشتغال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و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مسئله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ارزش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پول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مل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ا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ن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مسائل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اساس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اقتصاد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به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نحو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خوب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به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سمت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حل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پ</w:t>
                      </w:r>
                      <w:r w:rsidRPr="00E37C9F">
                        <w:rPr>
                          <w:rFonts w:cs="B Titr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ش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خواهد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رفت</w:t>
                      </w:r>
                      <w:r w:rsidRPr="00E37C9F">
                        <w:rPr>
                          <w:rFonts w:cs="B Titr"/>
                          <w:color w:val="000000" w:themeColor="text1"/>
                          <w:sz w:val="24"/>
                          <w:szCs w:val="24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AEC77A" w14:textId="1A6FC48E" w:rsidR="00E63A5A" w:rsidRDefault="00E63A5A" w:rsidP="00CC6AD0">
      <w:pPr>
        <w:autoSpaceDE w:val="0"/>
        <w:autoSpaceDN w:val="0"/>
        <w:adjustRightInd w:val="0"/>
        <w:spacing w:after="0" w:line="240" w:lineRule="auto"/>
        <w:rPr>
          <w:rFonts w:ascii="BTitrBold" w:eastAsia="Times New Roman" w:hAnsi="Times New Roman" w:cs="B Titr"/>
          <w:b/>
          <w:bCs/>
          <w:color w:val="0070C0"/>
          <w:sz w:val="30"/>
          <w:szCs w:val="32"/>
          <w:rtl/>
          <w:lang w:bidi="ar-SA"/>
        </w:rPr>
      </w:pPr>
      <w:r>
        <w:rPr>
          <w:rFonts w:ascii="BTitrBold" w:eastAsia="Times New Roman" w:hAnsi="Times New Roman" w:cs="B Titr"/>
          <w:b/>
          <w:bCs/>
          <w:noProof/>
          <w:color w:val="0070C0"/>
          <w:sz w:val="30"/>
          <w:szCs w:val="32"/>
          <w:rtl/>
          <w:lang w:val="ar-SA" w:bidi="ar-SA"/>
        </w:rPr>
        <w:drawing>
          <wp:inline distT="0" distB="0" distL="0" distR="0" wp14:anchorId="4CD42BB0" wp14:editId="029CF04F">
            <wp:extent cx="2019300" cy="1943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520" cy="198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14B5C" w14:textId="06BB8F71" w:rsidR="00E63A5A" w:rsidRPr="00E37C9F" w:rsidRDefault="00E37C9F" w:rsidP="00CC6AD0">
      <w:pPr>
        <w:autoSpaceDE w:val="0"/>
        <w:autoSpaceDN w:val="0"/>
        <w:adjustRightInd w:val="0"/>
        <w:spacing w:after="0" w:line="240" w:lineRule="auto"/>
        <w:rPr>
          <w:rFonts w:ascii="BTitrBold" w:eastAsia="Times New Roman" w:hAnsi="Times New Roman" w:cs="B Titr"/>
          <w:b/>
          <w:bCs/>
          <w:color w:val="0070C0"/>
          <w:rtl/>
        </w:rPr>
      </w:pPr>
      <w:r>
        <w:rPr>
          <w:rFonts w:ascii="BTitrBold" w:eastAsia="Times New Roman" w:hAnsi="Times New Roman" w:cs="B Titr" w:hint="cs"/>
          <w:b/>
          <w:bCs/>
          <w:color w:val="0070C0"/>
          <w:rtl/>
        </w:rPr>
        <w:t xml:space="preserve">         </w:t>
      </w:r>
      <w:r w:rsidRPr="00E37C9F">
        <w:rPr>
          <w:rFonts w:ascii="BTitrBold" w:eastAsia="Times New Roman" w:hAnsi="Times New Roman" w:cs="B Titr" w:hint="cs"/>
          <w:b/>
          <w:bCs/>
          <w:color w:val="0070C0"/>
          <w:rtl/>
        </w:rPr>
        <w:t>رهبر معظم انقلاب اسلامی</w:t>
      </w:r>
      <w:r w:rsidR="00A03E76">
        <w:rPr>
          <w:rFonts w:ascii="BTitrBold" w:eastAsia="Times New Roman" w:hAnsi="Times New Roman" w:cs="B Titr" w:hint="cs"/>
          <w:b/>
          <w:bCs/>
          <w:color w:val="0070C0"/>
          <w:rtl/>
        </w:rPr>
        <w:t xml:space="preserve"> ایران</w:t>
      </w:r>
    </w:p>
    <w:p w14:paraId="6B6EF5EE" w14:textId="77777777" w:rsidR="00E63A5A" w:rsidRDefault="00E63A5A" w:rsidP="00CC6AD0">
      <w:pPr>
        <w:autoSpaceDE w:val="0"/>
        <w:autoSpaceDN w:val="0"/>
        <w:adjustRightInd w:val="0"/>
        <w:spacing w:after="0" w:line="240" w:lineRule="auto"/>
        <w:rPr>
          <w:rFonts w:ascii="BTitrBold" w:eastAsia="Times New Roman" w:hAnsi="Times New Roman" w:cs="B Titr"/>
          <w:b/>
          <w:bCs/>
          <w:color w:val="0070C0"/>
          <w:sz w:val="30"/>
          <w:szCs w:val="32"/>
          <w:rtl/>
          <w:lang w:bidi="ar-SA"/>
        </w:rPr>
      </w:pPr>
    </w:p>
    <w:p w14:paraId="41C53079" w14:textId="3470F633" w:rsidR="00E63A5A" w:rsidRDefault="00E63A5A" w:rsidP="00CC6AD0">
      <w:pPr>
        <w:autoSpaceDE w:val="0"/>
        <w:autoSpaceDN w:val="0"/>
        <w:adjustRightInd w:val="0"/>
        <w:spacing w:after="0" w:line="240" w:lineRule="auto"/>
        <w:rPr>
          <w:rFonts w:ascii="BTitrBold" w:eastAsia="Times New Roman" w:hAnsi="Times New Roman" w:cs="B Titr"/>
          <w:b/>
          <w:bCs/>
          <w:color w:val="0070C0"/>
          <w:sz w:val="30"/>
          <w:szCs w:val="32"/>
          <w:rtl/>
          <w:lang w:bidi="ar-SA"/>
        </w:rPr>
      </w:pPr>
    </w:p>
    <w:p w14:paraId="15F16E4B" w14:textId="6CA1D41F" w:rsidR="00E63A5A" w:rsidRDefault="00E37C9F" w:rsidP="00E37C9F">
      <w:pPr>
        <w:autoSpaceDE w:val="0"/>
        <w:autoSpaceDN w:val="0"/>
        <w:adjustRightInd w:val="0"/>
        <w:spacing w:after="0" w:line="240" w:lineRule="auto"/>
        <w:jc w:val="center"/>
        <w:rPr>
          <w:rFonts w:ascii="BTitrBold" w:eastAsia="Times New Roman" w:hAnsi="Times New Roman" w:cs="B Titr"/>
          <w:b/>
          <w:bCs/>
          <w:color w:val="0070C0"/>
          <w:sz w:val="30"/>
          <w:szCs w:val="32"/>
          <w:rtl/>
          <w:lang w:bidi="ar-SA"/>
        </w:rPr>
      </w:pPr>
      <w:r>
        <w:rPr>
          <w:rFonts w:ascii="BTitrBold" w:eastAsia="Times New Roman" w:hAnsi="Times New Roman" w:cs="B Titr"/>
          <w:b/>
          <w:bCs/>
          <w:noProof/>
          <w:color w:val="0070C0"/>
          <w:sz w:val="30"/>
          <w:szCs w:val="32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1D1F94" wp14:editId="30E29FE1">
                <wp:simplePos x="0" y="0"/>
                <wp:positionH relativeFrom="column">
                  <wp:posOffset>3581400</wp:posOffset>
                </wp:positionH>
                <wp:positionV relativeFrom="paragraph">
                  <wp:posOffset>80010</wp:posOffset>
                </wp:positionV>
                <wp:extent cx="2867025" cy="39052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3905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A146B23" id="Rectangle 11" o:spid="_x0000_s1026" style="position:absolute;margin-left:282pt;margin-top:6.3pt;width:225.75pt;height:3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" fillcolor="#0070c0" strokecolor="#0070c0" strokeweight="1.5pt">
                <v:stroke endcap="round"/>
              </v:rect>
            </w:pict>
          </mc:Fallback>
        </mc:AlternateContent>
      </w:r>
    </w:p>
    <w:p w14:paraId="0E67D48B" w14:textId="027ACE95" w:rsidR="00E63A5A" w:rsidRDefault="00E37C9F" w:rsidP="00E37C9F">
      <w:pPr>
        <w:autoSpaceDE w:val="0"/>
        <w:autoSpaceDN w:val="0"/>
        <w:adjustRightInd w:val="0"/>
        <w:spacing w:after="0" w:line="240" w:lineRule="auto"/>
        <w:jc w:val="right"/>
        <w:rPr>
          <w:rFonts w:ascii="BTitrBold" w:eastAsia="Times New Roman" w:hAnsi="Times New Roman" w:cs="B Titr"/>
          <w:b/>
          <w:bCs/>
          <w:color w:val="0070C0"/>
          <w:sz w:val="30"/>
          <w:szCs w:val="32"/>
          <w:rtl/>
          <w:lang w:bidi="ar-SA"/>
        </w:rPr>
      </w:pPr>
      <w:r>
        <w:rPr>
          <w:rFonts w:ascii="BTitrBold" w:eastAsia="Times New Roman" w:hAnsi="Times New Roman" w:cs="B Titr"/>
          <w:b/>
          <w:bCs/>
          <w:noProof/>
          <w:color w:val="0070C0"/>
          <w:sz w:val="30"/>
          <w:szCs w:val="32"/>
          <w:lang w:bidi="ar-SA"/>
        </w:rPr>
        <w:drawing>
          <wp:inline distT="0" distB="0" distL="0" distR="0" wp14:anchorId="3C53E493" wp14:editId="68FAC9E8">
            <wp:extent cx="1652905" cy="1733702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683" cy="178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7C9F">
        <w:rPr>
          <w:rFonts w:ascii="BTitrBold" w:eastAsia="Times New Roman" w:hAnsi="Times New Roman" w:cs="B Titr"/>
          <w:b/>
          <w:bCs/>
          <w:noProof/>
          <w:color w:val="0070C0"/>
          <w:sz w:val="30"/>
          <w:szCs w:val="32"/>
          <w:lang w:bidi="ar-SA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77A9FB0" wp14:editId="6D7031B2">
                <wp:simplePos x="0" y="0"/>
                <wp:positionH relativeFrom="column">
                  <wp:posOffset>3590925</wp:posOffset>
                </wp:positionH>
                <wp:positionV relativeFrom="paragraph">
                  <wp:posOffset>95250</wp:posOffset>
                </wp:positionV>
                <wp:extent cx="2870835" cy="140462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8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D3D38" w14:textId="0D41654E" w:rsidR="00E37C9F" w:rsidRPr="00E37C9F" w:rsidRDefault="00E37C9F" w:rsidP="00E37C9F">
                            <w:pPr>
                              <w:jc w:val="both"/>
                              <w:rPr>
                                <w:rFonts w:cs="B Titr"/>
                                <w:sz w:val="24"/>
                                <w:szCs w:val="24"/>
                              </w:rPr>
                            </w:pP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امروز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ما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در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جنگ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هست</w:t>
                            </w:r>
                            <w:r w:rsidRPr="00E37C9F">
                              <w:rPr>
                                <w:rFonts w:cs="B Titr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معتقد</w:t>
                            </w:r>
                            <w:r w:rsidRPr="00E37C9F">
                              <w:rPr>
                                <w:rFonts w:cs="B Titr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که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تول</w:t>
                            </w:r>
                            <w:r w:rsidRPr="00E37C9F">
                              <w:rPr>
                                <w:rFonts w:cs="B Titr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کنندگان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صادر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کنندگان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ما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در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خط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مقدم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Pr="00E37C9F">
                              <w:rPr>
                                <w:rFonts w:cs="B Titr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جنگ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حضور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دارند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ما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با</w:t>
                            </w:r>
                            <w:r w:rsidRPr="00E37C9F">
                              <w:rPr>
                                <w:rFonts w:cs="B Titr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با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آنها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همراه</w:t>
                            </w:r>
                            <w:r w:rsidRPr="00E37C9F">
                              <w:rPr>
                                <w:rFonts w:cs="B Titr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کن</w:t>
                            </w:r>
                            <w:r w:rsidRPr="00E37C9F">
                              <w:rPr>
                                <w:rFonts w:cs="B Titr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عز</w:t>
                            </w:r>
                            <w:r w:rsidRPr="00E37C9F">
                              <w:rPr>
                                <w:rFonts w:cs="B Titr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زان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ما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در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مجلس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هم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Pr="00E37C9F">
                              <w:rPr>
                                <w:rFonts w:cs="B Titr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تعامل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را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دارند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با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هم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  <w:r w:rsidRPr="00E37C9F">
                              <w:rPr>
                                <w:rFonts w:cs="B Titr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توان</w:t>
                            </w:r>
                            <w:r w:rsidRPr="00E37C9F">
                              <w:rPr>
                                <w:rFonts w:cs="B Titr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مشکلات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را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حل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کن</w:t>
                            </w:r>
                            <w:r w:rsidRPr="00E37C9F">
                              <w:rPr>
                                <w:rFonts w:cs="B Titr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E37C9F">
                              <w:rPr>
                                <w:rFonts w:cs="B Titr" w:hint="eastAsia"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  <w:r w:rsidRPr="00E37C9F"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7A9FB0" id="_x0000_s1031" type="#_x0000_t202" style="position:absolute;margin-left:282.75pt;margin-top:7.5pt;width:226.0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" filled="f" stroked="f">
                <v:textbox style="mso-fit-shape-to-text:t">
                  <w:txbxContent>
                    <w:p w14:paraId="053D3D38" w14:textId="0D41654E" w:rsidR="00E37C9F" w:rsidRPr="00E37C9F" w:rsidRDefault="00E37C9F" w:rsidP="00E37C9F">
                      <w:pPr>
                        <w:jc w:val="both"/>
                        <w:rPr>
                          <w:rFonts w:cs="B Titr"/>
                          <w:sz w:val="24"/>
                          <w:szCs w:val="24"/>
                        </w:rPr>
                      </w:pP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امروز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ما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در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جنگ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هست</w:t>
                      </w:r>
                      <w:r w:rsidRPr="00E37C9F">
                        <w:rPr>
                          <w:rFonts w:cs="B Titr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م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و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معتقد</w:t>
                      </w:r>
                      <w:r w:rsidRPr="00E37C9F">
                        <w:rPr>
                          <w:rFonts w:cs="B Titr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م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که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تول</w:t>
                      </w:r>
                      <w:r w:rsidRPr="00E37C9F">
                        <w:rPr>
                          <w:rFonts w:cs="B Titr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د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کنندگان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و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صادر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کنندگان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ما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در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خط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مقدم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ا</w:t>
                      </w:r>
                      <w:r w:rsidRPr="00E37C9F">
                        <w:rPr>
                          <w:rFonts w:cs="B Titr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ن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جنگ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حضور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دارند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و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ما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با</w:t>
                      </w:r>
                      <w:r w:rsidRPr="00E37C9F">
                        <w:rPr>
                          <w:rFonts w:cs="B Titr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د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با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آنها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همراه</w:t>
                      </w:r>
                      <w:r w:rsidRPr="00E37C9F">
                        <w:rPr>
                          <w:rFonts w:cs="B Titr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کن</w:t>
                      </w:r>
                      <w:r w:rsidRPr="00E37C9F">
                        <w:rPr>
                          <w:rFonts w:cs="B Titr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م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عز</w:t>
                      </w:r>
                      <w:r w:rsidRPr="00E37C9F">
                        <w:rPr>
                          <w:rFonts w:cs="B Titr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زان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ما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در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مجلس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هم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ا</w:t>
                      </w:r>
                      <w:r w:rsidRPr="00E37C9F">
                        <w:rPr>
                          <w:rFonts w:cs="B Titr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ن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تعامل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را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دارند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و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با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هم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م</w:t>
                      </w:r>
                      <w:r w:rsidRPr="00E37C9F">
                        <w:rPr>
                          <w:rFonts w:cs="B Titr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توان</w:t>
                      </w:r>
                      <w:r w:rsidRPr="00E37C9F">
                        <w:rPr>
                          <w:rFonts w:cs="B Titr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م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مشکلات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را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حل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کن</w:t>
                      </w:r>
                      <w:r w:rsidRPr="00E37C9F">
                        <w:rPr>
                          <w:rFonts w:cs="B Titr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E37C9F">
                        <w:rPr>
                          <w:rFonts w:cs="B Titr" w:hint="eastAsia"/>
                          <w:sz w:val="24"/>
                          <w:szCs w:val="24"/>
                          <w:rtl/>
                        </w:rPr>
                        <w:t>م</w:t>
                      </w:r>
                      <w:r w:rsidRPr="00E37C9F">
                        <w:rPr>
                          <w:rFonts w:cs="B Titr"/>
                          <w:sz w:val="24"/>
                          <w:szCs w:val="24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514E32" w14:textId="4BED9CC3" w:rsidR="00E63A5A" w:rsidRPr="00AB649B" w:rsidRDefault="00AB649B" w:rsidP="00A03E76">
      <w:pPr>
        <w:autoSpaceDE w:val="0"/>
        <w:autoSpaceDN w:val="0"/>
        <w:adjustRightInd w:val="0"/>
        <w:spacing w:after="0" w:line="240" w:lineRule="auto"/>
        <w:jc w:val="right"/>
        <w:rPr>
          <w:rFonts w:ascii="BTitrBold" w:eastAsia="Times New Roman" w:hAnsi="Times New Roman" w:cs="B Titr"/>
          <w:b/>
          <w:bCs/>
          <w:color w:val="0070C0"/>
          <w:rtl/>
        </w:rPr>
      </w:pPr>
      <w:r>
        <w:rPr>
          <w:rFonts w:ascii="BTitrBold" w:eastAsia="Times New Roman" w:hAnsi="Times New Roman" w:cs="B Titr" w:hint="cs"/>
          <w:b/>
          <w:bCs/>
          <w:color w:val="0070C0"/>
          <w:rtl/>
        </w:rPr>
        <w:t xml:space="preserve">                                                 </w:t>
      </w:r>
      <w:r w:rsidR="00A03E76">
        <w:rPr>
          <w:rFonts w:ascii="BTitrBold" w:eastAsia="Times New Roman" w:hAnsi="Times New Roman" w:cs="B Titr" w:hint="cs"/>
          <w:b/>
          <w:bCs/>
          <w:color w:val="0070C0"/>
          <w:rtl/>
        </w:rPr>
        <w:t xml:space="preserve">                                                                                                                                                       </w:t>
      </w:r>
      <w:r w:rsidRPr="00AB649B">
        <w:rPr>
          <w:rFonts w:ascii="BTitrBold" w:eastAsia="Times New Roman" w:hAnsi="Times New Roman" w:cs="B Titr" w:hint="cs"/>
          <w:b/>
          <w:bCs/>
          <w:color w:val="0070C0"/>
          <w:rtl/>
        </w:rPr>
        <w:t>ریاست محترم جمهوری اسلامی ایران</w:t>
      </w:r>
    </w:p>
    <w:p w14:paraId="5E5F5E77" w14:textId="5FD099EC" w:rsidR="00E63A5A" w:rsidRPr="00AB649B" w:rsidRDefault="00E63A5A" w:rsidP="00AB649B">
      <w:pPr>
        <w:autoSpaceDE w:val="0"/>
        <w:autoSpaceDN w:val="0"/>
        <w:adjustRightInd w:val="0"/>
        <w:spacing w:after="0" w:line="240" w:lineRule="auto"/>
        <w:jc w:val="right"/>
        <w:rPr>
          <w:rFonts w:ascii="BTitrBold" w:eastAsia="Times New Roman" w:hAnsi="Times New Roman" w:cs="B Titr"/>
          <w:b/>
          <w:bCs/>
          <w:color w:val="0070C0"/>
          <w:lang w:bidi="ar-SA"/>
        </w:rPr>
      </w:pPr>
    </w:p>
    <w:p w14:paraId="60ADD736" w14:textId="0B472D0D" w:rsidR="00E70A64" w:rsidRDefault="00E70A64" w:rsidP="00CC6AD0">
      <w:pPr>
        <w:autoSpaceDE w:val="0"/>
        <w:autoSpaceDN w:val="0"/>
        <w:adjustRightInd w:val="0"/>
        <w:spacing w:after="0" w:line="240" w:lineRule="auto"/>
        <w:rPr>
          <w:rFonts w:ascii="BTitrBold" w:eastAsia="Times New Roman" w:hAnsi="Times New Roman" w:cs="B Titr"/>
          <w:b/>
          <w:bCs/>
          <w:color w:val="0070C0"/>
          <w:sz w:val="30"/>
          <w:szCs w:val="32"/>
          <w:lang w:bidi="ar-SA"/>
        </w:rPr>
      </w:pPr>
    </w:p>
    <w:p w14:paraId="4C5D5788" w14:textId="77777777" w:rsidR="00540B20" w:rsidRDefault="00540B20" w:rsidP="00CC6AD0">
      <w:pPr>
        <w:autoSpaceDE w:val="0"/>
        <w:autoSpaceDN w:val="0"/>
        <w:adjustRightInd w:val="0"/>
        <w:spacing w:after="0" w:line="240" w:lineRule="auto"/>
        <w:rPr>
          <w:rFonts w:ascii="BTitrBold" w:eastAsia="Times New Roman" w:hAnsi="Times New Roman" w:cs="B Titr"/>
          <w:b/>
          <w:bCs/>
          <w:color w:val="0070C0"/>
          <w:sz w:val="30"/>
          <w:szCs w:val="32"/>
          <w:rtl/>
          <w:lang w:bidi="ar-SA"/>
        </w:rPr>
      </w:pPr>
    </w:p>
    <w:p w14:paraId="1C3A4091" w14:textId="77777777" w:rsidR="00087289" w:rsidRDefault="00087289">
      <w:pPr>
        <w:bidi w:val="0"/>
        <w:rPr>
          <w:rFonts w:ascii="BTitrBold" w:eastAsia="Times New Roman" w:hAnsi="Times New Roman" w:cs="B Titr"/>
          <w:b/>
          <w:bCs/>
          <w:color w:val="0070C0"/>
          <w:sz w:val="30"/>
          <w:szCs w:val="32"/>
          <w:rtl/>
          <w:lang w:bidi="ar-SA"/>
        </w:rPr>
      </w:pPr>
      <w:r>
        <w:rPr>
          <w:rFonts w:ascii="BTitrBold" w:eastAsia="Times New Roman" w:hAnsi="Times New Roman" w:cs="B Titr"/>
          <w:b/>
          <w:bCs/>
          <w:color w:val="0070C0"/>
          <w:sz w:val="30"/>
          <w:szCs w:val="32"/>
          <w:rtl/>
          <w:lang w:bidi="ar-SA"/>
        </w:rPr>
        <w:br w:type="page"/>
      </w:r>
    </w:p>
    <w:p w14:paraId="104126C6" w14:textId="49855C7F" w:rsidR="00CC6AD0" w:rsidRPr="0056509E" w:rsidRDefault="00CC6AD0" w:rsidP="0056509E">
      <w:pPr>
        <w:autoSpaceDE w:val="0"/>
        <w:autoSpaceDN w:val="0"/>
        <w:adjustRightInd w:val="0"/>
        <w:spacing w:before="100" w:after="0" w:line="240" w:lineRule="auto"/>
        <w:rPr>
          <w:rFonts w:ascii="BTitrBold" w:eastAsia="Times New Roman" w:hAnsi="Times New Roman" w:cs="B Titr"/>
          <w:b/>
          <w:bCs/>
          <w:color w:val="0070C0"/>
          <w:sz w:val="30"/>
          <w:szCs w:val="32"/>
          <w:rtl/>
        </w:rPr>
      </w:pPr>
      <w:r w:rsidRPr="0045038F">
        <w:rPr>
          <w:rFonts w:ascii="BTitrBold" w:eastAsia="Times New Roman" w:hAnsi="Times New Roman" w:cs="B Titr" w:hint="cs"/>
          <w:b/>
          <w:bCs/>
          <w:color w:val="0070C0"/>
          <w:sz w:val="30"/>
          <w:szCs w:val="32"/>
          <w:rtl/>
          <w:lang w:bidi="ar-SA"/>
        </w:rPr>
        <w:lastRenderedPageBreak/>
        <w:t>فهرست</w:t>
      </w:r>
      <w:bookmarkStart w:id="0" w:name="_Toc417367284"/>
    </w:p>
    <w:p w14:paraId="3D3A62E9" w14:textId="1E1E993E" w:rsidR="00841925" w:rsidRDefault="00CE3150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TOC</w:instrText>
      </w:r>
      <w:r>
        <w:rPr>
          <w:rtl/>
        </w:rPr>
        <w:instrText xml:space="preserve"> \</w:instrText>
      </w:r>
      <w:r>
        <w:instrText>o "1-3" \h \z \u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hyperlink w:anchor="_Toc190682014" w:history="1">
        <w:r w:rsidR="00841925" w:rsidRPr="009E79CB">
          <w:rPr>
            <w:rStyle w:val="Hyperlink"/>
            <w:noProof/>
            <w:rtl/>
          </w:rPr>
          <w:t>نگاه</w:t>
        </w:r>
        <w:r w:rsidR="00841925" w:rsidRPr="009E79CB">
          <w:rPr>
            <w:rStyle w:val="Hyperlink"/>
            <w:rFonts w:hint="cs"/>
            <w:noProof/>
            <w:rtl/>
          </w:rPr>
          <w:t>ی</w:t>
        </w:r>
        <w:r w:rsidR="00841925" w:rsidRPr="009E79CB">
          <w:rPr>
            <w:rStyle w:val="Hyperlink"/>
            <w:noProof/>
            <w:rtl/>
          </w:rPr>
          <w:t xml:space="preserve"> به استان خوزستان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190682014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1</w:t>
        </w:r>
        <w:r w:rsidR="00841925">
          <w:rPr>
            <w:noProof/>
            <w:webHidden/>
            <w:rtl/>
          </w:rPr>
          <w:fldChar w:fldCharType="end"/>
        </w:r>
      </w:hyperlink>
    </w:p>
    <w:p w14:paraId="03F14F47" w14:textId="1E67A32D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15" w:history="1">
        <w:r w:rsidR="00841925" w:rsidRPr="009E79CB">
          <w:rPr>
            <w:rStyle w:val="Hyperlink"/>
            <w:noProof/>
            <w:rtl/>
          </w:rPr>
          <w:t>معرف</w:t>
        </w:r>
        <w:r w:rsidR="00841925" w:rsidRPr="009E79CB">
          <w:rPr>
            <w:rStyle w:val="Hyperlink"/>
            <w:rFonts w:hint="cs"/>
            <w:noProof/>
            <w:rtl/>
          </w:rPr>
          <w:t>ی</w:t>
        </w:r>
        <w:r w:rsidR="00841925" w:rsidRPr="009E79CB">
          <w:rPr>
            <w:rStyle w:val="Hyperlink"/>
            <w:noProof/>
            <w:rtl/>
          </w:rPr>
          <w:t xml:space="preserve"> شرکت شهرک‌ها</w:t>
        </w:r>
        <w:r w:rsidR="00841925" w:rsidRPr="009E79CB">
          <w:rPr>
            <w:rStyle w:val="Hyperlink"/>
            <w:rFonts w:hint="cs"/>
            <w:noProof/>
            <w:rtl/>
          </w:rPr>
          <w:t>ی</w:t>
        </w:r>
        <w:r w:rsidR="00841925" w:rsidRPr="009E79CB">
          <w:rPr>
            <w:rStyle w:val="Hyperlink"/>
            <w:noProof/>
            <w:rtl/>
          </w:rPr>
          <w:t xml:space="preserve"> صنعت</w:t>
        </w:r>
        <w:r w:rsidR="00841925" w:rsidRPr="009E79CB">
          <w:rPr>
            <w:rStyle w:val="Hyperlink"/>
            <w:rFonts w:hint="cs"/>
            <w:noProof/>
            <w:rtl/>
          </w:rPr>
          <w:t>ی</w:t>
        </w:r>
        <w:r w:rsidR="00841925" w:rsidRPr="009E79CB">
          <w:rPr>
            <w:rStyle w:val="Hyperlink"/>
            <w:noProof/>
            <w:rtl/>
          </w:rPr>
          <w:t xml:space="preserve"> استان خوزستان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190682015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2</w:t>
        </w:r>
        <w:r w:rsidR="00841925">
          <w:rPr>
            <w:noProof/>
            <w:webHidden/>
            <w:rtl/>
          </w:rPr>
          <w:fldChar w:fldCharType="end"/>
        </w:r>
      </w:hyperlink>
    </w:p>
    <w:p w14:paraId="5B7B06F8" w14:textId="5481AF45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16" w:history="1">
        <w:r w:rsidR="00841925" w:rsidRPr="009E79CB">
          <w:rPr>
            <w:rStyle w:val="Hyperlink"/>
            <w:noProof/>
            <w:rtl/>
          </w:rPr>
          <w:t>خدمات حما</w:t>
        </w:r>
        <w:r w:rsidR="00841925" w:rsidRPr="009E79CB">
          <w:rPr>
            <w:rStyle w:val="Hyperlink"/>
            <w:rFonts w:hint="cs"/>
            <w:noProof/>
            <w:rtl/>
          </w:rPr>
          <w:t>ی</w:t>
        </w:r>
        <w:r w:rsidR="00841925" w:rsidRPr="009E79CB">
          <w:rPr>
            <w:rStyle w:val="Hyperlink"/>
            <w:rFonts w:hint="eastAsia"/>
            <w:noProof/>
            <w:rtl/>
          </w:rPr>
          <w:t>ت</w:t>
        </w:r>
        <w:r w:rsidR="00841925" w:rsidRPr="009E79CB">
          <w:rPr>
            <w:rStyle w:val="Hyperlink"/>
            <w:rFonts w:hint="cs"/>
            <w:noProof/>
            <w:rtl/>
          </w:rPr>
          <w:t>ی</w:t>
        </w:r>
        <w:r w:rsidR="00841925" w:rsidRPr="009E79CB">
          <w:rPr>
            <w:rStyle w:val="Hyperlink"/>
            <w:noProof/>
            <w:rtl/>
          </w:rPr>
          <w:t xml:space="preserve"> از صنا</w:t>
        </w:r>
        <w:r w:rsidR="00841925" w:rsidRPr="009E79CB">
          <w:rPr>
            <w:rStyle w:val="Hyperlink"/>
            <w:rFonts w:hint="cs"/>
            <w:noProof/>
            <w:rtl/>
          </w:rPr>
          <w:t>ی</w:t>
        </w:r>
        <w:r w:rsidR="00841925" w:rsidRPr="009E79CB">
          <w:rPr>
            <w:rStyle w:val="Hyperlink"/>
            <w:rFonts w:hint="eastAsia"/>
            <w:noProof/>
            <w:rtl/>
          </w:rPr>
          <w:t>ع</w:t>
        </w:r>
        <w:r w:rsidR="00841925" w:rsidRPr="009E79CB">
          <w:rPr>
            <w:rStyle w:val="Hyperlink"/>
            <w:noProof/>
            <w:rtl/>
          </w:rPr>
          <w:t xml:space="preserve"> کوچک در شرکت شهرک‌ها</w:t>
        </w:r>
        <w:r w:rsidR="00841925" w:rsidRPr="009E79CB">
          <w:rPr>
            <w:rStyle w:val="Hyperlink"/>
            <w:rFonts w:hint="cs"/>
            <w:noProof/>
            <w:rtl/>
          </w:rPr>
          <w:t>ی</w:t>
        </w:r>
        <w:r w:rsidR="00841925" w:rsidRPr="009E79CB">
          <w:rPr>
            <w:rStyle w:val="Hyperlink"/>
            <w:noProof/>
            <w:rtl/>
          </w:rPr>
          <w:t xml:space="preserve"> صنعت</w:t>
        </w:r>
        <w:r w:rsidR="00841925" w:rsidRPr="009E79CB">
          <w:rPr>
            <w:rStyle w:val="Hyperlink"/>
            <w:rFonts w:hint="cs"/>
            <w:noProof/>
            <w:rtl/>
          </w:rPr>
          <w:t>ی</w:t>
        </w:r>
        <w:r w:rsidR="00841925" w:rsidRPr="009E79CB">
          <w:rPr>
            <w:rStyle w:val="Hyperlink"/>
            <w:noProof/>
            <w:rtl/>
          </w:rPr>
          <w:t xml:space="preserve"> خوزستان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190682016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2</w:t>
        </w:r>
        <w:r w:rsidR="00841925">
          <w:rPr>
            <w:noProof/>
            <w:webHidden/>
            <w:rtl/>
          </w:rPr>
          <w:fldChar w:fldCharType="end"/>
        </w:r>
      </w:hyperlink>
    </w:p>
    <w:p w14:paraId="19C7506E" w14:textId="0F734DEB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17" w:history="1">
        <w:r w:rsidR="00841925" w:rsidRPr="009E79CB">
          <w:rPr>
            <w:rStyle w:val="Hyperlink"/>
            <w:noProof/>
            <w:rtl/>
          </w:rPr>
          <w:t>ا</w:t>
        </w:r>
        <w:r w:rsidR="00841925" w:rsidRPr="009E79CB">
          <w:rPr>
            <w:rStyle w:val="Hyperlink"/>
            <w:rFonts w:hint="cs"/>
            <w:noProof/>
            <w:rtl/>
          </w:rPr>
          <w:t>ی</w:t>
        </w:r>
        <w:r w:rsidR="00841925" w:rsidRPr="009E79CB">
          <w:rPr>
            <w:rStyle w:val="Hyperlink"/>
            <w:rFonts w:hint="eastAsia"/>
            <w:noProof/>
            <w:rtl/>
          </w:rPr>
          <w:t>جاد،</w:t>
        </w:r>
        <w:r w:rsidR="00841925" w:rsidRPr="009E79CB">
          <w:rPr>
            <w:rStyle w:val="Hyperlink"/>
            <w:noProof/>
            <w:rtl/>
          </w:rPr>
          <w:t xml:space="preserve"> تکم</w:t>
        </w:r>
        <w:r w:rsidR="00841925" w:rsidRPr="009E79CB">
          <w:rPr>
            <w:rStyle w:val="Hyperlink"/>
            <w:rFonts w:hint="cs"/>
            <w:noProof/>
            <w:rtl/>
          </w:rPr>
          <w:t>ی</w:t>
        </w:r>
        <w:r w:rsidR="00841925" w:rsidRPr="009E79CB">
          <w:rPr>
            <w:rStyle w:val="Hyperlink"/>
            <w:rFonts w:hint="eastAsia"/>
            <w:noProof/>
            <w:rtl/>
          </w:rPr>
          <w:t>ل</w:t>
        </w:r>
        <w:r w:rsidR="00841925" w:rsidRPr="009E79CB">
          <w:rPr>
            <w:rStyle w:val="Hyperlink"/>
            <w:noProof/>
            <w:rtl/>
          </w:rPr>
          <w:t xml:space="preserve"> و اداره امور شهرک‌ها و نواح</w:t>
        </w:r>
        <w:r w:rsidR="00841925" w:rsidRPr="009E79CB">
          <w:rPr>
            <w:rStyle w:val="Hyperlink"/>
            <w:rFonts w:hint="cs"/>
            <w:noProof/>
            <w:rtl/>
          </w:rPr>
          <w:t>ی</w:t>
        </w:r>
        <w:r w:rsidR="00841925" w:rsidRPr="009E79CB">
          <w:rPr>
            <w:rStyle w:val="Hyperlink"/>
            <w:noProof/>
            <w:rtl/>
          </w:rPr>
          <w:t xml:space="preserve"> صنعت</w:t>
        </w:r>
        <w:r w:rsidR="00841925" w:rsidRPr="009E79CB">
          <w:rPr>
            <w:rStyle w:val="Hyperlink"/>
            <w:rFonts w:hint="cs"/>
            <w:noProof/>
            <w:rtl/>
          </w:rPr>
          <w:t>ی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190682017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2</w:t>
        </w:r>
        <w:r w:rsidR="00841925">
          <w:rPr>
            <w:noProof/>
            <w:webHidden/>
            <w:rtl/>
          </w:rPr>
          <w:fldChar w:fldCharType="end"/>
        </w:r>
      </w:hyperlink>
    </w:p>
    <w:p w14:paraId="0E655ADD" w14:textId="4DE27FCB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18" w:history="1">
        <w:r w:rsidR="00841925" w:rsidRPr="009E79CB">
          <w:rPr>
            <w:rStyle w:val="Hyperlink"/>
            <w:noProof/>
            <w:rtl/>
          </w:rPr>
          <w:t>مزاياي استقرار صنايع در شهركها و نواحي صنعتي :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190682018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3</w:t>
        </w:r>
        <w:r w:rsidR="00841925">
          <w:rPr>
            <w:noProof/>
            <w:webHidden/>
            <w:rtl/>
          </w:rPr>
          <w:fldChar w:fldCharType="end"/>
        </w:r>
      </w:hyperlink>
    </w:p>
    <w:p w14:paraId="615B8E06" w14:textId="09276C56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19" w:history="1">
        <w:r w:rsidR="00841925" w:rsidRPr="009E79CB">
          <w:rPr>
            <w:rStyle w:val="Hyperlink"/>
            <w:noProof/>
            <w:rtl/>
          </w:rPr>
          <w:t>معافيت‌ها و بخشودگي هاي ويژه شهركها و نواحي صنعتي :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190682019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4</w:t>
        </w:r>
        <w:r w:rsidR="00841925">
          <w:rPr>
            <w:noProof/>
            <w:webHidden/>
            <w:rtl/>
          </w:rPr>
          <w:fldChar w:fldCharType="end"/>
        </w:r>
      </w:hyperlink>
    </w:p>
    <w:p w14:paraId="10646FCC" w14:textId="1DD7F4FC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20" w:history="1">
        <w:r w:rsidR="00841925" w:rsidRPr="009E79CB">
          <w:rPr>
            <w:rStyle w:val="Hyperlink"/>
            <w:noProof/>
            <w:rtl/>
          </w:rPr>
          <w:t>شهركها و نواحي صنعتي کل استان خوزستان: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190682020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6</w:t>
        </w:r>
        <w:r w:rsidR="00841925">
          <w:rPr>
            <w:noProof/>
            <w:webHidden/>
            <w:rtl/>
          </w:rPr>
          <w:fldChar w:fldCharType="end"/>
        </w:r>
      </w:hyperlink>
    </w:p>
    <w:p w14:paraId="7821A2FF" w14:textId="65D06F0E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21" w:history="1">
        <w:r w:rsidR="00841925" w:rsidRPr="009E79CB">
          <w:rPr>
            <w:rStyle w:val="Hyperlink"/>
            <w:noProof/>
            <w:rtl/>
          </w:rPr>
          <w:t>مساحت زم</w:t>
        </w:r>
        <w:r w:rsidR="00841925" w:rsidRPr="009E79CB">
          <w:rPr>
            <w:rStyle w:val="Hyperlink"/>
            <w:rFonts w:hint="cs"/>
            <w:noProof/>
            <w:rtl/>
          </w:rPr>
          <w:t>ی</w:t>
        </w:r>
        <w:r w:rsidR="00841925" w:rsidRPr="009E79CB">
          <w:rPr>
            <w:rStyle w:val="Hyperlink"/>
            <w:rFonts w:hint="eastAsia"/>
            <w:noProof/>
            <w:rtl/>
          </w:rPr>
          <w:t>ن</w:t>
        </w:r>
        <w:r w:rsidR="00841925" w:rsidRPr="009E79CB">
          <w:rPr>
            <w:rStyle w:val="Hyperlink"/>
            <w:noProof/>
            <w:rtl/>
          </w:rPr>
          <w:t xml:space="preserve"> هاي شهركها  و نواحي صنعتي کل استان خوزستان: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190682021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6</w:t>
        </w:r>
        <w:r w:rsidR="00841925">
          <w:rPr>
            <w:noProof/>
            <w:webHidden/>
            <w:rtl/>
          </w:rPr>
          <w:fldChar w:fldCharType="end"/>
        </w:r>
      </w:hyperlink>
    </w:p>
    <w:p w14:paraId="3D771230" w14:textId="4C6C237D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22" w:history="1">
        <w:r w:rsidR="00841925" w:rsidRPr="009E79CB">
          <w:rPr>
            <w:rStyle w:val="Hyperlink"/>
            <w:noProof/>
            <w:rtl/>
          </w:rPr>
          <w:t>واحدهاي كارگاهي استان خوزستان: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190682022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6</w:t>
        </w:r>
        <w:r w:rsidR="00841925">
          <w:rPr>
            <w:noProof/>
            <w:webHidden/>
            <w:rtl/>
          </w:rPr>
          <w:fldChar w:fldCharType="end"/>
        </w:r>
      </w:hyperlink>
    </w:p>
    <w:p w14:paraId="1C019787" w14:textId="1C7CC19E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23" w:history="1">
        <w:r w:rsidR="00841925" w:rsidRPr="009E79CB">
          <w:rPr>
            <w:rStyle w:val="Hyperlink"/>
            <w:noProof/>
            <w:rtl/>
          </w:rPr>
          <w:t>امكانات زيربنايي شهركها و نواح</w:t>
        </w:r>
        <w:r w:rsidR="00841925" w:rsidRPr="009E79CB">
          <w:rPr>
            <w:rStyle w:val="Hyperlink"/>
            <w:rFonts w:hint="cs"/>
            <w:noProof/>
            <w:rtl/>
          </w:rPr>
          <w:t>ی</w:t>
        </w:r>
        <w:r w:rsidR="00841925" w:rsidRPr="009E79CB">
          <w:rPr>
            <w:rStyle w:val="Hyperlink"/>
            <w:noProof/>
            <w:rtl/>
          </w:rPr>
          <w:t xml:space="preserve"> صنعتي کل استان خوزستان: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190682023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7</w:t>
        </w:r>
        <w:r w:rsidR="00841925">
          <w:rPr>
            <w:noProof/>
            <w:webHidden/>
            <w:rtl/>
          </w:rPr>
          <w:fldChar w:fldCharType="end"/>
        </w:r>
      </w:hyperlink>
    </w:p>
    <w:p w14:paraId="041ED297" w14:textId="58E72013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24" w:history="1">
        <w:r w:rsidR="00841925" w:rsidRPr="009E79CB">
          <w:rPr>
            <w:rStyle w:val="Hyperlink"/>
            <w:noProof/>
            <w:rtl/>
          </w:rPr>
          <w:t>قراردادهاي منعقده در شهركها و نواح</w:t>
        </w:r>
        <w:r w:rsidR="00841925" w:rsidRPr="009E79CB">
          <w:rPr>
            <w:rStyle w:val="Hyperlink"/>
            <w:rFonts w:hint="cs"/>
            <w:noProof/>
            <w:rtl/>
          </w:rPr>
          <w:t>ی</w:t>
        </w:r>
        <w:r w:rsidR="00841925" w:rsidRPr="009E79CB">
          <w:rPr>
            <w:rStyle w:val="Hyperlink"/>
            <w:noProof/>
            <w:rtl/>
          </w:rPr>
          <w:t xml:space="preserve"> صنعتي استان خوزستان :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190682024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7</w:t>
        </w:r>
        <w:r w:rsidR="00841925">
          <w:rPr>
            <w:noProof/>
            <w:webHidden/>
            <w:rtl/>
          </w:rPr>
          <w:fldChar w:fldCharType="end"/>
        </w:r>
      </w:hyperlink>
    </w:p>
    <w:p w14:paraId="2D819557" w14:textId="1712F5A9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25" w:history="1">
        <w:r w:rsidR="00841925" w:rsidRPr="009E79CB">
          <w:rPr>
            <w:rStyle w:val="Hyperlink"/>
            <w:noProof/>
            <w:rtl/>
          </w:rPr>
          <w:t>واحدهاي به بهره برداري رسيده در شهركها و نواحي صنعتي استان خوزستان :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190682025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7</w:t>
        </w:r>
        <w:r w:rsidR="00841925">
          <w:rPr>
            <w:noProof/>
            <w:webHidden/>
            <w:rtl/>
          </w:rPr>
          <w:fldChar w:fldCharType="end"/>
        </w:r>
      </w:hyperlink>
    </w:p>
    <w:p w14:paraId="5F4B0411" w14:textId="05D679FB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26" w:history="1">
        <w:r w:rsidR="00841925" w:rsidRPr="009E79CB">
          <w:rPr>
            <w:rStyle w:val="Hyperlink"/>
            <w:noProof/>
            <w:rtl/>
          </w:rPr>
          <w:t>خوشه ها</w:t>
        </w:r>
        <w:r w:rsidR="00841925" w:rsidRPr="009E79CB">
          <w:rPr>
            <w:rStyle w:val="Hyperlink"/>
            <w:rFonts w:hint="cs"/>
            <w:noProof/>
            <w:rtl/>
          </w:rPr>
          <w:t>ی</w:t>
        </w:r>
        <w:r w:rsidR="00841925" w:rsidRPr="009E79CB">
          <w:rPr>
            <w:rStyle w:val="Hyperlink"/>
            <w:noProof/>
            <w:rtl/>
          </w:rPr>
          <w:t xml:space="preserve"> کسب و کار در استان خوزستان: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190682026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8</w:t>
        </w:r>
        <w:r w:rsidR="00841925">
          <w:rPr>
            <w:noProof/>
            <w:webHidden/>
            <w:rtl/>
          </w:rPr>
          <w:fldChar w:fldCharType="end"/>
        </w:r>
      </w:hyperlink>
    </w:p>
    <w:p w14:paraId="5BE7FBBB" w14:textId="25BCD073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27" w:history="1">
        <w:r w:rsidR="00841925" w:rsidRPr="009E79CB">
          <w:rPr>
            <w:rStyle w:val="Hyperlink"/>
            <w:noProof/>
            <w:rtl/>
          </w:rPr>
          <w:t>خدمات حما</w:t>
        </w:r>
        <w:r w:rsidR="00841925" w:rsidRPr="009E79CB">
          <w:rPr>
            <w:rStyle w:val="Hyperlink"/>
            <w:rFonts w:hint="cs"/>
            <w:noProof/>
            <w:rtl/>
          </w:rPr>
          <w:t>ی</w:t>
        </w:r>
        <w:r w:rsidR="00841925" w:rsidRPr="009E79CB">
          <w:rPr>
            <w:rStyle w:val="Hyperlink"/>
            <w:rFonts w:hint="eastAsia"/>
            <w:noProof/>
            <w:rtl/>
          </w:rPr>
          <w:t>ت</w:t>
        </w:r>
        <w:r w:rsidR="00841925" w:rsidRPr="009E79CB">
          <w:rPr>
            <w:rStyle w:val="Hyperlink"/>
            <w:rFonts w:hint="cs"/>
            <w:noProof/>
            <w:rtl/>
          </w:rPr>
          <w:t>ی</w:t>
        </w:r>
        <w:r w:rsidR="00841925" w:rsidRPr="009E79CB">
          <w:rPr>
            <w:rStyle w:val="Hyperlink"/>
            <w:noProof/>
            <w:rtl/>
          </w:rPr>
          <w:t xml:space="preserve"> از صنا</w:t>
        </w:r>
        <w:r w:rsidR="00841925" w:rsidRPr="009E79CB">
          <w:rPr>
            <w:rStyle w:val="Hyperlink"/>
            <w:rFonts w:hint="cs"/>
            <w:noProof/>
            <w:rtl/>
          </w:rPr>
          <w:t>ی</w:t>
        </w:r>
        <w:r w:rsidR="00841925" w:rsidRPr="009E79CB">
          <w:rPr>
            <w:rStyle w:val="Hyperlink"/>
            <w:rFonts w:hint="eastAsia"/>
            <w:noProof/>
            <w:rtl/>
          </w:rPr>
          <w:t>ع</w:t>
        </w:r>
        <w:r w:rsidR="00841925" w:rsidRPr="009E79CB">
          <w:rPr>
            <w:rStyle w:val="Hyperlink"/>
            <w:noProof/>
            <w:rtl/>
          </w:rPr>
          <w:t xml:space="preserve"> کوچک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190682027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8</w:t>
        </w:r>
        <w:r w:rsidR="00841925">
          <w:rPr>
            <w:noProof/>
            <w:webHidden/>
            <w:rtl/>
          </w:rPr>
          <w:fldChar w:fldCharType="end"/>
        </w:r>
      </w:hyperlink>
    </w:p>
    <w:p w14:paraId="6DB122ED" w14:textId="226FB68A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28" w:history="1">
        <w:r w:rsidR="00841925" w:rsidRPr="009E79CB">
          <w:rPr>
            <w:rStyle w:val="Hyperlink"/>
            <w:noProof/>
            <w:rtl/>
          </w:rPr>
          <w:t>مراکز مجتمع ها</w:t>
        </w:r>
        <w:r w:rsidR="00841925" w:rsidRPr="009E79CB">
          <w:rPr>
            <w:rStyle w:val="Hyperlink"/>
            <w:rFonts w:hint="cs"/>
            <w:noProof/>
            <w:rtl/>
          </w:rPr>
          <w:t>ی</w:t>
        </w:r>
        <w:r w:rsidR="00841925" w:rsidRPr="009E79CB">
          <w:rPr>
            <w:rStyle w:val="Hyperlink"/>
            <w:noProof/>
            <w:rtl/>
          </w:rPr>
          <w:t xml:space="preserve"> فناور</w:t>
        </w:r>
        <w:r w:rsidR="00841925" w:rsidRPr="009E79CB">
          <w:rPr>
            <w:rStyle w:val="Hyperlink"/>
            <w:rFonts w:hint="cs"/>
            <w:noProof/>
            <w:rtl/>
          </w:rPr>
          <w:t>ی</w:t>
        </w:r>
        <w:r w:rsidR="00841925" w:rsidRPr="009E79CB">
          <w:rPr>
            <w:rStyle w:val="Hyperlink"/>
            <w:noProof/>
            <w:rtl/>
          </w:rPr>
          <w:t xml:space="preserve"> و خدمات کسب و کار در استان خوزستان: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190682028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8</w:t>
        </w:r>
        <w:r w:rsidR="00841925">
          <w:rPr>
            <w:noProof/>
            <w:webHidden/>
            <w:rtl/>
          </w:rPr>
          <w:fldChar w:fldCharType="end"/>
        </w:r>
      </w:hyperlink>
    </w:p>
    <w:p w14:paraId="3F95D0D0" w14:textId="39CF3D8C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29" w:history="1">
        <w:r w:rsidR="00841925" w:rsidRPr="009E79CB">
          <w:rPr>
            <w:rStyle w:val="Hyperlink"/>
            <w:noProof/>
            <w:rtl/>
          </w:rPr>
          <w:t>شهرستان آبادان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190682029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10</w:t>
        </w:r>
        <w:r w:rsidR="00841925">
          <w:rPr>
            <w:noProof/>
            <w:webHidden/>
            <w:rtl/>
          </w:rPr>
          <w:fldChar w:fldCharType="end"/>
        </w:r>
      </w:hyperlink>
    </w:p>
    <w:p w14:paraId="717898FF" w14:textId="63F13EF4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30" w:history="1">
        <w:r w:rsidR="00841925" w:rsidRPr="009E79CB">
          <w:rPr>
            <w:rStyle w:val="Hyperlink"/>
            <w:noProof/>
            <w:rtl/>
          </w:rPr>
          <w:t>شهرستان آغاجاري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190682030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12</w:t>
        </w:r>
        <w:r w:rsidR="00841925">
          <w:rPr>
            <w:noProof/>
            <w:webHidden/>
            <w:rtl/>
          </w:rPr>
          <w:fldChar w:fldCharType="end"/>
        </w:r>
      </w:hyperlink>
    </w:p>
    <w:p w14:paraId="3A925BE2" w14:textId="2B42BF37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31" w:history="1">
        <w:r w:rsidR="00841925" w:rsidRPr="009E79CB">
          <w:rPr>
            <w:rStyle w:val="Hyperlink"/>
            <w:noProof/>
            <w:rtl/>
          </w:rPr>
          <w:t>شهرستان اميديه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190682031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13</w:t>
        </w:r>
        <w:r w:rsidR="00841925">
          <w:rPr>
            <w:noProof/>
            <w:webHidden/>
            <w:rtl/>
          </w:rPr>
          <w:fldChar w:fldCharType="end"/>
        </w:r>
      </w:hyperlink>
    </w:p>
    <w:p w14:paraId="1BDBC0A6" w14:textId="4DE2130E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32" w:history="1">
        <w:r w:rsidR="00841925" w:rsidRPr="009E79CB">
          <w:rPr>
            <w:rStyle w:val="Hyperlink"/>
            <w:noProof/>
            <w:rtl/>
          </w:rPr>
          <w:t>شهرستان اند</w:t>
        </w:r>
        <w:r w:rsidR="00841925" w:rsidRPr="009E79CB">
          <w:rPr>
            <w:rStyle w:val="Hyperlink"/>
            <w:rFonts w:hint="cs"/>
            <w:noProof/>
            <w:rtl/>
          </w:rPr>
          <w:t>ی</w:t>
        </w:r>
        <w:r w:rsidR="00841925" w:rsidRPr="009E79CB">
          <w:rPr>
            <w:rStyle w:val="Hyperlink"/>
            <w:rFonts w:hint="eastAsia"/>
            <w:noProof/>
            <w:rtl/>
          </w:rPr>
          <w:t>کا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190682032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14</w:t>
        </w:r>
        <w:r w:rsidR="00841925">
          <w:rPr>
            <w:noProof/>
            <w:webHidden/>
            <w:rtl/>
          </w:rPr>
          <w:fldChar w:fldCharType="end"/>
        </w:r>
      </w:hyperlink>
    </w:p>
    <w:p w14:paraId="587A6816" w14:textId="61A23B52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33" w:history="1">
        <w:r w:rsidR="00841925" w:rsidRPr="009E79CB">
          <w:rPr>
            <w:rStyle w:val="Hyperlink"/>
            <w:noProof/>
            <w:rtl/>
          </w:rPr>
          <w:t>شهرستان اند</w:t>
        </w:r>
        <w:r w:rsidR="00841925" w:rsidRPr="009E79CB">
          <w:rPr>
            <w:rStyle w:val="Hyperlink"/>
            <w:rFonts w:hint="cs"/>
            <w:noProof/>
            <w:rtl/>
          </w:rPr>
          <w:t>ی</w:t>
        </w:r>
        <w:r w:rsidR="00841925" w:rsidRPr="009E79CB">
          <w:rPr>
            <w:rStyle w:val="Hyperlink"/>
            <w:rFonts w:hint="eastAsia"/>
            <w:noProof/>
            <w:rtl/>
          </w:rPr>
          <w:t>مشک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190682033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15</w:t>
        </w:r>
        <w:r w:rsidR="00841925">
          <w:rPr>
            <w:noProof/>
            <w:webHidden/>
            <w:rtl/>
          </w:rPr>
          <w:fldChar w:fldCharType="end"/>
        </w:r>
      </w:hyperlink>
    </w:p>
    <w:p w14:paraId="6AF7EE47" w14:textId="25AC4B05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34" w:history="1">
        <w:r w:rsidR="00841925" w:rsidRPr="009E79CB">
          <w:rPr>
            <w:rStyle w:val="Hyperlink"/>
            <w:noProof/>
            <w:rtl/>
          </w:rPr>
          <w:t>شهرستان اهواز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190682034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16</w:t>
        </w:r>
        <w:r w:rsidR="00841925">
          <w:rPr>
            <w:noProof/>
            <w:webHidden/>
            <w:rtl/>
          </w:rPr>
          <w:fldChar w:fldCharType="end"/>
        </w:r>
      </w:hyperlink>
    </w:p>
    <w:p w14:paraId="447D1546" w14:textId="2BA9EDCC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35" w:history="1">
        <w:r w:rsidR="00841925" w:rsidRPr="009E79CB">
          <w:rPr>
            <w:rStyle w:val="Hyperlink"/>
            <w:noProof/>
            <w:rtl/>
          </w:rPr>
          <w:t>شهرستان ا</w:t>
        </w:r>
        <w:r w:rsidR="00841925" w:rsidRPr="009E79CB">
          <w:rPr>
            <w:rStyle w:val="Hyperlink"/>
            <w:rFonts w:hint="cs"/>
            <w:noProof/>
            <w:rtl/>
          </w:rPr>
          <w:t>ی</w:t>
        </w:r>
        <w:r w:rsidR="00841925" w:rsidRPr="009E79CB">
          <w:rPr>
            <w:rStyle w:val="Hyperlink"/>
            <w:rFonts w:hint="eastAsia"/>
            <w:noProof/>
            <w:rtl/>
          </w:rPr>
          <w:t>ذه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190682035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19</w:t>
        </w:r>
        <w:r w:rsidR="00841925">
          <w:rPr>
            <w:noProof/>
            <w:webHidden/>
            <w:rtl/>
          </w:rPr>
          <w:fldChar w:fldCharType="end"/>
        </w:r>
      </w:hyperlink>
    </w:p>
    <w:p w14:paraId="0DA60576" w14:textId="79CD4080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36" w:history="1">
        <w:r w:rsidR="00841925" w:rsidRPr="009E79CB">
          <w:rPr>
            <w:rStyle w:val="Hyperlink"/>
            <w:noProof/>
            <w:rtl/>
          </w:rPr>
          <w:t>شهرستان باغملک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190682036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20</w:t>
        </w:r>
        <w:r w:rsidR="00841925">
          <w:rPr>
            <w:noProof/>
            <w:webHidden/>
            <w:rtl/>
          </w:rPr>
          <w:fldChar w:fldCharType="end"/>
        </w:r>
      </w:hyperlink>
    </w:p>
    <w:p w14:paraId="352C29FA" w14:textId="25929278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37" w:history="1">
        <w:r w:rsidR="00841925" w:rsidRPr="009E79CB">
          <w:rPr>
            <w:rStyle w:val="Hyperlink"/>
            <w:noProof/>
            <w:rtl/>
          </w:rPr>
          <w:t>شهرستان بندر ماهشهر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190682037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22</w:t>
        </w:r>
        <w:r w:rsidR="00841925">
          <w:rPr>
            <w:noProof/>
            <w:webHidden/>
            <w:rtl/>
          </w:rPr>
          <w:fldChar w:fldCharType="end"/>
        </w:r>
      </w:hyperlink>
    </w:p>
    <w:p w14:paraId="7A5338CE" w14:textId="2A4C73D6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38" w:history="1">
        <w:r w:rsidR="00841925" w:rsidRPr="009E79CB">
          <w:rPr>
            <w:rStyle w:val="Hyperlink"/>
            <w:noProof/>
            <w:rtl/>
          </w:rPr>
          <w:t>شهرستان بهبهان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190682038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23</w:t>
        </w:r>
        <w:r w:rsidR="00841925">
          <w:rPr>
            <w:noProof/>
            <w:webHidden/>
            <w:rtl/>
          </w:rPr>
          <w:fldChar w:fldCharType="end"/>
        </w:r>
      </w:hyperlink>
    </w:p>
    <w:p w14:paraId="65B720A2" w14:textId="18F08A8F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39" w:history="1">
        <w:r w:rsidR="00841925" w:rsidRPr="009E79CB">
          <w:rPr>
            <w:rStyle w:val="Hyperlink"/>
            <w:noProof/>
            <w:rtl/>
          </w:rPr>
          <w:t>شهرستان خرمشهر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190682039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25</w:t>
        </w:r>
        <w:r w:rsidR="00841925">
          <w:rPr>
            <w:noProof/>
            <w:webHidden/>
            <w:rtl/>
          </w:rPr>
          <w:fldChar w:fldCharType="end"/>
        </w:r>
      </w:hyperlink>
    </w:p>
    <w:p w14:paraId="3D6BD2F9" w14:textId="27640711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40" w:history="1">
        <w:r w:rsidR="00841925" w:rsidRPr="009E79CB">
          <w:rPr>
            <w:rStyle w:val="Hyperlink"/>
            <w:noProof/>
            <w:rtl/>
          </w:rPr>
          <w:t>شهرستان دزفول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190682040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26</w:t>
        </w:r>
        <w:r w:rsidR="00841925">
          <w:rPr>
            <w:noProof/>
            <w:webHidden/>
            <w:rtl/>
          </w:rPr>
          <w:fldChar w:fldCharType="end"/>
        </w:r>
      </w:hyperlink>
    </w:p>
    <w:p w14:paraId="6C89786A" w14:textId="346D66F1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41" w:history="1">
        <w:r w:rsidR="00841925" w:rsidRPr="009E79CB">
          <w:rPr>
            <w:rStyle w:val="Hyperlink"/>
            <w:noProof/>
            <w:rtl/>
          </w:rPr>
          <w:t>شهرستان رامهرمز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190682041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28</w:t>
        </w:r>
        <w:r w:rsidR="00841925">
          <w:rPr>
            <w:noProof/>
            <w:webHidden/>
            <w:rtl/>
          </w:rPr>
          <w:fldChar w:fldCharType="end"/>
        </w:r>
      </w:hyperlink>
    </w:p>
    <w:p w14:paraId="70DD722A" w14:textId="480AA747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42" w:history="1">
        <w:r w:rsidR="00841925" w:rsidRPr="009E79CB">
          <w:rPr>
            <w:rStyle w:val="Hyperlink"/>
            <w:noProof/>
            <w:rtl/>
          </w:rPr>
          <w:t>شهرستان رامش</w:t>
        </w:r>
        <w:r w:rsidR="00841925" w:rsidRPr="009E79CB">
          <w:rPr>
            <w:rStyle w:val="Hyperlink"/>
            <w:rFonts w:hint="cs"/>
            <w:noProof/>
            <w:rtl/>
          </w:rPr>
          <w:t>ی</w:t>
        </w:r>
        <w:r w:rsidR="00841925" w:rsidRPr="009E79CB">
          <w:rPr>
            <w:rStyle w:val="Hyperlink"/>
            <w:rFonts w:hint="eastAsia"/>
            <w:noProof/>
            <w:rtl/>
          </w:rPr>
          <w:t>ر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190682042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29</w:t>
        </w:r>
        <w:r w:rsidR="00841925">
          <w:rPr>
            <w:noProof/>
            <w:webHidden/>
            <w:rtl/>
          </w:rPr>
          <w:fldChar w:fldCharType="end"/>
        </w:r>
      </w:hyperlink>
    </w:p>
    <w:p w14:paraId="7A71B89B" w14:textId="751A6993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43" w:history="1">
        <w:r w:rsidR="00841925" w:rsidRPr="009E79CB">
          <w:rPr>
            <w:rStyle w:val="Hyperlink"/>
            <w:noProof/>
            <w:rtl/>
          </w:rPr>
          <w:t>شهرستان سوسنگرد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190682043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31</w:t>
        </w:r>
        <w:r w:rsidR="00841925">
          <w:rPr>
            <w:noProof/>
            <w:webHidden/>
            <w:rtl/>
          </w:rPr>
          <w:fldChar w:fldCharType="end"/>
        </w:r>
      </w:hyperlink>
    </w:p>
    <w:p w14:paraId="77C3FC2E" w14:textId="6F54A8A5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44" w:history="1">
        <w:r w:rsidR="00841925" w:rsidRPr="009E79CB">
          <w:rPr>
            <w:rStyle w:val="Hyperlink"/>
            <w:noProof/>
            <w:rtl/>
          </w:rPr>
          <w:t>شهرستان شادگان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190682044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33</w:t>
        </w:r>
        <w:r w:rsidR="00841925">
          <w:rPr>
            <w:noProof/>
            <w:webHidden/>
            <w:rtl/>
          </w:rPr>
          <w:fldChar w:fldCharType="end"/>
        </w:r>
      </w:hyperlink>
    </w:p>
    <w:p w14:paraId="34AE63E0" w14:textId="4E84A992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45" w:history="1">
        <w:r w:rsidR="00841925" w:rsidRPr="009E79CB">
          <w:rPr>
            <w:rStyle w:val="Hyperlink"/>
            <w:noProof/>
            <w:rtl/>
          </w:rPr>
          <w:t>شهرستان شوش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190682045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35</w:t>
        </w:r>
        <w:r w:rsidR="00841925">
          <w:rPr>
            <w:noProof/>
            <w:webHidden/>
            <w:rtl/>
          </w:rPr>
          <w:fldChar w:fldCharType="end"/>
        </w:r>
      </w:hyperlink>
    </w:p>
    <w:p w14:paraId="213A6942" w14:textId="4D21E33A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46" w:history="1">
        <w:r w:rsidR="00841925" w:rsidRPr="009E79CB">
          <w:rPr>
            <w:rStyle w:val="Hyperlink"/>
            <w:noProof/>
            <w:rtl/>
          </w:rPr>
          <w:t>شهرستان شوشتر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190682046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36</w:t>
        </w:r>
        <w:r w:rsidR="00841925">
          <w:rPr>
            <w:noProof/>
            <w:webHidden/>
            <w:rtl/>
          </w:rPr>
          <w:fldChar w:fldCharType="end"/>
        </w:r>
      </w:hyperlink>
    </w:p>
    <w:p w14:paraId="58E4DD7F" w14:textId="17C4E165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47" w:history="1">
        <w:r w:rsidR="00841925" w:rsidRPr="009E79CB">
          <w:rPr>
            <w:rStyle w:val="Hyperlink"/>
            <w:noProof/>
            <w:rtl/>
          </w:rPr>
          <w:t>شهرستان گتوند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190682047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38</w:t>
        </w:r>
        <w:r w:rsidR="00841925">
          <w:rPr>
            <w:noProof/>
            <w:webHidden/>
            <w:rtl/>
          </w:rPr>
          <w:fldChar w:fldCharType="end"/>
        </w:r>
      </w:hyperlink>
    </w:p>
    <w:p w14:paraId="5F1226C7" w14:textId="794F42A9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48" w:history="1">
        <w:r w:rsidR="00841925" w:rsidRPr="009E79CB">
          <w:rPr>
            <w:rStyle w:val="Hyperlink"/>
            <w:noProof/>
            <w:rtl/>
          </w:rPr>
          <w:t>شهرستان مسجدسل</w:t>
        </w:r>
        <w:r w:rsidR="00841925" w:rsidRPr="009E79CB">
          <w:rPr>
            <w:rStyle w:val="Hyperlink"/>
            <w:rFonts w:hint="cs"/>
            <w:noProof/>
            <w:rtl/>
          </w:rPr>
          <w:t>ی</w:t>
        </w:r>
        <w:r w:rsidR="00841925" w:rsidRPr="009E79CB">
          <w:rPr>
            <w:rStyle w:val="Hyperlink"/>
            <w:rFonts w:hint="eastAsia"/>
            <w:noProof/>
            <w:rtl/>
          </w:rPr>
          <w:t>مان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190682048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39</w:t>
        </w:r>
        <w:r w:rsidR="00841925">
          <w:rPr>
            <w:noProof/>
            <w:webHidden/>
            <w:rtl/>
          </w:rPr>
          <w:fldChar w:fldCharType="end"/>
        </w:r>
      </w:hyperlink>
    </w:p>
    <w:p w14:paraId="566691BC" w14:textId="27570F5A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49" w:history="1">
        <w:r w:rsidR="00841925" w:rsidRPr="009E79CB">
          <w:rPr>
            <w:rStyle w:val="Hyperlink"/>
            <w:noProof/>
            <w:rtl/>
          </w:rPr>
          <w:t>شهرستان هفتکل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190682049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40</w:t>
        </w:r>
        <w:r w:rsidR="00841925">
          <w:rPr>
            <w:noProof/>
            <w:webHidden/>
            <w:rtl/>
          </w:rPr>
          <w:fldChar w:fldCharType="end"/>
        </w:r>
      </w:hyperlink>
    </w:p>
    <w:p w14:paraId="37F1B349" w14:textId="32D3CD42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50" w:history="1">
        <w:r w:rsidR="00841925" w:rsidRPr="009E79CB">
          <w:rPr>
            <w:rStyle w:val="Hyperlink"/>
            <w:noProof/>
            <w:rtl/>
          </w:rPr>
          <w:t>شهرستان هند</w:t>
        </w:r>
        <w:r w:rsidR="00841925" w:rsidRPr="009E79CB">
          <w:rPr>
            <w:rStyle w:val="Hyperlink"/>
            <w:rFonts w:hint="cs"/>
            <w:noProof/>
            <w:rtl/>
          </w:rPr>
          <w:t>ی</w:t>
        </w:r>
        <w:r w:rsidR="00841925" w:rsidRPr="009E79CB">
          <w:rPr>
            <w:rStyle w:val="Hyperlink"/>
            <w:rFonts w:hint="eastAsia"/>
            <w:noProof/>
            <w:rtl/>
          </w:rPr>
          <w:t>جان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190682050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41</w:t>
        </w:r>
        <w:r w:rsidR="00841925">
          <w:rPr>
            <w:noProof/>
            <w:webHidden/>
            <w:rtl/>
          </w:rPr>
          <w:fldChar w:fldCharType="end"/>
        </w:r>
      </w:hyperlink>
    </w:p>
    <w:p w14:paraId="4E77D721" w14:textId="0B69C9E1" w:rsidR="00841925" w:rsidRDefault="00835E4C">
      <w:pPr>
        <w:pStyle w:val="TOC1"/>
        <w:tabs>
          <w:tab w:val="right" w:leader="dot" w:pos="10520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90682051" w:history="1">
        <w:r w:rsidR="00841925" w:rsidRPr="009E79CB">
          <w:rPr>
            <w:rStyle w:val="Hyperlink"/>
            <w:noProof/>
            <w:rtl/>
          </w:rPr>
          <w:t>شهرستان لال</w:t>
        </w:r>
        <w:r w:rsidR="00841925" w:rsidRPr="009E79CB">
          <w:rPr>
            <w:rStyle w:val="Hyperlink"/>
            <w:rFonts w:hint="cs"/>
            <w:noProof/>
            <w:rtl/>
          </w:rPr>
          <w:t>ی</w:t>
        </w:r>
        <w:r w:rsidR="00841925">
          <w:rPr>
            <w:noProof/>
            <w:webHidden/>
            <w:rtl/>
          </w:rPr>
          <w:tab/>
        </w:r>
        <w:r w:rsidR="00841925">
          <w:rPr>
            <w:noProof/>
            <w:webHidden/>
            <w:rtl/>
          </w:rPr>
          <w:fldChar w:fldCharType="begin"/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</w:rPr>
          <w:instrText>PAGEREF</w:instrText>
        </w:r>
        <w:r w:rsidR="00841925">
          <w:rPr>
            <w:noProof/>
            <w:webHidden/>
            <w:rtl/>
          </w:rPr>
          <w:instrText xml:space="preserve"> _</w:instrText>
        </w:r>
        <w:r w:rsidR="00841925">
          <w:rPr>
            <w:noProof/>
            <w:webHidden/>
          </w:rPr>
          <w:instrText>Toc</w:instrText>
        </w:r>
        <w:r w:rsidR="00841925">
          <w:rPr>
            <w:noProof/>
            <w:webHidden/>
            <w:rtl/>
          </w:rPr>
          <w:instrText xml:space="preserve">190682051 </w:instrText>
        </w:r>
        <w:r w:rsidR="00841925">
          <w:rPr>
            <w:noProof/>
            <w:webHidden/>
          </w:rPr>
          <w:instrText>\h</w:instrText>
        </w:r>
        <w:r w:rsidR="00841925">
          <w:rPr>
            <w:noProof/>
            <w:webHidden/>
            <w:rtl/>
          </w:rPr>
          <w:instrText xml:space="preserve"> </w:instrText>
        </w:r>
        <w:r w:rsidR="00841925">
          <w:rPr>
            <w:noProof/>
            <w:webHidden/>
            <w:rtl/>
          </w:rPr>
        </w:r>
        <w:r w:rsidR="00841925">
          <w:rPr>
            <w:noProof/>
            <w:webHidden/>
            <w:rtl/>
          </w:rPr>
          <w:fldChar w:fldCharType="separate"/>
        </w:r>
        <w:r w:rsidR="00C05C18">
          <w:rPr>
            <w:noProof/>
            <w:webHidden/>
            <w:rtl/>
          </w:rPr>
          <w:t>42</w:t>
        </w:r>
        <w:r w:rsidR="00841925">
          <w:rPr>
            <w:noProof/>
            <w:webHidden/>
            <w:rtl/>
          </w:rPr>
          <w:fldChar w:fldCharType="end"/>
        </w:r>
      </w:hyperlink>
    </w:p>
    <w:p w14:paraId="573EB82F" w14:textId="6684DE22" w:rsidR="0056509E" w:rsidRPr="00841925" w:rsidRDefault="00CE3150" w:rsidP="00841925">
      <w:pPr>
        <w:pStyle w:val="Kouravand"/>
        <w:rPr>
          <w:color w:val="auto"/>
        </w:rPr>
        <w:sectPr w:rsidR="0056509E" w:rsidRPr="00841925" w:rsidSect="0015576B">
          <w:headerReference w:type="even" r:id="rId17"/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851" w:right="566" w:bottom="990" w:left="81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arabicAlpha" w:start="1"/>
          <w:cols w:space="708"/>
          <w:titlePg/>
          <w:bidi/>
          <w:rtlGutter/>
          <w:docGrid w:linePitch="360"/>
        </w:sectPr>
      </w:pPr>
      <w:r>
        <w:rPr>
          <w:rtl/>
        </w:rPr>
        <w:fldChar w:fldCharType="end"/>
      </w:r>
    </w:p>
    <w:p w14:paraId="7FDAAAE4" w14:textId="50FB629A" w:rsidR="0056509E" w:rsidRDefault="0056509E">
      <w:pPr>
        <w:bidi w:val="0"/>
        <w:rPr>
          <w:rFonts w:ascii="Cambria" w:eastAsia="Times New Roman" w:hAnsi="Cambria" w:cs="B Nazanin"/>
          <w:b/>
          <w:bCs/>
          <w:color w:val="365F91"/>
          <w:sz w:val="28"/>
          <w:szCs w:val="28"/>
          <w:lang w:bidi="ar-SA"/>
        </w:rPr>
      </w:pPr>
    </w:p>
    <w:p w14:paraId="602BCCAD" w14:textId="2E61FAAE" w:rsidR="00CC6AD0" w:rsidRPr="004B153E" w:rsidRDefault="00540B20" w:rsidP="00343503">
      <w:pPr>
        <w:pStyle w:val="Kouravand"/>
      </w:pPr>
      <w:r>
        <w:t xml:space="preserve">             </w:t>
      </w:r>
      <w:bookmarkStart w:id="1" w:name="_Toc190682014"/>
      <w:r w:rsidR="00CC6AD0" w:rsidRPr="004B153E">
        <w:rPr>
          <w:rFonts w:hint="cs"/>
          <w:rtl/>
        </w:rPr>
        <w:t>نگاهی به استان خوزستان</w:t>
      </w:r>
      <w:bookmarkEnd w:id="0"/>
      <w:bookmarkEnd w:id="1"/>
    </w:p>
    <w:p w14:paraId="0B57F067" w14:textId="77777777" w:rsidR="00CC6AD0" w:rsidRPr="00CC6AD0" w:rsidRDefault="00CC6AD0" w:rsidP="005341F3">
      <w:pPr>
        <w:autoSpaceDE w:val="0"/>
        <w:autoSpaceDN w:val="0"/>
        <w:adjustRightInd w:val="0"/>
        <w:spacing w:after="0" w:line="240" w:lineRule="auto"/>
        <w:ind w:left="850" w:right="1134"/>
        <w:rPr>
          <w:rFonts w:ascii="Times New Roman" w:eastAsia="Times New Roman" w:hAnsi="Times New Roman" w:cs="B Lotus"/>
          <w:b/>
          <w:bCs/>
          <w:sz w:val="24"/>
          <w:szCs w:val="24"/>
          <w:rtl/>
          <w:lang w:bidi="ar-SA"/>
        </w:rPr>
      </w:pPr>
    </w:p>
    <w:p w14:paraId="47AE53F1" w14:textId="77777777" w:rsidR="00CC6AD0" w:rsidRPr="00915754" w:rsidRDefault="00CC6AD0" w:rsidP="005341F3">
      <w:pPr>
        <w:spacing w:after="0" w:line="240" w:lineRule="auto"/>
        <w:ind w:left="850" w:right="1134"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 xml:space="preserve">استان خوزستان با مساحت 64،057 کيلومتر مربع در جنوب غربي </w:t>
      </w:r>
      <w:hyperlink r:id="rId22" w:tooltip="ایران" w:history="1">
        <w:r w:rsidRPr="00915754">
          <w:rPr>
            <w:rFonts w:ascii="Times New Roman" w:eastAsia="Times New Roman" w:hAnsi="Times New Roman" w:cs="B Nazanin" w:hint="cs"/>
            <w:b/>
            <w:bCs/>
            <w:sz w:val="24"/>
            <w:szCs w:val="24"/>
            <w:rtl/>
            <w:lang w:bidi="ar-SA"/>
          </w:rPr>
          <w:t>ايران</w:t>
        </w:r>
      </w:hyperlink>
      <w:r w:rsidRPr="00915754">
        <w:rPr>
          <w:rFonts w:ascii="Times New Roman" w:eastAsia="Times New Roman" w:hAnsi="Times New Roman" w:cs="B Nazanin"/>
          <w:b/>
          <w:bCs/>
          <w:sz w:val="24"/>
          <w:szCs w:val="24"/>
          <w:lang w:bidi="ar-SA"/>
        </w:rPr>
        <w:t xml:space="preserve"> </w:t>
      </w: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 xml:space="preserve">در جوار </w:t>
      </w:r>
      <w:hyperlink r:id="rId23" w:tooltip="خلیج فارس" w:history="1">
        <w:r w:rsidRPr="00915754">
          <w:rPr>
            <w:rFonts w:ascii="Times New Roman" w:eastAsia="Times New Roman" w:hAnsi="Times New Roman" w:cs="B Nazanin" w:hint="cs"/>
            <w:b/>
            <w:bCs/>
            <w:sz w:val="24"/>
            <w:szCs w:val="24"/>
            <w:rtl/>
            <w:lang w:bidi="ar-SA"/>
          </w:rPr>
          <w:t>خليج فارس</w:t>
        </w:r>
      </w:hyperlink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 xml:space="preserve"> قرار دارد و مرکز استخراج نفت ايران است. خوزستان از شمال به </w:t>
      </w:r>
      <w:hyperlink r:id="rId24" w:tooltip="استان" w:history="1">
        <w:r w:rsidRPr="00915754">
          <w:rPr>
            <w:rFonts w:ascii="Times New Roman" w:eastAsia="Times New Roman" w:hAnsi="Times New Roman" w:cs="B Nazanin" w:hint="cs"/>
            <w:b/>
            <w:bCs/>
            <w:sz w:val="24"/>
            <w:szCs w:val="24"/>
            <w:rtl/>
            <w:lang w:bidi="ar-SA"/>
          </w:rPr>
          <w:t>استان</w:t>
        </w:r>
      </w:hyperlink>
      <w:r w:rsidRPr="00915754">
        <w:rPr>
          <w:rFonts w:ascii="Times New Roman" w:eastAsia="Times New Roman" w:hAnsi="Times New Roman" w:cs="B Nazanin"/>
          <w:b/>
          <w:bCs/>
          <w:sz w:val="24"/>
          <w:szCs w:val="24"/>
          <w:lang w:bidi="ar-SA"/>
        </w:rPr>
        <w:t xml:space="preserve"> </w:t>
      </w:r>
      <w:hyperlink r:id="rId25" w:tooltip="لرستان" w:history="1">
        <w:r w:rsidRPr="00915754">
          <w:rPr>
            <w:rFonts w:ascii="Times New Roman" w:eastAsia="Times New Roman" w:hAnsi="Times New Roman" w:cs="B Nazanin" w:hint="cs"/>
            <w:b/>
            <w:bCs/>
            <w:sz w:val="24"/>
            <w:szCs w:val="24"/>
            <w:rtl/>
            <w:lang w:bidi="ar-SA"/>
          </w:rPr>
          <w:t>لرستان</w:t>
        </w:r>
      </w:hyperlink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 xml:space="preserve">، از شمال شرقي به استان </w:t>
      </w:r>
      <w:hyperlink r:id="rId26" w:tooltip="استان اصفهان" w:history="1">
        <w:r w:rsidRPr="00915754">
          <w:rPr>
            <w:rFonts w:ascii="Times New Roman" w:eastAsia="Times New Roman" w:hAnsi="Times New Roman" w:cs="B Nazanin" w:hint="cs"/>
            <w:b/>
            <w:bCs/>
            <w:sz w:val="24"/>
            <w:szCs w:val="24"/>
            <w:rtl/>
            <w:lang w:bidi="ar-SA"/>
          </w:rPr>
          <w:t>اصفهان</w:t>
        </w:r>
      </w:hyperlink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 xml:space="preserve">،  از شمال شرقي و شرق به استان </w:t>
      </w:r>
      <w:hyperlink r:id="rId27" w:tooltip="چهار محال و بختیاری" w:history="1">
        <w:r w:rsidRPr="00915754">
          <w:rPr>
            <w:rFonts w:ascii="Times New Roman" w:eastAsia="Times New Roman" w:hAnsi="Times New Roman" w:cs="B Nazanin" w:hint="cs"/>
            <w:b/>
            <w:bCs/>
            <w:sz w:val="24"/>
            <w:szCs w:val="24"/>
            <w:rtl/>
            <w:lang w:bidi="ar-SA"/>
          </w:rPr>
          <w:t>چهار محال و بختياري</w:t>
        </w:r>
      </w:hyperlink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 xml:space="preserve">، از شمال غربي به استان </w:t>
      </w:r>
      <w:hyperlink r:id="rId28" w:tooltip="ایلام" w:history="1">
        <w:r w:rsidRPr="00915754">
          <w:rPr>
            <w:rFonts w:ascii="Times New Roman" w:eastAsia="Times New Roman" w:hAnsi="Times New Roman" w:cs="B Nazanin" w:hint="cs"/>
            <w:b/>
            <w:bCs/>
            <w:sz w:val="24"/>
            <w:szCs w:val="24"/>
            <w:rtl/>
            <w:lang w:bidi="ar-SA"/>
          </w:rPr>
          <w:t>ايلام</w:t>
        </w:r>
      </w:hyperlink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 xml:space="preserve">، از </w:t>
      </w:r>
      <w:hyperlink r:id="rId29" w:tooltip="شرق" w:history="1">
        <w:r w:rsidRPr="00915754">
          <w:rPr>
            <w:rFonts w:ascii="Times New Roman" w:eastAsia="Times New Roman" w:hAnsi="Times New Roman" w:cs="B Nazanin" w:hint="cs"/>
            <w:b/>
            <w:bCs/>
            <w:sz w:val="24"/>
            <w:szCs w:val="24"/>
            <w:rtl/>
            <w:lang w:bidi="ar-SA"/>
          </w:rPr>
          <w:t>شرق</w:t>
        </w:r>
      </w:hyperlink>
      <w:r w:rsidRPr="00915754">
        <w:rPr>
          <w:rFonts w:ascii="Times New Roman" w:eastAsia="Times New Roman" w:hAnsi="Times New Roman" w:cs="B Nazanin"/>
          <w:b/>
          <w:bCs/>
          <w:sz w:val="24"/>
          <w:szCs w:val="24"/>
          <w:lang w:bidi="ar-SA"/>
        </w:rPr>
        <w:t xml:space="preserve"> </w:t>
      </w: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 xml:space="preserve">و جنوب شرقي به </w:t>
      </w:r>
      <w:hyperlink r:id="rId30" w:tooltip="استان کهگیلویه و بویراحمد" w:history="1">
        <w:r w:rsidRPr="00915754">
          <w:rPr>
            <w:rFonts w:ascii="Times New Roman" w:eastAsia="Times New Roman" w:hAnsi="Times New Roman" w:cs="B Nazanin" w:hint="cs"/>
            <w:b/>
            <w:bCs/>
            <w:sz w:val="24"/>
            <w:szCs w:val="24"/>
            <w:rtl/>
            <w:lang w:bidi="ar-SA"/>
          </w:rPr>
          <w:t>استان کهگيلويه و بويراحمد</w:t>
        </w:r>
      </w:hyperlink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 xml:space="preserve">، از جنوب به </w:t>
      </w:r>
      <w:hyperlink r:id="rId31" w:tooltip="خلیج فارس" w:history="1">
        <w:r w:rsidRPr="00915754">
          <w:rPr>
            <w:rFonts w:ascii="Times New Roman" w:eastAsia="Times New Roman" w:hAnsi="Times New Roman" w:cs="B Nazanin" w:hint="cs"/>
            <w:b/>
            <w:bCs/>
            <w:sz w:val="24"/>
            <w:szCs w:val="24"/>
            <w:rtl/>
            <w:lang w:bidi="ar-SA"/>
          </w:rPr>
          <w:t>خليج فارس</w:t>
        </w:r>
      </w:hyperlink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 xml:space="preserve">، و از غرب به </w:t>
      </w:r>
      <w:hyperlink r:id="rId32" w:tooltip="کشور" w:history="1">
        <w:r w:rsidRPr="00915754">
          <w:rPr>
            <w:rFonts w:ascii="Times New Roman" w:eastAsia="Times New Roman" w:hAnsi="Times New Roman" w:cs="B Nazanin" w:hint="cs"/>
            <w:b/>
            <w:bCs/>
            <w:sz w:val="24"/>
            <w:szCs w:val="24"/>
            <w:rtl/>
            <w:lang w:bidi="ar-SA"/>
          </w:rPr>
          <w:t>کشور</w:t>
        </w:r>
      </w:hyperlink>
      <w:r w:rsidRPr="00915754">
        <w:rPr>
          <w:rFonts w:ascii="Times New Roman" w:eastAsia="Times New Roman" w:hAnsi="Times New Roman" w:cs="B Nazanin"/>
          <w:b/>
          <w:bCs/>
          <w:sz w:val="24"/>
          <w:szCs w:val="24"/>
          <w:lang w:bidi="ar-SA"/>
        </w:rPr>
        <w:t xml:space="preserve"> </w:t>
      </w:r>
      <w:hyperlink r:id="rId33" w:tooltip="عراق" w:history="1">
        <w:r w:rsidRPr="00915754">
          <w:rPr>
            <w:rFonts w:ascii="Times New Roman" w:eastAsia="Times New Roman" w:hAnsi="Times New Roman" w:cs="B Nazanin" w:hint="cs"/>
            <w:b/>
            <w:bCs/>
            <w:sz w:val="24"/>
            <w:szCs w:val="24"/>
            <w:rtl/>
            <w:lang w:bidi="ar-SA"/>
          </w:rPr>
          <w:t>عراق</w:t>
        </w:r>
      </w:hyperlink>
      <w:r w:rsidRPr="00915754">
        <w:rPr>
          <w:rFonts w:ascii="Times New Roman" w:eastAsia="Times New Roman" w:hAnsi="Times New Roman" w:cs="B Nazanin"/>
          <w:b/>
          <w:bCs/>
          <w:sz w:val="24"/>
          <w:szCs w:val="24"/>
          <w:lang w:bidi="ar-SA"/>
        </w:rPr>
        <w:t xml:space="preserve"> </w:t>
      </w: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 xml:space="preserve">محدود مي‌شود. </w:t>
      </w:r>
    </w:p>
    <w:p w14:paraId="05D72B0E" w14:textId="77777777" w:rsidR="00CC6AD0" w:rsidRPr="00915754" w:rsidRDefault="00CC6AD0" w:rsidP="005341F3">
      <w:pPr>
        <w:spacing w:after="0" w:line="240" w:lineRule="auto"/>
        <w:ind w:left="850" w:right="1134"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استان خوزستان از لحاظ قابلیت ها و امکانات توسعه یکی از مهمترین و تأثیرگذارترین استان ها در کل کشور است</w:t>
      </w:r>
    </w:p>
    <w:p w14:paraId="2A9B7E25" w14:textId="77777777" w:rsidR="00CC6AD0" w:rsidRPr="00915754" w:rsidRDefault="00CC6AD0" w:rsidP="005341F3">
      <w:pPr>
        <w:numPr>
          <w:ilvl w:val="0"/>
          <w:numId w:val="11"/>
        </w:numPr>
        <w:spacing w:after="0" w:line="240" w:lineRule="auto"/>
        <w:ind w:left="850" w:right="1134"/>
        <w:contextualSpacing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جاری بودن بیش از 3/1 آبهای کل کشور در استان</w:t>
      </w:r>
    </w:p>
    <w:p w14:paraId="2A4324EA" w14:textId="77777777" w:rsidR="00CC6AD0" w:rsidRPr="00915754" w:rsidRDefault="00CC6AD0" w:rsidP="005341F3">
      <w:pPr>
        <w:numPr>
          <w:ilvl w:val="0"/>
          <w:numId w:val="12"/>
        </w:numPr>
        <w:spacing w:after="0" w:line="240" w:lineRule="auto"/>
        <w:ind w:left="850" w:right="1134"/>
        <w:contextualSpacing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برخورداری از سدهای عظیم و متعدد و امکان استفاده  چند منظوره از آنها به منظور توسعه بخش کشاورزی ، گردشگری ، شیلات ، انرژی</w:t>
      </w:r>
    </w:p>
    <w:p w14:paraId="6CEBE5D2" w14:textId="77777777" w:rsidR="00CC6AD0" w:rsidRPr="00915754" w:rsidRDefault="00CC6AD0" w:rsidP="005341F3">
      <w:pPr>
        <w:numPr>
          <w:ilvl w:val="0"/>
          <w:numId w:val="13"/>
        </w:numPr>
        <w:spacing w:after="0" w:line="240" w:lineRule="auto"/>
        <w:ind w:left="850" w:right="1134"/>
        <w:contextualSpacing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برخورداری از اقلیم مناسب برای کاشت و برداشت سه نوبت محصولات کشاورزی و وجود نخلستان های وسیع</w:t>
      </w:r>
    </w:p>
    <w:p w14:paraId="30DC87B3" w14:textId="77777777" w:rsidR="00CC6AD0" w:rsidRPr="00915754" w:rsidRDefault="00CC6AD0" w:rsidP="005341F3">
      <w:pPr>
        <w:numPr>
          <w:ilvl w:val="0"/>
          <w:numId w:val="14"/>
        </w:numPr>
        <w:spacing w:after="0" w:line="240" w:lineRule="auto"/>
        <w:ind w:left="850" w:right="1134"/>
        <w:contextualSpacing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وجود ذخائر با ارزش آبزیان ، بنادر صیادی ، ناوگان صیادی ، مجتمع های بزرگ پرورش ماهی و میگو و  مجتمع های دامپروری</w:t>
      </w:r>
    </w:p>
    <w:p w14:paraId="174EB2C6" w14:textId="77777777" w:rsidR="00CC6AD0" w:rsidRPr="00915754" w:rsidRDefault="00CC6AD0" w:rsidP="005341F3">
      <w:pPr>
        <w:numPr>
          <w:ilvl w:val="0"/>
          <w:numId w:val="15"/>
        </w:numPr>
        <w:spacing w:after="0" w:line="240" w:lineRule="auto"/>
        <w:ind w:left="850" w:right="1134"/>
        <w:contextualSpacing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معادن عظیم نفت و گاز و صنایع بزرگ نفت ، گاز و پتروشیمی</w:t>
      </w:r>
    </w:p>
    <w:p w14:paraId="412D1A1D" w14:textId="77777777" w:rsidR="00CC6AD0" w:rsidRPr="00915754" w:rsidRDefault="00CC6AD0" w:rsidP="005341F3">
      <w:pPr>
        <w:numPr>
          <w:ilvl w:val="0"/>
          <w:numId w:val="16"/>
        </w:numPr>
        <w:spacing w:after="0" w:line="240" w:lineRule="auto"/>
        <w:ind w:left="850" w:right="1134"/>
        <w:contextualSpacing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برخورداری از راه آهن سراسری و امکان اتصال به کشور عراق</w:t>
      </w:r>
    </w:p>
    <w:p w14:paraId="7A4FAF9C" w14:textId="77777777" w:rsidR="00CC6AD0" w:rsidRPr="00915754" w:rsidRDefault="00CC6AD0" w:rsidP="005341F3">
      <w:pPr>
        <w:numPr>
          <w:ilvl w:val="0"/>
          <w:numId w:val="16"/>
        </w:numPr>
        <w:spacing w:after="0" w:line="240" w:lineRule="auto"/>
        <w:ind w:left="850" w:right="1134"/>
        <w:contextualSpacing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برخورداری از مزیت های منطقه ویژه اقتصادی پتروشیمی بندرامام خمینی، منطقه آزاد اروند (آبادان و خرمشهر) و بازارچه های مرزی</w:t>
      </w:r>
    </w:p>
    <w:p w14:paraId="5E10F525" w14:textId="77777777" w:rsidR="00CC6AD0" w:rsidRPr="00915754" w:rsidRDefault="00CC6AD0" w:rsidP="005341F3">
      <w:pPr>
        <w:numPr>
          <w:ilvl w:val="0"/>
          <w:numId w:val="16"/>
        </w:numPr>
        <w:spacing w:after="0" w:line="240" w:lineRule="auto"/>
        <w:ind w:left="850" w:right="1134"/>
        <w:contextualSpacing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برخورداری از نیمی از مساحت تالاب های بین  المللی و ارزشمند</w:t>
      </w:r>
    </w:p>
    <w:p w14:paraId="4B9987D9" w14:textId="77777777" w:rsidR="00CC6AD0" w:rsidRPr="00915754" w:rsidRDefault="00CC6AD0" w:rsidP="005341F3">
      <w:pPr>
        <w:numPr>
          <w:ilvl w:val="0"/>
          <w:numId w:val="16"/>
        </w:numPr>
        <w:spacing w:after="0" w:line="240" w:lineRule="auto"/>
        <w:ind w:left="850" w:right="1134"/>
        <w:contextualSpacing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وجود دو فرودگاه بین المللی در استان</w:t>
      </w:r>
    </w:p>
    <w:p w14:paraId="5BFD6FE4" w14:textId="77777777" w:rsidR="00CC6AD0" w:rsidRPr="00915754" w:rsidRDefault="00CC6AD0" w:rsidP="005341F3">
      <w:pPr>
        <w:numPr>
          <w:ilvl w:val="0"/>
          <w:numId w:val="16"/>
        </w:numPr>
        <w:spacing w:after="0" w:line="240" w:lineRule="auto"/>
        <w:ind w:left="850" w:right="1134"/>
        <w:contextualSpacing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برخورداری از امکانات بندری با ظرفیت بالا به ویژه بندرامام خمینی</w:t>
      </w:r>
    </w:p>
    <w:p w14:paraId="24BA526D" w14:textId="77777777" w:rsidR="00CC6AD0" w:rsidRPr="00915754" w:rsidRDefault="00CC6AD0" w:rsidP="005341F3">
      <w:pPr>
        <w:numPr>
          <w:ilvl w:val="0"/>
          <w:numId w:val="17"/>
        </w:numPr>
        <w:spacing w:after="0" w:line="240" w:lineRule="auto"/>
        <w:ind w:left="850" w:right="1134"/>
        <w:contextualSpacing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موقعیت ویژه جغرافیایی استان در تعامل با منطقه و جهان و ارتباط با آب های آزاد بین المللی</w:t>
      </w:r>
    </w:p>
    <w:p w14:paraId="1AF8D5D9" w14:textId="77777777" w:rsidR="00CC6AD0" w:rsidRPr="00915754" w:rsidRDefault="00CC6AD0" w:rsidP="005341F3">
      <w:pPr>
        <w:numPr>
          <w:ilvl w:val="0"/>
          <w:numId w:val="18"/>
        </w:numPr>
        <w:spacing w:after="0" w:line="240" w:lineRule="auto"/>
        <w:ind w:left="850" w:right="1134"/>
        <w:contextualSpacing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برخورداری از 9 واحد بزرگ کشت و صنعت نیشکر و صنایع متعدد جانبی آن</w:t>
      </w:r>
    </w:p>
    <w:p w14:paraId="5730ACCA" w14:textId="77777777" w:rsidR="00CC6AD0" w:rsidRPr="00915754" w:rsidRDefault="00CC6AD0" w:rsidP="005341F3">
      <w:pPr>
        <w:numPr>
          <w:ilvl w:val="0"/>
          <w:numId w:val="19"/>
        </w:numPr>
        <w:spacing w:after="0" w:line="240" w:lineRule="auto"/>
        <w:ind w:left="850" w:right="1134"/>
        <w:contextualSpacing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وجود نیروگاههای بزرگ آبی و حرارتی و قابلیت اتصال شبکه برق استان به کشور عراق و کشورهای حاشیه خلیج فارس</w:t>
      </w:r>
    </w:p>
    <w:p w14:paraId="01619BC0" w14:textId="77777777" w:rsidR="00CC6AD0" w:rsidRPr="00915754" w:rsidRDefault="00CC6AD0" w:rsidP="005341F3">
      <w:pPr>
        <w:numPr>
          <w:ilvl w:val="0"/>
          <w:numId w:val="20"/>
        </w:numPr>
        <w:spacing w:after="0" w:line="240" w:lineRule="auto"/>
        <w:ind w:left="850" w:right="1134"/>
        <w:contextualSpacing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برخورداری از مراکز آموزش عالی و نیروهای متخصص داخلی</w:t>
      </w:r>
    </w:p>
    <w:p w14:paraId="31496981" w14:textId="59ADDD0B" w:rsidR="0045038F" w:rsidRPr="00915754" w:rsidRDefault="00CC6AD0" w:rsidP="00C93392">
      <w:pPr>
        <w:numPr>
          <w:ilvl w:val="0"/>
          <w:numId w:val="21"/>
        </w:numPr>
        <w:spacing w:after="0" w:line="240" w:lineRule="auto"/>
        <w:ind w:left="850" w:right="1134"/>
        <w:contextualSpacing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برخورداری از میراث تاریخی ارزشمند ، آثار بجا مانده از دوران دفاع مقدس و عرصه های طبیعی مناسب برای توسعه و گردشگری</w:t>
      </w:r>
    </w:p>
    <w:p w14:paraId="7A4CDAB4" w14:textId="77777777" w:rsidR="0056509E" w:rsidRDefault="0056509E">
      <w:pPr>
        <w:bidi w:val="0"/>
        <w:rPr>
          <w:rFonts w:ascii="Cambria" w:eastAsia="Times New Roman" w:hAnsi="Cambria" w:cs="B Nazanin"/>
          <w:b/>
          <w:bCs/>
          <w:color w:val="365F91"/>
          <w:sz w:val="28"/>
          <w:szCs w:val="28"/>
          <w:rtl/>
          <w:lang w:bidi="ar-SA"/>
        </w:rPr>
      </w:pPr>
      <w:bookmarkStart w:id="2" w:name="_Toc417367285"/>
      <w:r>
        <w:rPr>
          <w:rFonts w:ascii="Cambria" w:eastAsia="Times New Roman" w:hAnsi="Cambria" w:cs="B Nazanin"/>
          <w:b/>
          <w:bCs/>
          <w:color w:val="365F91"/>
          <w:sz w:val="28"/>
          <w:szCs w:val="28"/>
          <w:rtl/>
          <w:lang w:bidi="ar-SA"/>
        </w:rPr>
        <w:br w:type="page"/>
      </w:r>
    </w:p>
    <w:p w14:paraId="12371714" w14:textId="49240FC3" w:rsidR="00CC6AD0" w:rsidRPr="00DD1551" w:rsidRDefault="00CC6AD0" w:rsidP="00343503">
      <w:pPr>
        <w:pStyle w:val="Kouravand"/>
      </w:pPr>
      <w:bookmarkStart w:id="3" w:name="_Toc190682015"/>
      <w:r w:rsidRPr="00DD1551">
        <w:rPr>
          <w:rFonts w:hint="cs"/>
          <w:rtl/>
        </w:rPr>
        <w:lastRenderedPageBreak/>
        <w:t xml:space="preserve">معرفی شرکت </w:t>
      </w:r>
      <w:r w:rsidR="00A20740">
        <w:rPr>
          <w:rFonts w:hint="cs"/>
          <w:rtl/>
        </w:rPr>
        <w:t>شهرک‌ها</w:t>
      </w:r>
      <w:r w:rsidRPr="00DD1551">
        <w:rPr>
          <w:rFonts w:hint="cs"/>
          <w:rtl/>
        </w:rPr>
        <w:t>ی صنعتی استان خوزستان</w:t>
      </w:r>
      <w:bookmarkEnd w:id="2"/>
      <w:bookmarkEnd w:id="3"/>
    </w:p>
    <w:p w14:paraId="667D2724" w14:textId="77777777" w:rsidR="00CC6AD0" w:rsidRPr="00CC6AD0" w:rsidRDefault="00CC6AD0" w:rsidP="005341F3">
      <w:pPr>
        <w:autoSpaceDE w:val="0"/>
        <w:autoSpaceDN w:val="0"/>
        <w:adjustRightInd w:val="0"/>
        <w:spacing w:after="0" w:line="240" w:lineRule="auto"/>
        <w:ind w:left="850" w:right="1134"/>
        <w:jc w:val="lowKashida"/>
        <w:rPr>
          <w:rFonts w:ascii="BTitrBold" w:eastAsia="Times New Roman" w:hAnsi="Times New Roman" w:cs="B Lotus"/>
          <w:b/>
          <w:bCs/>
          <w:sz w:val="26"/>
          <w:szCs w:val="24"/>
          <w:u w:val="single"/>
          <w:rtl/>
          <w:lang w:bidi="ar-SA"/>
        </w:rPr>
      </w:pPr>
    </w:p>
    <w:p w14:paraId="6A5377DA" w14:textId="77777777" w:rsidR="00CC6AD0" w:rsidRPr="00915754" w:rsidRDefault="00CC6AD0" w:rsidP="005341F3">
      <w:pPr>
        <w:spacing w:after="0" w:line="240" w:lineRule="auto"/>
        <w:ind w:left="850" w:right="1134"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شركت شهركهاي صنعتي خوزستان در سال 1370 با هدف ایجاد بستر به منظور استقرار صنایع و جذب سرمایه گذاری تاسیس گردید و فعالیت خود را بطور گسترده آغاز نمود. در سالهای اخیر، این شرکت در</w:t>
      </w:r>
      <w:r w:rsidRPr="00CC6AD0">
        <w:rPr>
          <w:rFonts w:ascii="Times New Roman" w:eastAsia="Times New Roman" w:hAnsi="Times New Roman" w:cs="B Lotus" w:hint="cs"/>
          <w:b/>
          <w:bCs/>
          <w:sz w:val="26"/>
          <w:szCs w:val="26"/>
          <w:rtl/>
        </w:rPr>
        <w:t xml:space="preserve"> </w:t>
      </w: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راستای تحقق اهداف و وظایف محوله خود، فعالیت های خود را علاوه بر زمینه شهرک سازی، درقالب رشد و توسعه فناوری نیز گسترش داده است.</w:t>
      </w:r>
    </w:p>
    <w:p w14:paraId="1F29D5FE" w14:textId="77777777" w:rsidR="00CC6AD0" w:rsidRPr="00CC6AD0" w:rsidRDefault="00CC6AD0" w:rsidP="005341F3">
      <w:pPr>
        <w:spacing w:after="0" w:line="240" w:lineRule="auto"/>
        <w:ind w:left="850" w:right="1134"/>
        <w:jc w:val="lowKashida"/>
        <w:rPr>
          <w:rFonts w:ascii="Times New Roman" w:eastAsia="Times New Roman" w:hAnsi="Times New Roman" w:cs="B Lotus"/>
          <w:b/>
          <w:bCs/>
          <w:sz w:val="24"/>
          <w:szCs w:val="24"/>
          <w:rtl/>
        </w:rPr>
      </w:pPr>
    </w:p>
    <w:p w14:paraId="2303250D" w14:textId="7495605B" w:rsidR="00CC6AD0" w:rsidRPr="00DD1551" w:rsidRDefault="00CC6AD0" w:rsidP="00343503">
      <w:pPr>
        <w:pStyle w:val="Kouravand"/>
        <w:rPr>
          <w:rtl/>
        </w:rPr>
      </w:pPr>
      <w:bookmarkStart w:id="4" w:name="_Toc417367286"/>
      <w:bookmarkStart w:id="5" w:name="_Toc190682016"/>
      <w:r w:rsidRPr="00DD1551">
        <w:rPr>
          <w:rFonts w:hint="cs"/>
          <w:rtl/>
        </w:rPr>
        <w:t xml:space="preserve">خدمات حمایتی از صنایع کوچک در شرکت </w:t>
      </w:r>
      <w:r w:rsidR="00A20740">
        <w:rPr>
          <w:rFonts w:hint="cs"/>
          <w:rtl/>
        </w:rPr>
        <w:t>شهرک‌ها</w:t>
      </w:r>
      <w:r w:rsidRPr="00DD1551">
        <w:rPr>
          <w:rFonts w:hint="cs"/>
          <w:rtl/>
        </w:rPr>
        <w:t>ی صنعتی خوزستان</w:t>
      </w:r>
      <w:bookmarkEnd w:id="4"/>
      <w:bookmarkEnd w:id="5"/>
    </w:p>
    <w:p w14:paraId="4AB12AE7" w14:textId="57556793" w:rsidR="00CC6AD0" w:rsidRPr="00915754" w:rsidRDefault="00CC6AD0" w:rsidP="005341F3">
      <w:pPr>
        <w:spacing w:after="0" w:line="240" w:lineRule="auto"/>
        <w:ind w:left="850" w:right="1134"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 xml:space="preserve">برخورداری از خدمات و مراکز خدمات نرم افزاری و کسب و کار موجود در </w:t>
      </w:r>
      <w:r w:rsidR="00A20740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شهرک‌ها</w:t>
      </w: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ی صنعتی.</w:t>
      </w:r>
    </w:p>
    <w:p w14:paraId="09C7CF31" w14:textId="77777777" w:rsidR="00CC6AD0" w:rsidRPr="00915754" w:rsidRDefault="00CC6AD0" w:rsidP="005341F3">
      <w:pPr>
        <w:spacing w:after="0" w:line="240" w:lineRule="auto"/>
        <w:ind w:left="850" w:right="1134"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 xml:space="preserve">ارتقاء دانش فنی و بهره مندی از آموزشهای تخصصی مدیریتی، مهارتی و کارآفرینی </w:t>
      </w:r>
    </w:p>
    <w:p w14:paraId="51643429" w14:textId="77777777" w:rsidR="00CC6AD0" w:rsidRPr="00915754" w:rsidRDefault="00CC6AD0" w:rsidP="005341F3">
      <w:pPr>
        <w:spacing w:after="0" w:line="240" w:lineRule="auto"/>
        <w:ind w:left="850" w:right="1134"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ارتقاء سطح رقابت پذیری و تبادل اطلاعات واحدهای صنعتی در قالب برگزاری تورهای صنعتی داخلی و خارجی</w:t>
      </w:r>
    </w:p>
    <w:p w14:paraId="0C31ECED" w14:textId="1CA553AC" w:rsidR="00CC6AD0" w:rsidRPr="00915754" w:rsidRDefault="00CC6AD0" w:rsidP="005341F3">
      <w:pPr>
        <w:spacing w:after="0" w:line="240" w:lineRule="auto"/>
        <w:ind w:left="850" w:right="1134"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 xml:space="preserve">برخورداری از مزایای توسعه خوشه ای از طریق همجواری واحدهای صنعتی همگن در </w:t>
      </w:r>
      <w:r w:rsidR="00A20740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شهرک‌ها</w:t>
      </w: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ی صنعتی</w:t>
      </w:r>
    </w:p>
    <w:p w14:paraId="725B0661" w14:textId="77777777" w:rsidR="00CC6AD0" w:rsidRPr="00915754" w:rsidRDefault="00CC6AD0" w:rsidP="005341F3">
      <w:pPr>
        <w:spacing w:after="0" w:line="240" w:lineRule="auto"/>
        <w:ind w:left="850" w:right="1134"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استفاده رایگان از مطالعات و طرحهای توجیهی انجام شده در خصوص اولویتهای سرمایه گذاری.</w:t>
      </w:r>
    </w:p>
    <w:p w14:paraId="29109F9D" w14:textId="77777777" w:rsidR="00CC6AD0" w:rsidRPr="00915754" w:rsidRDefault="00CC6AD0" w:rsidP="005341F3">
      <w:pPr>
        <w:spacing w:after="0" w:line="240" w:lineRule="auto"/>
        <w:ind w:left="850" w:right="1134"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توسعه بازارهای تولید و فروش از طریق برخورداری از حمایتهای مالی و غیر مالی نمایشگاه های داخلی و خارجی</w:t>
      </w:r>
    </w:p>
    <w:p w14:paraId="7DC824EB" w14:textId="77777777" w:rsidR="00CC6AD0" w:rsidRPr="00915754" w:rsidRDefault="00CC6AD0" w:rsidP="005341F3">
      <w:pPr>
        <w:spacing w:after="0" w:line="240" w:lineRule="auto"/>
        <w:ind w:left="850" w:right="1134"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استفاده از مشاوره صنعتی و مرتفع نمودن نیازهای پژوهشی از طریق پایان نامه های آموزشی.</w:t>
      </w:r>
    </w:p>
    <w:p w14:paraId="023D583E" w14:textId="77777777" w:rsidR="00CC6AD0" w:rsidRPr="00915754" w:rsidRDefault="00CC6AD0" w:rsidP="005341F3">
      <w:pPr>
        <w:spacing w:after="0" w:line="240" w:lineRule="auto"/>
        <w:ind w:left="850" w:right="1134"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استفاده از خدمات صندوق ضمانت سرمایه گذاری صنایع کوچک در خصوص پوشش کسری وثایق مورد نیاز تسهیلات بانکی.</w:t>
      </w:r>
    </w:p>
    <w:p w14:paraId="066EE239" w14:textId="77777777" w:rsidR="00CC6AD0" w:rsidRPr="00CC6AD0" w:rsidRDefault="00CC6AD0" w:rsidP="005341F3">
      <w:pPr>
        <w:spacing w:after="0" w:line="240" w:lineRule="auto"/>
        <w:ind w:left="850" w:right="1134"/>
        <w:jc w:val="lowKashida"/>
        <w:rPr>
          <w:rFonts w:ascii="Times New Roman" w:eastAsia="Times New Roman" w:hAnsi="Times New Roman" w:cs="B Lotus"/>
          <w:b/>
          <w:bCs/>
          <w:sz w:val="24"/>
          <w:szCs w:val="24"/>
          <w:rtl/>
        </w:rPr>
      </w:pPr>
    </w:p>
    <w:p w14:paraId="66E951D0" w14:textId="288736EA" w:rsidR="00CC6AD0" w:rsidRPr="00DD1551" w:rsidRDefault="00CC6AD0" w:rsidP="00343503">
      <w:pPr>
        <w:pStyle w:val="Kouravand"/>
        <w:rPr>
          <w:rtl/>
        </w:rPr>
      </w:pPr>
      <w:bookmarkStart w:id="6" w:name="_Toc417367287"/>
      <w:bookmarkStart w:id="7" w:name="_Toc190682017"/>
      <w:r w:rsidRPr="00DD1551">
        <w:rPr>
          <w:rFonts w:hint="cs"/>
          <w:rtl/>
        </w:rPr>
        <w:t xml:space="preserve">ایجاد، تکمیل و اداره امور </w:t>
      </w:r>
      <w:r w:rsidR="00A20740">
        <w:rPr>
          <w:rFonts w:hint="cs"/>
          <w:rtl/>
        </w:rPr>
        <w:t>شهرک‌ها</w:t>
      </w:r>
      <w:r w:rsidRPr="00DD1551">
        <w:rPr>
          <w:rFonts w:hint="cs"/>
          <w:rtl/>
        </w:rPr>
        <w:t xml:space="preserve"> و نواحی صنعتی</w:t>
      </w:r>
      <w:bookmarkEnd w:id="6"/>
      <w:bookmarkEnd w:id="7"/>
      <w:r w:rsidRPr="00DD1551">
        <w:rPr>
          <w:rFonts w:hint="cs"/>
          <w:rtl/>
        </w:rPr>
        <w:t xml:space="preserve"> </w:t>
      </w:r>
    </w:p>
    <w:p w14:paraId="1FF496BC" w14:textId="02A73491" w:rsidR="00CC6AD0" w:rsidRPr="00915754" w:rsidRDefault="00CC6AD0" w:rsidP="005341F3">
      <w:pPr>
        <w:spacing w:after="0" w:line="240" w:lineRule="auto"/>
        <w:ind w:left="850" w:right="1134"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 xml:space="preserve">احداث و تملک زمین بر اساس قوانین موضوعه </w:t>
      </w:r>
      <w:r w:rsidR="00A20740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شهرک‌ها</w:t>
      </w: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 xml:space="preserve">ي صنعتي در استان </w:t>
      </w:r>
    </w:p>
    <w:p w14:paraId="0547705C" w14:textId="77777777" w:rsidR="00CC6AD0" w:rsidRPr="00915754" w:rsidRDefault="00CC6AD0" w:rsidP="005341F3">
      <w:pPr>
        <w:spacing w:after="0" w:line="240" w:lineRule="auto"/>
        <w:ind w:left="850" w:right="1134"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احداث کارگاههای صنعتی و مراکز خدمات فناوری و کسب و کار در استان بمنظور ایجاد اشتغال زودبازده و حمایت از صنایع</w:t>
      </w:r>
    </w:p>
    <w:p w14:paraId="20AE2688" w14:textId="77777777" w:rsidR="00CC6AD0" w:rsidRPr="00915754" w:rsidRDefault="00CC6AD0" w:rsidP="005341F3">
      <w:pPr>
        <w:spacing w:after="0" w:line="240" w:lineRule="auto"/>
        <w:ind w:left="850" w:right="1134"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 xml:space="preserve">پياده سازي قانون نحوه واگذاري مالكيت و اداره امور شهركها و نواحي صنعتي </w:t>
      </w:r>
    </w:p>
    <w:p w14:paraId="5408F038" w14:textId="64F37B15" w:rsidR="00CC6AD0" w:rsidRPr="00915754" w:rsidRDefault="00CC6AD0" w:rsidP="005341F3">
      <w:pPr>
        <w:spacing w:after="0" w:line="240" w:lineRule="auto"/>
        <w:ind w:left="850" w:right="1134"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 xml:space="preserve">تشکیل شرکتهای خدماتی در </w:t>
      </w:r>
      <w:r w:rsidR="00A20740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شهرک‌ها</w:t>
      </w: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 xml:space="preserve"> و نواحی صنعتی مشمول و واگذاری اداره امور به آنها</w:t>
      </w:r>
    </w:p>
    <w:p w14:paraId="75F472C0" w14:textId="7ED792C7" w:rsidR="00CC6AD0" w:rsidRPr="00915754" w:rsidRDefault="00CC6AD0" w:rsidP="00D100BC">
      <w:pPr>
        <w:spacing w:after="0" w:line="240" w:lineRule="auto"/>
        <w:ind w:left="850" w:right="1134"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 xml:space="preserve">انجام اقدامات لازم براي هماهنگي اداره امور شهرک صنعتي از جهت </w:t>
      </w:r>
      <w:r w:rsidR="004B5513">
        <w:rPr>
          <w:rFonts w:ascii="Times New Roman" w:eastAsia="Times New Roman" w:hAnsi="Times New Roman" w:cs="B Nazanin" w:hint="cs"/>
          <w:b/>
          <w:bCs/>
          <w:rtl/>
        </w:rPr>
        <w:t>ما</w:t>
      </w: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لي ، فني ، خدماتي و</w:t>
      </w:r>
      <w:r w:rsidR="00D100BC"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 xml:space="preserve"> </w:t>
      </w: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بازرگا</w:t>
      </w:r>
      <w:r w:rsidR="00164760"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 xml:space="preserve">ني و هماهنگی </w:t>
      </w: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 xml:space="preserve">با شرکتهای خدماتی </w:t>
      </w:r>
    </w:p>
    <w:p w14:paraId="3DE32ADC" w14:textId="77777777" w:rsidR="00CC6AD0" w:rsidRPr="00915754" w:rsidRDefault="00CC6AD0" w:rsidP="005341F3">
      <w:pPr>
        <w:spacing w:after="0" w:line="240" w:lineRule="auto"/>
        <w:ind w:left="850" w:right="1134"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 xml:space="preserve">تأمين خدمات عمومي شهرک صنعتي از قبيل آب ، برق ، تلفن ، گاز ، فاضلاب ، پستي اراضي شهرک </w:t>
      </w:r>
    </w:p>
    <w:p w14:paraId="4EEFFE2E" w14:textId="495F1278" w:rsidR="00CC6AD0" w:rsidRPr="00915754" w:rsidRDefault="00CC6AD0" w:rsidP="005341F3">
      <w:pPr>
        <w:spacing w:after="0" w:line="240" w:lineRule="auto"/>
        <w:ind w:left="850" w:right="1134"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 xml:space="preserve">نظارت بر ایمنی، بهداشت و محیط زیست </w:t>
      </w:r>
      <w:r w:rsidR="00A20740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شهرک‌ها</w:t>
      </w: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 xml:space="preserve"> و نواحی صنعتی با احداث تصفیه خانه و فضای سبز </w:t>
      </w:r>
      <w:r w:rsidR="00A20740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شهرک‌ها</w:t>
      </w: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 xml:space="preserve"> و واحدهای صنعتی</w:t>
      </w:r>
    </w:p>
    <w:p w14:paraId="67F716C1" w14:textId="43C9AC64" w:rsidR="00CC6AD0" w:rsidRPr="00915754" w:rsidRDefault="00CC6AD0" w:rsidP="005341F3">
      <w:pPr>
        <w:spacing w:after="0" w:line="240" w:lineRule="auto"/>
        <w:ind w:left="850" w:right="1134"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 xml:space="preserve">ايجاد شبکه راههاي اصلي و فرعي و همچنين ايجاد ساختمانهاي عمومي از قبيل درمانگاه ، مسجد ، مدرسه ، فضاي سبز ، انبار و غيره بر اساس سطح بندی </w:t>
      </w:r>
      <w:r w:rsidR="00A20740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شهرک‌ها</w:t>
      </w: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 xml:space="preserve"> و نواحی صنعتی استان</w:t>
      </w:r>
    </w:p>
    <w:p w14:paraId="0D30E779" w14:textId="77777777" w:rsidR="00CC6AD0" w:rsidRPr="00CC6AD0" w:rsidRDefault="00CC6AD0" w:rsidP="005341F3">
      <w:pPr>
        <w:autoSpaceDE w:val="0"/>
        <w:autoSpaceDN w:val="0"/>
        <w:adjustRightInd w:val="0"/>
        <w:spacing w:after="0" w:line="240" w:lineRule="auto"/>
        <w:ind w:left="850" w:right="1134"/>
        <w:jc w:val="lowKashida"/>
        <w:rPr>
          <w:rFonts w:ascii="BTitrBold" w:eastAsia="Times New Roman" w:hAnsi="Times New Roman" w:cs="B Titr"/>
          <w:b/>
          <w:bCs/>
          <w:u w:val="single"/>
          <w:rtl/>
        </w:rPr>
      </w:pPr>
    </w:p>
    <w:p w14:paraId="282CBC04" w14:textId="13BCDF3E" w:rsidR="00CC6AD0" w:rsidRPr="00CC6AD0" w:rsidRDefault="00CC6AD0" w:rsidP="00343503">
      <w:pPr>
        <w:pStyle w:val="Kouravand"/>
        <w:rPr>
          <w:rFonts w:cs="Times New Roman"/>
          <w:color w:val="365F91"/>
          <w:rtl/>
        </w:rPr>
      </w:pPr>
      <w:bookmarkStart w:id="8" w:name="_Toc417367288"/>
      <w:bookmarkStart w:id="9" w:name="_Toc190682018"/>
      <w:r w:rsidRPr="00DD1551">
        <w:rPr>
          <w:rFonts w:hint="cs"/>
          <w:rtl/>
        </w:rPr>
        <w:lastRenderedPageBreak/>
        <w:t>مزاياي استقرار صنايع در شهركها و نواحي صنعتي :</w:t>
      </w:r>
      <w:bookmarkEnd w:id="8"/>
      <w:bookmarkEnd w:id="9"/>
    </w:p>
    <w:p w14:paraId="57359BA0" w14:textId="77777777" w:rsidR="00CC6AD0" w:rsidRPr="00CC6AD0" w:rsidRDefault="00CC6AD0" w:rsidP="005341F3">
      <w:pPr>
        <w:spacing w:after="0" w:line="240" w:lineRule="auto"/>
        <w:ind w:left="850" w:right="1134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3EA02F7A" w14:textId="77777777" w:rsidR="00CC6AD0" w:rsidRPr="00915754" w:rsidRDefault="00CC6AD0" w:rsidP="005341F3">
      <w:pPr>
        <w:spacing w:after="0"/>
        <w:ind w:left="850" w:right="1134"/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تهيه زمين مناسب براي اجراي طرح هاي صنعتي با توجه به مكانيابي و طراحي انجام شده مطابق با اصول فني و مهندسي و آخرين روش‌هاي شهرك سازي</w:t>
      </w:r>
    </w:p>
    <w:p w14:paraId="224A39CF" w14:textId="77777777" w:rsidR="00CC6AD0" w:rsidRPr="00915754" w:rsidRDefault="00CC6AD0" w:rsidP="005341F3">
      <w:pPr>
        <w:spacing w:after="0"/>
        <w:ind w:left="850" w:right="1134"/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عدم نياز به كسب مجوزهای جداگانه از ادارات و سازمانهاي متعدد از قبيل محيط زيست، منابع طبيعي، كشاورزي، آب، برق ، امور اراضي، ميراث فرهنگي، خاك‌شناسي، ثبت‌، راه و ترابري، كار و امور اجتماعي و ...</w:t>
      </w:r>
    </w:p>
    <w:p w14:paraId="14986F8D" w14:textId="77777777" w:rsidR="00CC6AD0" w:rsidRPr="00915754" w:rsidRDefault="00CC6AD0" w:rsidP="005341F3">
      <w:pPr>
        <w:spacing w:after="0"/>
        <w:ind w:left="850" w:right="1134"/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مستثني بودن از قانون شهرداريها</w:t>
      </w:r>
    </w:p>
    <w:p w14:paraId="36FC344A" w14:textId="77777777" w:rsidR="00CC6AD0" w:rsidRPr="00915754" w:rsidRDefault="00CC6AD0" w:rsidP="005341F3">
      <w:pPr>
        <w:spacing w:after="0"/>
        <w:ind w:left="850" w:right="1134"/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ايجاد شرايط لازم به منظور هم افزايي صنايع مستقر در شهرك‌ها و نواحي صنعتي</w:t>
      </w:r>
    </w:p>
    <w:p w14:paraId="046EB9FA" w14:textId="77777777" w:rsidR="00CC6AD0" w:rsidRPr="00915754" w:rsidRDefault="00CC6AD0" w:rsidP="005341F3">
      <w:pPr>
        <w:spacing w:after="0"/>
        <w:ind w:left="850" w:right="1134"/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فراهم شدن بستر مناسب براي ايجاد شبكه‌ها و خوشه‌هاي صنعتی و نظام پیمانکاری فرعی صنعتی</w:t>
      </w:r>
    </w:p>
    <w:p w14:paraId="26E15D0D" w14:textId="77777777" w:rsidR="00CC6AD0" w:rsidRPr="00915754" w:rsidRDefault="00CC6AD0" w:rsidP="005341F3">
      <w:pPr>
        <w:spacing w:after="0"/>
        <w:ind w:left="850" w:right="1134"/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دسترسي آسان و سريع به امكاناتي از قبيل راه، آب، برق، گاز، فاضلاب صنعتي، مخابرات، اينترنت و ...</w:t>
      </w:r>
    </w:p>
    <w:p w14:paraId="2EBB7C2A" w14:textId="77777777" w:rsidR="00CC6AD0" w:rsidRPr="00915754" w:rsidRDefault="00CC6AD0" w:rsidP="005341F3">
      <w:pPr>
        <w:spacing w:after="0"/>
        <w:ind w:left="850" w:right="1134"/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استفاده از خدمات نرم‌افزاري ( مشاوره اي فني ، مهندسي، مديريتي و ...) مراكز خدمات فناوري و كسب و كار</w:t>
      </w:r>
    </w:p>
    <w:p w14:paraId="699712D3" w14:textId="77777777" w:rsidR="00CC6AD0" w:rsidRPr="00915754" w:rsidRDefault="00CC6AD0" w:rsidP="005341F3">
      <w:pPr>
        <w:spacing w:after="0"/>
        <w:ind w:left="850" w:right="1134"/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ارائه خدمات رايگان در زمينه صدور مجوزهاي ساخت و ساز و پايان كار واحدهاي صنعتي</w:t>
      </w:r>
    </w:p>
    <w:p w14:paraId="63BA1200" w14:textId="77777777" w:rsidR="00CC6AD0" w:rsidRPr="00915754" w:rsidRDefault="00CC6AD0" w:rsidP="005341F3">
      <w:pPr>
        <w:spacing w:after="0"/>
        <w:ind w:left="850" w:right="1134"/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كاهش هزينه هاي سرمايه گذاري به دليل استفاده از خدمات مشترك ساماندهي شده</w:t>
      </w:r>
    </w:p>
    <w:p w14:paraId="745172AC" w14:textId="77777777" w:rsidR="00CC6AD0" w:rsidRPr="00915754" w:rsidRDefault="00CC6AD0" w:rsidP="005341F3">
      <w:pPr>
        <w:spacing w:after="0"/>
        <w:ind w:left="850" w:right="1134"/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امكان اجاره و خريد كارگاههاي كوچك آماده و پيش ساخته به منظور تسريع در بهره برداري و اشتغال‌زايي</w:t>
      </w:r>
    </w:p>
    <w:p w14:paraId="73A9272B" w14:textId="08508166" w:rsidR="00CC6AD0" w:rsidRPr="00915754" w:rsidRDefault="00CC6AD0" w:rsidP="005341F3">
      <w:pPr>
        <w:spacing w:after="0"/>
        <w:ind w:left="850" w:right="1134"/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 xml:space="preserve">واگذاري اداره امور شهرك ها و نواحي صنعتي به شرکتهای خدمات عمران طبق قانون نحوه واگذاری، مالکیت و اداره امور </w:t>
      </w:r>
      <w:r w:rsidR="00A20740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شهرک‌ها</w:t>
      </w: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 xml:space="preserve"> و نواحی صنعتی</w:t>
      </w:r>
    </w:p>
    <w:p w14:paraId="3B509209" w14:textId="77777777" w:rsidR="00CC6AD0" w:rsidRPr="00915754" w:rsidRDefault="00CC6AD0" w:rsidP="005341F3">
      <w:pPr>
        <w:spacing w:after="0"/>
        <w:ind w:left="850" w:right="1134"/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پرداخت نقد و اقساط هزينه هاي حق بهره برداري از تاسيسات</w:t>
      </w:r>
    </w:p>
    <w:p w14:paraId="10F06708" w14:textId="73F0FB8F" w:rsidR="00CC6AD0" w:rsidRDefault="00CC6AD0" w:rsidP="00C93392">
      <w:pPr>
        <w:spacing w:after="0"/>
        <w:ind w:left="850" w:right="1134"/>
        <w:jc w:val="both"/>
        <w:rPr>
          <w:rFonts w:ascii="Times New Roman" w:eastAsia="Times New Roman" w:hAnsi="Times New Roman" w:cs="B Nazanin"/>
          <w:b/>
          <w:bCs/>
          <w:sz w:val="24"/>
          <w:szCs w:val="24"/>
          <w:lang w:bidi="ar-SA"/>
        </w:rPr>
      </w:pPr>
      <w:r w:rsidRPr="0091575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ar-SA"/>
        </w:rPr>
        <w:t>پذیرش قراردادهای مربوط به بهره برداری از زمین توسط بانکها به عنوان اسناد قابل قبول</w:t>
      </w:r>
    </w:p>
    <w:p w14:paraId="7EEF8CD0" w14:textId="7E13C2EB" w:rsidR="00915754" w:rsidRDefault="00915754" w:rsidP="00C93392">
      <w:pPr>
        <w:spacing w:after="0"/>
        <w:ind w:left="850" w:right="1134"/>
        <w:jc w:val="both"/>
        <w:rPr>
          <w:rFonts w:ascii="Times New Roman" w:eastAsia="Times New Roman" w:hAnsi="Times New Roman" w:cs="B Nazanin"/>
          <w:b/>
          <w:bCs/>
          <w:sz w:val="24"/>
          <w:szCs w:val="24"/>
          <w:lang w:bidi="ar-SA"/>
        </w:rPr>
      </w:pPr>
    </w:p>
    <w:p w14:paraId="5729A031" w14:textId="1E29D8DE" w:rsidR="00915754" w:rsidRDefault="00915754" w:rsidP="00C93392">
      <w:pPr>
        <w:spacing w:after="0"/>
        <w:ind w:left="850" w:right="1134"/>
        <w:jc w:val="both"/>
        <w:rPr>
          <w:rFonts w:ascii="Times New Roman" w:eastAsia="Times New Roman" w:hAnsi="Times New Roman" w:cs="B Nazanin"/>
          <w:b/>
          <w:bCs/>
          <w:sz w:val="24"/>
          <w:szCs w:val="24"/>
          <w:lang w:bidi="ar-SA"/>
        </w:rPr>
      </w:pPr>
    </w:p>
    <w:p w14:paraId="46716D6D" w14:textId="49A224ED" w:rsidR="00915754" w:rsidRDefault="00915754" w:rsidP="00C93392">
      <w:pPr>
        <w:spacing w:after="0"/>
        <w:ind w:left="850" w:right="1134"/>
        <w:jc w:val="both"/>
        <w:rPr>
          <w:rFonts w:ascii="Times New Roman" w:eastAsia="Times New Roman" w:hAnsi="Times New Roman" w:cs="B Nazanin"/>
          <w:b/>
          <w:bCs/>
          <w:sz w:val="24"/>
          <w:szCs w:val="24"/>
          <w:lang w:bidi="ar-SA"/>
        </w:rPr>
      </w:pPr>
    </w:p>
    <w:p w14:paraId="6C6F6F89" w14:textId="44A9AE8A" w:rsidR="00915754" w:rsidRDefault="00915754" w:rsidP="00C93392">
      <w:pPr>
        <w:spacing w:after="0"/>
        <w:ind w:left="850" w:right="1134"/>
        <w:jc w:val="both"/>
        <w:rPr>
          <w:rFonts w:ascii="Times New Roman" w:eastAsia="Times New Roman" w:hAnsi="Times New Roman" w:cs="B Nazanin"/>
          <w:b/>
          <w:bCs/>
          <w:sz w:val="24"/>
          <w:szCs w:val="24"/>
          <w:lang w:bidi="ar-SA"/>
        </w:rPr>
      </w:pPr>
    </w:p>
    <w:p w14:paraId="3C99CB9C" w14:textId="3A147E71" w:rsidR="00915754" w:rsidRDefault="00915754" w:rsidP="00C93392">
      <w:pPr>
        <w:spacing w:after="0"/>
        <w:ind w:left="850" w:right="1134"/>
        <w:jc w:val="both"/>
        <w:rPr>
          <w:rFonts w:ascii="Times New Roman" w:eastAsia="Times New Roman" w:hAnsi="Times New Roman" w:cs="B Nazanin"/>
          <w:b/>
          <w:bCs/>
          <w:sz w:val="24"/>
          <w:szCs w:val="24"/>
          <w:lang w:bidi="ar-SA"/>
        </w:rPr>
      </w:pPr>
    </w:p>
    <w:p w14:paraId="3F439316" w14:textId="08BEB169" w:rsidR="00915754" w:rsidRDefault="00915754" w:rsidP="00C93392">
      <w:pPr>
        <w:spacing w:after="0"/>
        <w:ind w:left="850" w:right="1134"/>
        <w:jc w:val="both"/>
        <w:rPr>
          <w:rFonts w:ascii="Times New Roman" w:eastAsia="Times New Roman" w:hAnsi="Times New Roman" w:cs="B Nazanin"/>
          <w:b/>
          <w:bCs/>
          <w:sz w:val="24"/>
          <w:szCs w:val="24"/>
          <w:lang w:bidi="ar-SA"/>
        </w:rPr>
      </w:pPr>
    </w:p>
    <w:p w14:paraId="16A8CF81" w14:textId="450115CE" w:rsidR="00915754" w:rsidRDefault="00915754" w:rsidP="00C93392">
      <w:pPr>
        <w:spacing w:after="0"/>
        <w:ind w:left="850" w:right="1134"/>
        <w:jc w:val="both"/>
        <w:rPr>
          <w:rFonts w:ascii="Times New Roman" w:eastAsia="Times New Roman" w:hAnsi="Times New Roman" w:cs="B Nazanin"/>
          <w:b/>
          <w:bCs/>
          <w:sz w:val="24"/>
          <w:szCs w:val="24"/>
          <w:lang w:bidi="ar-SA"/>
        </w:rPr>
      </w:pPr>
    </w:p>
    <w:p w14:paraId="55AE467E" w14:textId="2E38F6B1" w:rsidR="00A03E76" w:rsidRDefault="00A03E76">
      <w:pPr>
        <w:bidi w:val="0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  <w:rtl/>
          <w:lang w:bidi="ar-SA"/>
        </w:rPr>
        <w:br w:type="page"/>
      </w:r>
    </w:p>
    <w:p w14:paraId="456A4260" w14:textId="099F3A30" w:rsidR="00CC6AD0" w:rsidRPr="00DD1551" w:rsidRDefault="00CC6AD0" w:rsidP="00343503">
      <w:pPr>
        <w:pStyle w:val="Kouravand"/>
        <w:rPr>
          <w:rtl/>
        </w:rPr>
      </w:pPr>
      <w:bookmarkStart w:id="10" w:name="_Toc417367289"/>
      <w:bookmarkStart w:id="11" w:name="_Toc190682019"/>
      <w:r w:rsidRPr="00DD1551">
        <w:rPr>
          <w:rFonts w:hint="cs"/>
          <w:rtl/>
        </w:rPr>
        <w:lastRenderedPageBreak/>
        <w:t>معافيت‌ها و بخشودگي هاي ويژه شهركها و نواحي صنعتي :</w:t>
      </w:r>
      <w:bookmarkEnd w:id="10"/>
      <w:bookmarkEnd w:id="11"/>
    </w:p>
    <w:p w14:paraId="188140E8" w14:textId="77777777" w:rsidR="00CC6AD0" w:rsidRPr="00CC6AD0" w:rsidRDefault="00CC6AD0" w:rsidP="005341F3">
      <w:pPr>
        <w:spacing w:after="0" w:line="240" w:lineRule="auto"/>
        <w:ind w:left="850" w:right="113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bidiVisual/>
        <w:tblW w:w="10074" w:type="dxa"/>
        <w:tblInd w:w="292" w:type="dxa"/>
        <w:tblLook w:val="04A0" w:firstRow="1" w:lastRow="0" w:firstColumn="1" w:lastColumn="0" w:noHBand="0" w:noVBand="1"/>
      </w:tblPr>
      <w:tblGrid>
        <w:gridCol w:w="2167"/>
        <w:gridCol w:w="7907"/>
      </w:tblGrid>
      <w:tr w:rsidR="00F92771" w14:paraId="30D1E0C0" w14:textId="77777777" w:rsidTr="00DE49AC">
        <w:tc>
          <w:tcPr>
            <w:tcW w:w="21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00FFFF"/>
            <w:vAlign w:val="center"/>
            <w:hideMark/>
          </w:tcPr>
          <w:p w14:paraId="31A3CA91" w14:textId="77777777" w:rsidR="00F92771" w:rsidRPr="00470D51" w:rsidRDefault="00F92771" w:rsidP="00DE49AC">
            <w:pPr>
              <w:jc w:val="center"/>
              <w:rPr>
                <w:rFonts w:ascii="Times New Roman" w:eastAsia="Times New Roman" w:hAnsi="Times New Roman" w:cs="B Titr"/>
                <w:b/>
                <w:bCs/>
                <w:sz w:val="24"/>
                <w:szCs w:val="24"/>
                <w:rtl/>
                <w:lang w:bidi="ar-SA"/>
              </w:rPr>
            </w:pPr>
            <w:r w:rsidRPr="00470D51">
              <w:rPr>
                <w:rFonts w:ascii="Times New Roman" w:eastAsia="Times New Roman" w:hAnsi="Times New Roman" w:cs="B Titr" w:hint="cs"/>
                <w:b/>
                <w:bCs/>
                <w:sz w:val="24"/>
                <w:szCs w:val="24"/>
                <w:rtl/>
                <w:lang w:bidi="ar-SA"/>
              </w:rPr>
              <w:t>نوع مشوق</w:t>
            </w:r>
          </w:p>
        </w:tc>
        <w:tc>
          <w:tcPr>
            <w:tcW w:w="790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00FFFF"/>
            <w:vAlign w:val="center"/>
            <w:hideMark/>
          </w:tcPr>
          <w:p w14:paraId="739EDEAF" w14:textId="77777777" w:rsidR="00F92771" w:rsidRPr="00470D51" w:rsidRDefault="00F92771" w:rsidP="00DE49AC">
            <w:pPr>
              <w:ind w:right="1134"/>
              <w:jc w:val="center"/>
              <w:rPr>
                <w:rFonts w:ascii="Times New Roman" w:eastAsia="Times New Roman" w:hAnsi="Times New Roman" w:cs="B Titr"/>
                <w:b/>
                <w:bCs/>
                <w:sz w:val="24"/>
                <w:szCs w:val="24"/>
                <w:rtl/>
                <w:lang w:bidi="ar-SA"/>
              </w:rPr>
            </w:pPr>
            <w:r w:rsidRPr="00470D51">
              <w:rPr>
                <w:rFonts w:ascii="Times New Roman" w:eastAsia="Times New Roman" w:hAnsi="Times New Roman" w:cs="B Titr" w:hint="cs"/>
                <w:b/>
                <w:bCs/>
                <w:sz w:val="24"/>
                <w:szCs w:val="24"/>
                <w:rtl/>
                <w:lang w:bidi="ar-SA"/>
              </w:rPr>
              <w:t>توضیحات</w:t>
            </w:r>
          </w:p>
        </w:tc>
      </w:tr>
      <w:tr w:rsidR="00DA2247" w14:paraId="217BA6E4" w14:textId="77777777" w:rsidTr="00DE49AC">
        <w:tc>
          <w:tcPr>
            <w:tcW w:w="21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435D7F" w14:textId="106DEBD4" w:rsidR="00DA2247" w:rsidRPr="00DE49AC" w:rsidRDefault="00DA2247" w:rsidP="00DE49AC">
            <w:pPr>
              <w:jc w:val="center"/>
              <w:rPr>
                <w:rFonts w:ascii="Times New Roman" w:eastAsia="Times New Roman" w:hAnsi="Times New Roman" w:cs="B Titr"/>
                <w:b/>
                <w:bCs/>
                <w:rtl/>
              </w:rPr>
            </w:pPr>
            <w:r w:rsidRPr="00DE49AC">
              <w:rPr>
                <w:rFonts w:ascii="Times New Roman" w:eastAsia="Times New Roman" w:hAnsi="Times New Roman" w:cs="B Titr" w:hint="cs"/>
                <w:b/>
                <w:bCs/>
                <w:rtl/>
              </w:rPr>
              <w:t>مناطق کمتر توسعه یافته</w:t>
            </w:r>
          </w:p>
        </w:tc>
        <w:tc>
          <w:tcPr>
            <w:tcW w:w="790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D6687FC" w14:textId="1592698B" w:rsidR="00DA2247" w:rsidRPr="00470D51" w:rsidRDefault="00DA2247">
            <w:pPr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</w:pPr>
            <w:r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تا</w:t>
            </w:r>
            <w:r w:rsidR="004B5513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 xml:space="preserve">سقف </w:t>
            </w:r>
            <w:r w:rsidR="004B5513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 xml:space="preserve">50 </w:t>
            </w:r>
            <w:r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درصد مشوق در قیمت مصوب اراضی شهرک‌ها و نواحی صنعتی، صنفی و فناوری از محل اعتبارات استانی و ملی اعطا شده است.(ماده 21 دستورالعمل)</w:t>
            </w:r>
          </w:p>
        </w:tc>
      </w:tr>
      <w:tr w:rsidR="00F92771" w14:paraId="30FF2546" w14:textId="77777777" w:rsidTr="00DE49AC">
        <w:tc>
          <w:tcPr>
            <w:tcW w:w="21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56F085" w14:textId="6D752E63" w:rsidR="00470D51" w:rsidRPr="00DE49AC" w:rsidRDefault="00040E77" w:rsidP="00DE49AC">
            <w:pPr>
              <w:jc w:val="center"/>
              <w:rPr>
                <w:rFonts w:ascii="Times New Roman" w:eastAsia="Times New Roman" w:hAnsi="Times New Roman" w:cs="B Titr"/>
                <w:b/>
                <w:bCs/>
                <w:rtl/>
                <w:lang w:bidi="ar-SA"/>
              </w:rPr>
            </w:pPr>
            <w:r w:rsidRPr="00DE49AC">
              <w:rPr>
                <w:rFonts w:ascii="Times New Roman" w:eastAsia="Times New Roman" w:hAnsi="Times New Roman" w:cs="B Titr" w:hint="cs"/>
                <w:b/>
                <w:bCs/>
                <w:rtl/>
                <w:lang w:bidi="ar-SA"/>
              </w:rPr>
              <w:t>شهرک‌ها ونواحی صنعی تقاضا محور،</w:t>
            </w:r>
            <w:r w:rsidR="00470D51" w:rsidRPr="00DE49AC">
              <w:rPr>
                <w:rFonts w:ascii="Times New Roman" w:eastAsia="Times New Roman" w:hAnsi="Times New Roman" w:cs="B Titr"/>
                <w:b/>
                <w:bCs/>
                <w:rtl/>
                <w:lang w:bidi="ar-SA"/>
              </w:rPr>
              <w:br/>
            </w:r>
            <w:r w:rsidRPr="00DE49AC">
              <w:rPr>
                <w:rFonts w:ascii="Times New Roman" w:eastAsia="Times New Roman" w:hAnsi="Times New Roman" w:cs="B Titr" w:hint="cs"/>
                <w:b/>
                <w:bCs/>
                <w:rtl/>
                <w:lang w:bidi="ar-SA"/>
              </w:rPr>
              <w:t xml:space="preserve"> واحدهای بهره‌بردار دچار حوادث غیر مترقبه،</w:t>
            </w:r>
            <w:r w:rsidR="00470D51" w:rsidRPr="00DE49AC">
              <w:rPr>
                <w:rFonts w:ascii="Times New Roman" w:eastAsia="Times New Roman" w:hAnsi="Times New Roman" w:cs="B Titr"/>
                <w:b/>
                <w:bCs/>
                <w:rtl/>
                <w:lang w:bidi="ar-SA"/>
              </w:rPr>
              <w:br/>
            </w:r>
            <w:r w:rsidRPr="00DE49AC">
              <w:rPr>
                <w:rFonts w:ascii="Times New Roman" w:eastAsia="Times New Roman" w:hAnsi="Times New Roman" w:cs="B Titr" w:hint="cs"/>
                <w:b/>
                <w:bCs/>
                <w:rtl/>
                <w:lang w:bidi="ar-SA"/>
              </w:rPr>
              <w:t xml:space="preserve"> </w:t>
            </w:r>
            <w:r w:rsidR="00F92771" w:rsidRPr="00DE49AC">
              <w:rPr>
                <w:rFonts w:ascii="Times New Roman" w:eastAsia="Times New Roman" w:hAnsi="Times New Roman" w:cs="B Titr" w:hint="cs"/>
                <w:b/>
                <w:bCs/>
                <w:rtl/>
                <w:lang w:bidi="ar-SA"/>
              </w:rPr>
              <w:t>ايثارگران،</w:t>
            </w:r>
            <w:r w:rsidR="00470D51" w:rsidRPr="00DE49AC">
              <w:rPr>
                <w:rFonts w:ascii="Times New Roman" w:eastAsia="Times New Roman" w:hAnsi="Times New Roman" w:cs="B Titr"/>
                <w:b/>
                <w:bCs/>
                <w:rtl/>
                <w:lang w:bidi="ar-SA"/>
              </w:rPr>
              <w:br/>
            </w:r>
            <w:r w:rsidR="00F92771" w:rsidRPr="00DE49AC">
              <w:rPr>
                <w:rFonts w:ascii="Times New Roman" w:eastAsia="Times New Roman" w:hAnsi="Times New Roman" w:cs="B Titr"/>
                <w:b/>
                <w:bCs/>
                <w:lang w:bidi="ar-SA"/>
              </w:rPr>
              <w:t xml:space="preserve"> </w:t>
            </w:r>
            <w:r w:rsidR="00DA2247" w:rsidRPr="00DE49AC">
              <w:rPr>
                <w:rFonts w:ascii="Times New Roman" w:eastAsia="Times New Roman" w:hAnsi="Times New Roman" w:cs="B Titr" w:hint="cs"/>
                <w:b/>
                <w:bCs/>
                <w:rtl/>
                <w:lang w:bidi="ar-SA"/>
              </w:rPr>
              <w:t>سرپرست خانوار</w:t>
            </w:r>
            <w:r w:rsidR="00F92771" w:rsidRPr="00DE49AC">
              <w:rPr>
                <w:rFonts w:ascii="Times New Roman" w:eastAsia="Times New Roman" w:hAnsi="Times New Roman" w:cs="B Titr" w:hint="cs"/>
                <w:b/>
                <w:bCs/>
                <w:rtl/>
                <w:lang w:bidi="ar-SA"/>
              </w:rPr>
              <w:t>،</w:t>
            </w:r>
            <w:r w:rsidR="00F92771" w:rsidRPr="00DE49AC">
              <w:rPr>
                <w:rFonts w:ascii="Times New Roman" w:eastAsia="Times New Roman" w:hAnsi="Times New Roman" w:cs="B Titr"/>
                <w:b/>
                <w:bCs/>
                <w:lang w:bidi="ar-SA"/>
              </w:rPr>
              <w:t xml:space="preserve"> </w:t>
            </w:r>
            <w:r w:rsidR="00F92771" w:rsidRPr="00DE49AC">
              <w:rPr>
                <w:rFonts w:ascii="Times New Roman" w:eastAsia="Times New Roman" w:hAnsi="Times New Roman" w:cs="B Titr" w:hint="cs"/>
                <w:b/>
                <w:bCs/>
                <w:rtl/>
                <w:lang w:bidi="ar-SA"/>
              </w:rPr>
              <w:t>سرمايه</w:t>
            </w:r>
            <w:r w:rsidR="00F92771" w:rsidRPr="00DE49AC">
              <w:rPr>
                <w:rFonts w:ascii="Times New Roman" w:eastAsia="Times New Roman" w:hAnsi="Times New Roman" w:cs="B Titr"/>
                <w:b/>
                <w:bCs/>
                <w:lang w:bidi="ar-SA"/>
              </w:rPr>
              <w:t xml:space="preserve"> </w:t>
            </w:r>
            <w:r w:rsidR="00F92771" w:rsidRPr="00DE49AC">
              <w:rPr>
                <w:rFonts w:ascii="Times New Roman" w:eastAsia="Times New Roman" w:hAnsi="Times New Roman" w:cs="B Titr" w:hint="cs"/>
                <w:b/>
                <w:bCs/>
                <w:rtl/>
                <w:lang w:bidi="ar-SA"/>
              </w:rPr>
              <w:t>گذاران</w:t>
            </w:r>
            <w:r w:rsidR="00DA2247" w:rsidRPr="00DE49AC">
              <w:rPr>
                <w:rFonts w:ascii="Times New Roman" w:eastAsia="Times New Roman" w:hAnsi="Times New Roman" w:cs="B Titr" w:hint="cs"/>
                <w:b/>
                <w:bCs/>
                <w:rtl/>
                <w:lang w:bidi="ar-SA"/>
              </w:rPr>
              <w:t xml:space="preserve"> خارجی، شرکت</w:t>
            </w:r>
            <w:r w:rsidRPr="00DE49AC">
              <w:rPr>
                <w:rFonts w:ascii="Times New Roman" w:eastAsia="Times New Roman" w:hAnsi="Times New Roman" w:cs="B Titr" w:hint="cs"/>
                <w:b/>
                <w:bCs/>
                <w:rtl/>
                <w:lang w:bidi="ar-SA"/>
              </w:rPr>
              <w:t>‌</w:t>
            </w:r>
            <w:r w:rsidR="00DA2247" w:rsidRPr="00DE49AC">
              <w:rPr>
                <w:rFonts w:ascii="Times New Roman" w:eastAsia="Times New Roman" w:hAnsi="Times New Roman" w:cs="B Titr" w:hint="cs"/>
                <w:b/>
                <w:bCs/>
                <w:rtl/>
                <w:lang w:bidi="ar-SA"/>
              </w:rPr>
              <w:t>های تعاونی، واحدهای فناو</w:t>
            </w:r>
            <w:r w:rsidRPr="00DE49AC">
              <w:rPr>
                <w:rFonts w:ascii="Times New Roman" w:eastAsia="Times New Roman" w:hAnsi="Times New Roman" w:cs="B Titr" w:hint="cs"/>
                <w:b/>
                <w:bCs/>
                <w:rtl/>
                <w:lang w:bidi="ar-SA"/>
              </w:rPr>
              <w:t>ر</w:t>
            </w:r>
            <w:r w:rsidR="00DA2247" w:rsidRPr="00DE49AC">
              <w:rPr>
                <w:rFonts w:ascii="Times New Roman" w:eastAsia="Times New Roman" w:hAnsi="Times New Roman" w:cs="B Titr" w:hint="cs"/>
                <w:b/>
                <w:bCs/>
                <w:rtl/>
                <w:lang w:bidi="ar-SA"/>
              </w:rPr>
              <w:t xml:space="preserve">، </w:t>
            </w:r>
            <w:r w:rsidR="00470D51" w:rsidRPr="00DE49AC">
              <w:rPr>
                <w:rFonts w:ascii="Times New Roman" w:eastAsia="Times New Roman" w:hAnsi="Times New Roman" w:cs="B Titr"/>
                <w:b/>
                <w:bCs/>
                <w:rtl/>
                <w:lang w:bidi="ar-SA"/>
              </w:rPr>
              <w:br/>
            </w:r>
            <w:r w:rsidR="00DA2247" w:rsidRPr="00DE49AC">
              <w:rPr>
                <w:rFonts w:ascii="Times New Roman" w:eastAsia="Times New Roman" w:hAnsi="Times New Roman" w:cs="B Titr" w:hint="cs"/>
                <w:b/>
                <w:bCs/>
                <w:rtl/>
                <w:lang w:bidi="ar-SA"/>
              </w:rPr>
              <w:t>صنوف تولیدی،</w:t>
            </w:r>
          </w:p>
          <w:p w14:paraId="7EA80548" w14:textId="6E405E1F" w:rsidR="00F92771" w:rsidRPr="00DE49AC" w:rsidRDefault="00DA2247" w:rsidP="00DE49AC">
            <w:pPr>
              <w:jc w:val="center"/>
              <w:rPr>
                <w:rtl/>
              </w:rPr>
            </w:pPr>
            <w:r w:rsidRPr="00DE49AC">
              <w:rPr>
                <w:rFonts w:ascii="Times New Roman" w:eastAsia="Times New Roman" w:hAnsi="Times New Roman" w:cs="B Titr" w:hint="cs"/>
                <w:b/>
                <w:bCs/>
                <w:rtl/>
                <w:lang w:bidi="ar-SA"/>
              </w:rPr>
              <w:t>مشمولین</w:t>
            </w:r>
            <w:r w:rsidR="00470D51" w:rsidRPr="00DE49AC">
              <w:rPr>
                <w:rFonts w:ascii="Times New Roman" w:eastAsia="Times New Roman" w:hAnsi="Times New Roman" w:cs="B Titr" w:hint="cs"/>
                <w:b/>
                <w:bCs/>
                <w:rtl/>
                <w:lang w:bidi="ar-SA"/>
              </w:rPr>
              <w:t xml:space="preserve"> </w:t>
            </w:r>
            <w:r w:rsidR="00040E77" w:rsidRPr="00DE49AC">
              <w:rPr>
                <w:rFonts w:ascii="Times New Roman" w:eastAsia="Times New Roman" w:hAnsi="Times New Roman" w:cs="B Titr" w:hint="cs"/>
                <w:b/>
                <w:bCs/>
                <w:rtl/>
                <w:lang w:bidi="ar-SA"/>
              </w:rPr>
              <w:t>قانون هوای پاک</w:t>
            </w:r>
            <w:r w:rsidR="00A06BF1" w:rsidRPr="00DE49AC">
              <w:rPr>
                <w:rFonts w:ascii="Times New Roman" w:eastAsia="Times New Roman" w:hAnsi="Times New Roman" w:cs="B Titr"/>
                <w:b/>
                <w:bCs/>
                <w:rtl/>
                <w:lang w:bidi="ar-SA"/>
              </w:rPr>
              <w:br/>
            </w:r>
            <w:r w:rsidR="00A06BF1" w:rsidRPr="00DE49AC">
              <w:rPr>
                <w:rFonts w:cs="B Titr" w:hint="cs"/>
                <w:rtl/>
              </w:rPr>
              <w:t>دانش بنیان</w:t>
            </w:r>
          </w:p>
        </w:tc>
        <w:tc>
          <w:tcPr>
            <w:tcW w:w="7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065679D2" w14:textId="774AE3A5" w:rsidR="00040E77" w:rsidRPr="00470D51" w:rsidRDefault="00470D51" w:rsidP="00470D51">
            <w:pPr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الف) 5</w:t>
            </w:r>
            <w:r w:rsidR="00DA224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 xml:space="preserve"> در صد از کل مبلغ قرارداد به عنوان مش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و</w:t>
            </w:r>
            <w:r w:rsidR="00DA224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ق در قرارداد متقاضیان ذیل اعمال می‌گردد</w:t>
            </w:r>
            <w:r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:</w:t>
            </w:r>
            <w:r w:rsidR="00A06BF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( ماده 22 دستورالعمل)</w:t>
            </w:r>
            <w:r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br/>
            </w:r>
            <w:r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 xml:space="preserve"> 1-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شهرکها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و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نواح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صنعت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غ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ر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تقاضا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محور؛</w:t>
            </w:r>
            <w:r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br/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2-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واحدها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تول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د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بهره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بردار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فعال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در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داخل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و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خارج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شهرک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lang w:bidi="ar-SA"/>
              </w:rPr>
              <w:t>‌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ها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و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نواح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صنعت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که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ساختمان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و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ا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خط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تول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د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آنها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بدل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ل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حوادث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غ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ر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مترقبه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نظ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ر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س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ل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زلزله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آتش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سوز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و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...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دچار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آس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ب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شده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با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ارائه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مدارک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و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مستندات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مثبته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و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متقاض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در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افت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حق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بهره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بردار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زم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ن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در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شهرکها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و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نواح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صنعت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م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باشند؛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</w:p>
          <w:p w14:paraId="3E8C2496" w14:textId="42B28982" w:rsidR="00040E77" w:rsidRPr="00470D51" w:rsidRDefault="00470D51" w:rsidP="00040E77">
            <w:pPr>
              <w:jc w:val="both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</w:pPr>
            <w:r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3-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ا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ثارگران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اشخاص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حق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ق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و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متناسب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با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قدر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السهم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اشخاص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حقوق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) </w:t>
            </w:r>
          </w:p>
          <w:p w14:paraId="21646A48" w14:textId="27DB630C" w:rsidR="00040E77" w:rsidRPr="00470D51" w:rsidRDefault="00470D51" w:rsidP="00040E77">
            <w:pPr>
              <w:jc w:val="both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</w:pPr>
            <w:r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4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  <w:t xml:space="preserve">-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سرپرست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خانوار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تحت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پوشش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سازمان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بهز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ست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و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کم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ته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امداد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امام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خم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ن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(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ره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)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حداکثر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تا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سقف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  <w:t>۱۰۰۰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متر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مربع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</w:p>
          <w:p w14:paraId="244E1331" w14:textId="14ABB71C" w:rsidR="00040E77" w:rsidRPr="00470D51" w:rsidRDefault="00470D51" w:rsidP="00040E77">
            <w:pPr>
              <w:jc w:val="both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</w:pPr>
            <w:r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5-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سرما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ه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گذاران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خارج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</w:p>
          <w:p w14:paraId="6242F9C5" w14:textId="7EE0B332" w:rsidR="00040E77" w:rsidRPr="00470D51" w:rsidRDefault="00470D51" w:rsidP="00040E77">
            <w:pPr>
              <w:jc w:val="both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</w:pPr>
            <w:r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6-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شرکتها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تعاون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</w:p>
          <w:p w14:paraId="1F8E672A" w14:textId="7FC15CEF" w:rsidR="00470D51" w:rsidRPr="00470D51" w:rsidRDefault="00470D51" w:rsidP="00470D51">
            <w:pPr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</w:pPr>
            <w:r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7-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واحدها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فناور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دارا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مجوز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از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پارکها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علم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و</w:t>
            </w:r>
            <w:r w:rsidR="00040E77"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040E77"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فناور</w:t>
            </w:r>
            <w:r w:rsidR="00040E77"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br/>
            </w:r>
            <w:r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 xml:space="preserve">8- </w:t>
            </w:r>
            <w:r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مشمول</w:t>
            </w:r>
            <w:r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ن</w:t>
            </w:r>
            <w:r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ماده</w:t>
            </w:r>
            <w:r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(</w:t>
            </w:r>
            <w:r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  <w:t xml:space="preserve">۵) </w:t>
            </w:r>
            <w:r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آئ</w:t>
            </w:r>
            <w:r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ن</w:t>
            </w:r>
            <w:r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نامه</w:t>
            </w:r>
            <w:r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اجرا</w:t>
            </w:r>
            <w:r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یی</w:t>
            </w:r>
            <w:r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تبصره</w:t>
            </w:r>
            <w:r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ماده</w:t>
            </w:r>
            <w:r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(</w:t>
            </w:r>
            <w:r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  <w:t xml:space="preserve">۱۴) </w:t>
            </w:r>
            <w:r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قانون</w:t>
            </w:r>
            <w:r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هوا</w:t>
            </w:r>
            <w:r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پاک</w:t>
            </w:r>
            <w:r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</w:p>
          <w:p w14:paraId="0EDF8BB4" w14:textId="45BAE582" w:rsidR="00F92771" w:rsidRPr="00470D51" w:rsidRDefault="00470D51" w:rsidP="00470D51">
            <w:pPr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</w:pPr>
            <w:r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9-</w:t>
            </w:r>
            <w:r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صنوف</w:t>
            </w:r>
            <w:r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تول</w:t>
            </w:r>
            <w:r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د</w:t>
            </w:r>
            <w:r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در</w:t>
            </w:r>
            <w:r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چارچوب</w:t>
            </w:r>
            <w:r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سامانده</w:t>
            </w:r>
            <w:r w:rsidRPr="00470D51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Pr="00470D51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470D51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اصناف</w:t>
            </w:r>
            <w:r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br/>
            </w:r>
            <w:r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ب) شرکت‌های دانش بنیان 10 درصد از کل مبلغ قرارداد  به عنوان مشوق اعمال و پرداخت اقساط تا سقف 48 ماه قابل افزایش می‌باشد.</w:t>
            </w:r>
            <w:r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br/>
            </w:r>
            <w:r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</w:p>
        </w:tc>
      </w:tr>
      <w:tr w:rsidR="00F92771" w14:paraId="2B96A356" w14:textId="77777777" w:rsidTr="00DE49AC">
        <w:tc>
          <w:tcPr>
            <w:tcW w:w="21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C36878" w14:textId="77777777" w:rsidR="00F92771" w:rsidRPr="00DE49AC" w:rsidRDefault="00F92771" w:rsidP="00DE49AC">
            <w:pPr>
              <w:jc w:val="center"/>
              <w:rPr>
                <w:highlight w:val="yellow"/>
                <w:rtl/>
              </w:rPr>
            </w:pPr>
            <w:r w:rsidRPr="00DE49AC">
              <w:rPr>
                <w:rFonts w:ascii="Times New Roman" w:eastAsia="Times New Roman" w:hAnsi="Times New Roman" w:cs="B Titr" w:hint="cs"/>
                <w:b/>
                <w:bCs/>
                <w:rtl/>
                <w:lang w:bidi="ar-SA"/>
              </w:rPr>
              <w:t>بهره</w:t>
            </w:r>
            <w:r w:rsidRPr="00DE49AC">
              <w:rPr>
                <w:rFonts w:ascii="Times New Roman" w:eastAsia="Times New Roman" w:hAnsi="Times New Roman" w:cs="B Titr"/>
                <w:b/>
                <w:bCs/>
                <w:lang w:bidi="ar-SA"/>
              </w:rPr>
              <w:t xml:space="preserve"> </w:t>
            </w:r>
            <w:r w:rsidRPr="00DE49AC">
              <w:rPr>
                <w:rFonts w:ascii="Times New Roman" w:eastAsia="Times New Roman" w:hAnsi="Times New Roman" w:cs="B Titr" w:hint="cs"/>
                <w:b/>
                <w:bCs/>
                <w:rtl/>
                <w:lang w:bidi="ar-SA"/>
              </w:rPr>
              <w:t>برداري</w:t>
            </w:r>
            <w:r w:rsidRPr="00DE49AC">
              <w:rPr>
                <w:rFonts w:ascii="Times New Roman" w:eastAsia="Times New Roman" w:hAnsi="Times New Roman" w:cs="B Titr"/>
                <w:b/>
                <w:bCs/>
                <w:lang w:bidi="ar-SA"/>
              </w:rPr>
              <w:t xml:space="preserve"> </w:t>
            </w:r>
            <w:r w:rsidRPr="00DE49AC">
              <w:rPr>
                <w:rFonts w:ascii="Times New Roman" w:eastAsia="Times New Roman" w:hAnsi="Times New Roman" w:cs="B Titr" w:hint="cs"/>
                <w:b/>
                <w:bCs/>
                <w:rtl/>
                <w:lang w:bidi="ar-SA"/>
              </w:rPr>
              <w:t>پيش</w:t>
            </w:r>
            <w:r w:rsidRPr="00DE49AC">
              <w:rPr>
                <w:rFonts w:ascii="Times New Roman" w:eastAsia="Times New Roman" w:hAnsi="Times New Roman" w:cs="B Titr"/>
                <w:b/>
                <w:bCs/>
                <w:lang w:bidi="ar-SA"/>
              </w:rPr>
              <w:t xml:space="preserve"> </w:t>
            </w:r>
            <w:r w:rsidRPr="00DE49AC">
              <w:rPr>
                <w:rFonts w:ascii="Times New Roman" w:eastAsia="Times New Roman" w:hAnsi="Times New Roman" w:cs="B Titr" w:hint="cs"/>
                <w:b/>
                <w:bCs/>
                <w:rtl/>
                <w:lang w:bidi="ar-SA"/>
              </w:rPr>
              <w:t>از</w:t>
            </w:r>
            <w:r w:rsidRPr="00DE49AC">
              <w:rPr>
                <w:rFonts w:ascii="Times New Roman" w:eastAsia="Times New Roman" w:hAnsi="Times New Roman" w:cs="B Titr"/>
                <w:b/>
                <w:bCs/>
                <w:lang w:bidi="ar-SA"/>
              </w:rPr>
              <w:t xml:space="preserve"> </w:t>
            </w:r>
            <w:r w:rsidRPr="00DE49AC">
              <w:rPr>
                <w:rFonts w:ascii="Times New Roman" w:eastAsia="Times New Roman" w:hAnsi="Times New Roman" w:cs="B Titr" w:hint="cs"/>
                <w:b/>
                <w:bCs/>
                <w:rtl/>
                <w:lang w:bidi="ar-SA"/>
              </w:rPr>
              <w:t>موعد</w:t>
            </w:r>
          </w:p>
        </w:tc>
        <w:tc>
          <w:tcPr>
            <w:tcW w:w="7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698B99C2" w14:textId="5A2C0974" w:rsidR="00F92771" w:rsidRPr="00915754" w:rsidRDefault="00A06BF1">
            <w:pPr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اعطای مشوق به میزان 30 درصد اقساط باقیمانده در مناطق کمتر توسعه یافته و به میزان 15 درصد اقساط باقیمانده در سایر مناطق به متقاضیانی که پیش از موعد به بهره‌برداری برسند.(ماده 23 دستورالعمل)</w:t>
            </w:r>
          </w:p>
        </w:tc>
      </w:tr>
      <w:tr w:rsidR="00F92771" w14:paraId="78A757FE" w14:textId="77777777" w:rsidTr="00DE49AC">
        <w:tc>
          <w:tcPr>
            <w:tcW w:w="21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20A55A50" w14:textId="43818FC4" w:rsidR="00F92771" w:rsidRPr="00DE49AC" w:rsidRDefault="00F92771" w:rsidP="00DE49AC">
            <w:pPr>
              <w:jc w:val="center"/>
              <w:rPr>
                <w:rFonts w:ascii="Times New Roman" w:eastAsia="Times New Roman" w:hAnsi="Times New Roman" w:cs="B Titr"/>
                <w:b/>
                <w:bCs/>
                <w:highlight w:val="yellow"/>
                <w:rtl/>
              </w:rPr>
            </w:pPr>
            <w:r w:rsidRPr="00DE49AC">
              <w:rPr>
                <w:rFonts w:ascii="Times New Roman" w:eastAsia="Times New Roman" w:hAnsi="Times New Roman" w:cs="B Titr" w:hint="cs"/>
                <w:b/>
                <w:bCs/>
                <w:rtl/>
              </w:rPr>
              <w:t>عرصه های ناهموار</w:t>
            </w:r>
          </w:p>
        </w:tc>
        <w:tc>
          <w:tcPr>
            <w:tcW w:w="790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2866397" w14:textId="3AD04307" w:rsidR="00F92771" w:rsidRPr="00915754" w:rsidRDefault="00CB009B">
            <w:pPr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</w:pP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در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ارتباط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با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زم</w:t>
            </w:r>
            <w:r w:rsidRPr="00CB009B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نها</w:t>
            </w:r>
            <w:r w:rsidRPr="00CB009B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دارا</w:t>
            </w:r>
            <w:r w:rsidRPr="00CB009B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عارضه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و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ناهموار</w:t>
            </w:r>
            <w:r w:rsidRPr="00CB009B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،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شرکت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استان</w:t>
            </w:r>
            <w:r w:rsidRPr="00CB009B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گزارش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توج</w:t>
            </w:r>
            <w:r w:rsidRPr="00CB009B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ه</w:t>
            </w:r>
            <w:r w:rsidRPr="00CB009B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فن</w:t>
            </w:r>
            <w:r w:rsidRPr="00CB009B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و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اقتصاد</w:t>
            </w:r>
            <w:r w:rsidRPr="00CB009B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معاونت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فن</w:t>
            </w:r>
            <w:r w:rsidRPr="00CB009B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را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اخذ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و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با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درنظر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گرفتن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صرفه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و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صلاح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،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م</w:t>
            </w:r>
            <w:r w:rsidRPr="00CB009B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تواند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برا</w:t>
            </w:r>
            <w:r w:rsidRPr="00CB009B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عرصه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ها</w:t>
            </w:r>
            <w:r w:rsidRPr="00CB009B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ناهموار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تا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سقف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5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درصد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مشوق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در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ابتدا</w:t>
            </w:r>
            <w:r w:rsidRPr="00CB009B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قرارداد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به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کل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قرارداد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اعطا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نما</w:t>
            </w:r>
            <w:r w:rsidRPr="00CB009B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ی</w:t>
            </w:r>
            <w:r w:rsidRPr="00CB009B">
              <w:rPr>
                <w:rFonts w:ascii="Times New Roman" w:eastAsia="Times New Roman" w:hAnsi="Times New Roman" w:cs="B Nazanin" w:hint="eastAsia"/>
                <w:b/>
                <w:bCs/>
                <w:sz w:val="24"/>
                <w:szCs w:val="24"/>
                <w:rtl/>
                <w:lang w:bidi="ar-SA"/>
              </w:rPr>
              <w:t>د</w:t>
            </w:r>
            <w:r w:rsidRPr="00CB009B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  <w:t xml:space="preserve"> .  </w:t>
            </w:r>
          </w:p>
        </w:tc>
      </w:tr>
    </w:tbl>
    <w:p w14:paraId="3DB37223" w14:textId="3FB21510" w:rsidR="00F92771" w:rsidRDefault="00F92771" w:rsidP="00C93392">
      <w:pPr>
        <w:pStyle w:val="NoSpacing"/>
        <w:bidi/>
        <w:jc w:val="center"/>
        <w:rPr>
          <w:rFonts w:eastAsia="Times New Roman" w:cs="B Titr"/>
          <w:color w:val="7030A0"/>
          <w:sz w:val="36"/>
          <w:szCs w:val="36"/>
          <w:rtl/>
        </w:rPr>
      </w:pPr>
      <w:r>
        <w:rPr>
          <w:rFonts w:eastAsia="Times New Roman" w:cs="B Titr" w:hint="cs"/>
          <w:color w:val="7030A0"/>
          <w:sz w:val="36"/>
          <w:szCs w:val="36"/>
          <w:rtl/>
        </w:rPr>
        <w:t>معافیت های مالیاتی</w:t>
      </w:r>
    </w:p>
    <w:tbl>
      <w:tblPr>
        <w:tblStyle w:val="TableGrid"/>
        <w:bidiVisual/>
        <w:tblW w:w="10086" w:type="dxa"/>
        <w:tblInd w:w="28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01"/>
        <w:gridCol w:w="7585"/>
      </w:tblGrid>
      <w:tr w:rsidR="00F92771" w14:paraId="745B7822" w14:textId="77777777" w:rsidTr="004B7AA4">
        <w:tc>
          <w:tcPr>
            <w:tcW w:w="2501" w:type="dxa"/>
            <w:hideMark/>
          </w:tcPr>
          <w:p w14:paraId="282E86D4" w14:textId="77777777" w:rsidR="00F92771" w:rsidRDefault="00F92771">
            <w:pPr>
              <w:rPr>
                <w:rFonts w:ascii="Times New Roman" w:eastAsia="Times New Roman" w:hAnsi="Times New Roman" w:cs="B Titr"/>
                <w:b/>
                <w:bCs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26"/>
                <w:szCs w:val="26"/>
                <w:rtl/>
                <w:lang w:bidi="ar-SA"/>
              </w:rPr>
              <w:t>ماده 31 قانون رفع موانع تولید</w:t>
            </w:r>
            <w:r>
              <w:rPr>
                <w:rFonts w:ascii="Verdana" w:hAnsi="Verdana"/>
                <w:color w:val="000000"/>
                <w:sz w:val="23"/>
                <w:szCs w:val="23"/>
                <w:shd w:val="clear" w:color="auto" w:fill="FFFFFF"/>
                <w:rtl/>
              </w:rPr>
              <w:t> </w:t>
            </w:r>
          </w:p>
        </w:tc>
        <w:tc>
          <w:tcPr>
            <w:tcW w:w="7585" w:type="dxa"/>
            <w:hideMark/>
          </w:tcPr>
          <w:p w14:paraId="1BF72BE4" w14:textId="51C14118" w:rsidR="00F92771" w:rsidRPr="00E87C65" w:rsidRDefault="00F92771">
            <w:pPr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</w:pPr>
            <w:r w:rsidRPr="00E87C65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 xml:space="preserve">برای </w:t>
            </w:r>
            <w:r w:rsidR="00A20740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شهرک‌ها</w:t>
            </w:r>
            <w:r w:rsidRPr="00E87C65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 xml:space="preserve"> و نواحی واقع در مناطق توسعه یافته 7 سال و برای مناطق کمتر توسعه یافته 13 سال با نرخ صفر محاسبه می گردد( به شرط تسلیم اظهارنامه مالیاتی در موقع مقرر قانونی)</w:t>
            </w:r>
          </w:p>
        </w:tc>
      </w:tr>
      <w:tr w:rsidR="00F92771" w14:paraId="2196E015" w14:textId="77777777" w:rsidTr="004B7AA4">
        <w:tc>
          <w:tcPr>
            <w:tcW w:w="2501" w:type="dxa"/>
            <w:hideMark/>
          </w:tcPr>
          <w:p w14:paraId="741C93EE" w14:textId="77777777" w:rsidR="00F92771" w:rsidRDefault="00F92771">
            <w:pPr>
              <w:rPr>
                <w:rFonts w:ascii="Times New Roman" w:eastAsia="Times New Roman" w:hAnsi="Times New Roman" w:cs="B Titr"/>
                <w:b/>
                <w:bCs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26"/>
                <w:szCs w:val="26"/>
                <w:rtl/>
                <w:lang w:bidi="ar-SA"/>
              </w:rPr>
              <w:t xml:space="preserve">قانون مناطق آزاد اروند </w:t>
            </w:r>
            <w:r>
              <w:rPr>
                <w:rFonts w:ascii="Times New Roman" w:eastAsia="Times New Roman" w:hAnsi="Times New Roman" w:cs="B Titr" w:hint="cs"/>
                <w:b/>
                <w:bCs/>
                <w:rtl/>
                <w:lang w:bidi="ar-SA"/>
              </w:rPr>
              <w:t>(آبادان و خرمشهر)</w:t>
            </w:r>
          </w:p>
        </w:tc>
        <w:tc>
          <w:tcPr>
            <w:tcW w:w="7585" w:type="dxa"/>
            <w:hideMark/>
          </w:tcPr>
          <w:p w14:paraId="0763FABD" w14:textId="77777777" w:rsidR="00F92771" w:rsidRPr="00E87C65" w:rsidRDefault="00F92771">
            <w:pPr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ar-SA"/>
              </w:rPr>
            </w:pPr>
            <w:r w:rsidRPr="00E87C65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  <w:lang w:bidi="ar-SA"/>
              </w:rPr>
              <w:t>معافیت مالیاتی ۲۰ ساله کلیه فعالیتها در تمام زمینه ها</w:t>
            </w:r>
          </w:p>
        </w:tc>
      </w:tr>
    </w:tbl>
    <w:p w14:paraId="01DD7592" w14:textId="77777777" w:rsidR="00CC6AD0" w:rsidRDefault="00CC6AD0" w:rsidP="00CC6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ar-SA"/>
        </w:rPr>
      </w:pPr>
      <w:bookmarkStart w:id="12" w:name="_Toc417367290"/>
    </w:p>
    <w:p w14:paraId="32F4B0A9" w14:textId="751EEAF1" w:rsidR="00540B20" w:rsidRDefault="005C43EE" w:rsidP="001810D0">
      <w:pPr>
        <w:rPr>
          <w:rFonts w:ascii="Cambria" w:eastAsia="Times New Roman" w:hAnsi="Cambria" w:cs="B Nazanin"/>
          <w:b/>
          <w:bCs/>
          <w:color w:val="365F91"/>
          <w:sz w:val="28"/>
          <w:szCs w:val="28"/>
          <w:lang w:bidi="ar-SA"/>
        </w:rPr>
      </w:pPr>
      <w:bookmarkStart w:id="13" w:name="_Toc190257757"/>
      <w:r>
        <w:rPr>
          <w:noProof/>
        </w:rPr>
        <w:lastRenderedPageBreak/>
        <w:drawing>
          <wp:inline distT="0" distB="0" distL="0" distR="0" wp14:anchorId="3E28077A" wp14:editId="1F530DDC">
            <wp:extent cx="6686107" cy="4753232"/>
            <wp:effectExtent l="0" t="0" r="635" b="9525"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299" cy="475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"/>
    </w:p>
    <w:p w14:paraId="5B42A22E" w14:textId="0216C9F7" w:rsidR="005C43EE" w:rsidRDefault="005C43EE" w:rsidP="001810D0">
      <w:pPr>
        <w:rPr>
          <w:rFonts w:ascii="Cambria" w:eastAsia="Times New Roman" w:hAnsi="Cambria" w:cs="B Nazanin"/>
          <w:b/>
          <w:bCs/>
          <w:color w:val="365F91"/>
          <w:sz w:val="28"/>
          <w:szCs w:val="28"/>
          <w:lang w:bidi="ar-SA"/>
        </w:rPr>
      </w:pPr>
      <w:bookmarkStart w:id="14" w:name="_Toc190257758"/>
      <w:r>
        <w:rPr>
          <w:noProof/>
        </w:rPr>
        <w:drawing>
          <wp:inline distT="0" distB="0" distL="0" distR="0" wp14:anchorId="3F4EB012" wp14:editId="7BA5D514">
            <wp:extent cx="6686550" cy="3558746"/>
            <wp:effectExtent l="0" t="0" r="0" b="3810"/>
            <wp:docPr id="1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319" cy="356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4"/>
    </w:p>
    <w:p w14:paraId="1B2A3452" w14:textId="77777777" w:rsidR="005C43EE" w:rsidRDefault="005C43EE" w:rsidP="00CC6AD0">
      <w:pPr>
        <w:keepNext/>
        <w:keepLines/>
        <w:spacing w:before="480" w:after="0" w:line="240" w:lineRule="auto"/>
        <w:ind w:left="366"/>
        <w:outlineLvl w:val="0"/>
        <w:rPr>
          <w:rFonts w:ascii="Cambria" w:eastAsia="Times New Roman" w:hAnsi="Cambria" w:cs="B Nazanin"/>
          <w:b/>
          <w:bCs/>
          <w:color w:val="365F91"/>
          <w:sz w:val="28"/>
          <w:szCs w:val="28"/>
          <w:lang w:bidi="ar-SA"/>
        </w:rPr>
      </w:pPr>
    </w:p>
    <w:p w14:paraId="27F403E9" w14:textId="6E741891" w:rsidR="00CC6AD0" w:rsidRPr="00CC46A7" w:rsidRDefault="00DA12F1" w:rsidP="00343503">
      <w:pPr>
        <w:pStyle w:val="Kouravand"/>
        <w:rPr>
          <w:rtl/>
        </w:rPr>
      </w:pPr>
      <w:r>
        <w:t xml:space="preserve">      </w:t>
      </w:r>
      <w:bookmarkStart w:id="15" w:name="_Toc190682020"/>
      <w:r w:rsidR="00CC6AD0" w:rsidRPr="00CC46A7">
        <w:rPr>
          <w:rFonts w:hint="cs"/>
          <w:rtl/>
        </w:rPr>
        <w:t>شهركها و نواحي صنعتي کل استان خوزستان:</w:t>
      </w:r>
      <w:bookmarkEnd w:id="12"/>
      <w:bookmarkEnd w:id="15"/>
    </w:p>
    <w:p w14:paraId="5746B905" w14:textId="77777777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b/>
          <w:bCs/>
          <w:sz w:val="24"/>
          <w:szCs w:val="24"/>
          <w:rtl/>
          <w:lang w:bidi="ar-SA"/>
        </w:rPr>
      </w:pPr>
    </w:p>
    <w:tbl>
      <w:tblPr>
        <w:tblStyle w:val="MediumShading1-Accent21"/>
        <w:bidiVisual/>
        <w:tblW w:w="9285" w:type="dxa"/>
        <w:tblInd w:w="868" w:type="dxa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shd w:val="clear" w:color="auto" w:fill="F2F2F2"/>
        <w:tblLook w:val="04A0" w:firstRow="1" w:lastRow="0" w:firstColumn="1" w:lastColumn="0" w:noHBand="0" w:noVBand="1"/>
      </w:tblPr>
      <w:tblGrid>
        <w:gridCol w:w="695"/>
        <w:gridCol w:w="4484"/>
        <w:gridCol w:w="1693"/>
        <w:gridCol w:w="2413"/>
      </w:tblGrid>
      <w:tr w:rsidR="00CC6AD0" w:rsidRPr="00CC6AD0" w14:paraId="388E4445" w14:textId="77777777" w:rsidTr="004B7A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tcBorders>
              <w:top w:val="single" w:sz="12" w:space="0" w:color="5CE2DF"/>
              <w:left w:val="single" w:sz="12" w:space="0" w:color="5CE2DF"/>
              <w:bottom w:val="single" w:sz="12" w:space="0" w:color="5CE2DF"/>
              <w:right w:val="single" w:sz="6" w:space="0" w:color="5CE2DF"/>
            </w:tcBorders>
            <w:shd w:val="clear" w:color="auto" w:fill="E6F7FA"/>
            <w:vAlign w:val="center"/>
            <w:hideMark/>
          </w:tcPr>
          <w:p w14:paraId="4F34C836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رديف</w:t>
            </w:r>
          </w:p>
        </w:tc>
        <w:tc>
          <w:tcPr>
            <w:tcW w:w="4484" w:type="dxa"/>
            <w:tcBorders>
              <w:top w:val="single" w:sz="12" w:space="0" w:color="5CE2DF"/>
              <w:left w:val="single" w:sz="6" w:space="0" w:color="5CE2DF"/>
              <w:bottom w:val="single" w:sz="12" w:space="0" w:color="5CE2DF"/>
              <w:right w:val="single" w:sz="6" w:space="0" w:color="5CE2DF"/>
            </w:tcBorders>
            <w:shd w:val="clear" w:color="auto" w:fill="E6F7FA"/>
            <w:vAlign w:val="center"/>
            <w:hideMark/>
          </w:tcPr>
          <w:p w14:paraId="36F19FD3" w14:textId="77777777" w:rsidR="00CC6AD0" w:rsidRPr="00CC6AD0" w:rsidRDefault="00CC6AD0" w:rsidP="00CC6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موضوع</w:t>
            </w:r>
          </w:p>
        </w:tc>
        <w:tc>
          <w:tcPr>
            <w:tcW w:w="1693" w:type="dxa"/>
            <w:tcBorders>
              <w:top w:val="single" w:sz="12" w:space="0" w:color="5CE2DF"/>
              <w:left w:val="single" w:sz="6" w:space="0" w:color="5CE2DF"/>
              <w:bottom w:val="single" w:sz="12" w:space="0" w:color="5CE2DF"/>
              <w:right w:val="single" w:sz="6" w:space="0" w:color="5CE2DF"/>
            </w:tcBorders>
            <w:shd w:val="clear" w:color="auto" w:fill="E6F7FA"/>
            <w:vAlign w:val="center"/>
            <w:hideMark/>
          </w:tcPr>
          <w:p w14:paraId="6E8D442E" w14:textId="77777777" w:rsidR="00CC6AD0" w:rsidRPr="00CC6AD0" w:rsidRDefault="00CC6AD0" w:rsidP="00CC6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واحد سنجش</w:t>
            </w:r>
          </w:p>
        </w:tc>
        <w:tc>
          <w:tcPr>
            <w:tcW w:w="2413" w:type="dxa"/>
            <w:tcBorders>
              <w:top w:val="single" w:sz="12" w:space="0" w:color="5CE2DF"/>
              <w:left w:val="single" w:sz="6" w:space="0" w:color="5CE2DF"/>
              <w:bottom w:val="single" w:sz="12" w:space="0" w:color="5CE2DF"/>
              <w:right w:val="single" w:sz="12" w:space="0" w:color="5CE2DF"/>
            </w:tcBorders>
            <w:shd w:val="clear" w:color="auto" w:fill="E6F7FA"/>
            <w:vAlign w:val="center"/>
            <w:hideMark/>
          </w:tcPr>
          <w:p w14:paraId="3C7D9372" w14:textId="77777777" w:rsidR="00CC6AD0" w:rsidRPr="00CC6AD0" w:rsidRDefault="00CC6AD0" w:rsidP="00CC6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وضعيت موجود</w:t>
            </w:r>
          </w:p>
        </w:tc>
      </w:tr>
      <w:tr w:rsidR="00CC6AD0" w:rsidRPr="00CC6AD0" w14:paraId="01C8D1A4" w14:textId="77777777" w:rsidTr="004B7A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tcBorders>
              <w:top w:val="single" w:sz="12" w:space="0" w:color="5CE2DF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44DDEC53" w14:textId="77777777" w:rsidR="00CC6AD0" w:rsidRPr="00CC6AD0" w:rsidRDefault="00CC6AD0" w:rsidP="00CC6AD0">
            <w:pPr>
              <w:spacing w:line="360" w:lineRule="auto"/>
              <w:jc w:val="center"/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  <w:rtl/>
              </w:rPr>
              <w:t>1</w:t>
            </w:r>
          </w:p>
        </w:tc>
        <w:tc>
          <w:tcPr>
            <w:tcW w:w="4484" w:type="dxa"/>
            <w:tcBorders>
              <w:top w:val="single" w:sz="12" w:space="0" w:color="5CE2DF"/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10BFFD27" w14:textId="77777777" w:rsidR="00CC6AD0" w:rsidRPr="00CC6AD0" w:rsidRDefault="00CC6AD0" w:rsidP="00CC6AD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  <w:t>شهركها و نواحي صنعتي مصوب</w:t>
            </w:r>
          </w:p>
        </w:tc>
        <w:tc>
          <w:tcPr>
            <w:tcW w:w="1693" w:type="dxa"/>
            <w:tcBorders>
              <w:top w:val="single" w:sz="12" w:space="0" w:color="5CE2DF"/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305F8235" w14:textId="77777777" w:rsidR="00CC6AD0" w:rsidRPr="00CC6AD0" w:rsidRDefault="00CC6AD0" w:rsidP="00E71DB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شهرك و ناحیه</w:t>
            </w:r>
          </w:p>
        </w:tc>
        <w:tc>
          <w:tcPr>
            <w:tcW w:w="2413" w:type="dxa"/>
            <w:tcBorders>
              <w:top w:val="single" w:sz="12" w:space="0" w:color="5CE2DF"/>
              <w:left w:val="none" w:sz="0" w:space="0" w:color="auto"/>
            </w:tcBorders>
            <w:shd w:val="clear" w:color="auto" w:fill="E6F7FA"/>
            <w:vAlign w:val="center"/>
            <w:hideMark/>
          </w:tcPr>
          <w:p w14:paraId="5B12F834" w14:textId="77777777" w:rsidR="00CC6AD0" w:rsidRPr="00CC6AD0" w:rsidRDefault="00843648" w:rsidP="00E71DB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  <w:highlight w:val="green"/>
              </w:rPr>
            </w:pPr>
            <w:r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73</w:t>
            </w:r>
          </w:p>
        </w:tc>
      </w:tr>
      <w:tr w:rsidR="00CC6AD0" w:rsidRPr="00CC6AD0" w14:paraId="56C9E975" w14:textId="77777777" w:rsidTr="00E71D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tcBorders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101F1F87" w14:textId="77777777" w:rsidR="00CC6AD0" w:rsidRPr="00CC6AD0" w:rsidRDefault="00CC6AD0" w:rsidP="00CC6AD0">
            <w:pPr>
              <w:spacing w:line="360" w:lineRule="auto"/>
              <w:jc w:val="center"/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  <w:rtl/>
              </w:rPr>
            </w:pPr>
            <w:r w:rsidRPr="00CC6AD0">
              <w:rPr>
                <w:rFonts w:ascii="Times New Roman" w:eastAsia="Times New Roman" w:hAnsi="Times New Roman" w:cs="B Lotus" w:hint="cs"/>
                <w:b w:val="0"/>
                <w:bCs w:val="0"/>
                <w:sz w:val="24"/>
                <w:szCs w:val="24"/>
                <w:rtl/>
              </w:rPr>
              <w:t>2</w:t>
            </w:r>
          </w:p>
        </w:tc>
        <w:tc>
          <w:tcPr>
            <w:tcW w:w="4484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15093233" w14:textId="77777777" w:rsidR="00CC6AD0" w:rsidRPr="00CC6AD0" w:rsidRDefault="00CC6AD0" w:rsidP="00CC6AD0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تعداد شهركها و نواحي صنعتي داراي زمين</w:t>
            </w:r>
          </w:p>
        </w:tc>
        <w:tc>
          <w:tcPr>
            <w:tcW w:w="1693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1CD782D4" w14:textId="77777777" w:rsidR="00CC6AD0" w:rsidRPr="00CC6AD0" w:rsidRDefault="00CC6AD0" w:rsidP="00E71DB6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شهرك و ناحیه</w:t>
            </w:r>
          </w:p>
        </w:tc>
        <w:tc>
          <w:tcPr>
            <w:tcW w:w="2413" w:type="dxa"/>
            <w:tcBorders>
              <w:left w:val="none" w:sz="0" w:space="0" w:color="auto"/>
            </w:tcBorders>
            <w:shd w:val="clear" w:color="auto" w:fill="E6F7FA"/>
            <w:vAlign w:val="center"/>
            <w:hideMark/>
          </w:tcPr>
          <w:p w14:paraId="12C2D09E" w14:textId="382F3E0A" w:rsidR="00843648" w:rsidRPr="00CC6AD0" w:rsidRDefault="00A41DB4" w:rsidP="00843648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B Lotus" w:hint="cs"/>
                <w:sz w:val="24"/>
                <w:szCs w:val="24"/>
                <w:rtl/>
                <w:lang w:bidi="fa-IR"/>
              </w:rPr>
              <w:t>61</w:t>
            </w:r>
          </w:p>
        </w:tc>
      </w:tr>
      <w:tr w:rsidR="00CC6AD0" w:rsidRPr="00CC6AD0" w14:paraId="1BE8ABA6" w14:textId="77777777" w:rsidTr="00E71D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tcBorders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1B0DFFDA" w14:textId="77777777" w:rsidR="00CC6AD0" w:rsidRPr="00CC6AD0" w:rsidRDefault="00CC6AD0" w:rsidP="00CC6AD0">
            <w:pPr>
              <w:spacing w:line="360" w:lineRule="auto"/>
              <w:jc w:val="center"/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b w:val="0"/>
                <w:bCs w:val="0"/>
                <w:sz w:val="24"/>
                <w:szCs w:val="24"/>
                <w:rtl/>
              </w:rPr>
              <w:t>3</w:t>
            </w:r>
          </w:p>
        </w:tc>
        <w:tc>
          <w:tcPr>
            <w:tcW w:w="4484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031D1994" w14:textId="77777777" w:rsidR="00CC6AD0" w:rsidRPr="00CC6AD0" w:rsidRDefault="00CC6AD0" w:rsidP="00CC6AD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شهركها و نواحي صنعتي در حال واگذاري زمين</w:t>
            </w:r>
          </w:p>
        </w:tc>
        <w:tc>
          <w:tcPr>
            <w:tcW w:w="1693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0E6AEBE8" w14:textId="77777777" w:rsidR="00CC6AD0" w:rsidRPr="00CC6AD0" w:rsidRDefault="00CC6AD0" w:rsidP="00E71DB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شهرك و ناحیه</w:t>
            </w:r>
          </w:p>
        </w:tc>
        <w:tc>
          <w:tcPr>
            <w:tcW w:w="2413" w:type="dxa"/>
            <w:tcBorders>
              <w:left w:val="none" w:sz="0" w:space="0" w:color="auto"/>
            </w:tcBorders>
            <w:shd w:val="clear" w:color="auto" w:fill="E6F7FA"/>
            <w:vAlign w:val="center"/>
            <w:hideMark/>
          </w:tcPr>
          <w:p w14:paraId="36E8CC0C" w14:textId="3DF7C31E" w:rsidR="00CC6AD0" w:rsidRPr="00CC6AD0" w:rsidRDefault="000F3838" w:rsidP="00E71DB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50</w:t>
            </w:r>
          </w:p>
        </w:tc>
      </w:tr>
    </w:tbl>
    <w:p w14:paraId="480DB720" w14:textId="77777777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b/>
          <w:bCs/>
          <w:sz w:val="24"/>
          <w:szCs w:val="24"/>
          <w:rtl/>
          <w:lang w:bidi="ar-SA"/>
        </w:rPr>
      </w:pPr>
    </w:p>
    <w:p w14:paraId="51372CD4" w14:textId="1535784B" w:rsidR="00CC6AD0" w:rsidRPr="00CC46A7" w:rsidRDefault="00CC6AD0" w:rsidP="00343503">
      <w:pPr>
        <w:pStyle w:val="Kouravand"/>
        <w:rPr>
          <w:rtl/>
        </w:rPr>
      </w:pPr>
      <w:bookmarkStart w:id="16" w:name="_Toc417367291"/>
      <w:bookmarkStart w:id="17" w:name="_Toc190682021"/>
      <w:r w:rsidRPr="00CC46A7">
        <w:rPr>
          <w:rtl/>
        </w:rPr>
        <w:t>مساحت زمین هاي شهركها  و نواحي صنعتي کل استان خوزستان:</w:t>
      </w:r>
      <w:bookmarkEnd w:id="16"/>
      <w:bookmarkEnd w:id="17"/>
    </w:p>
    <w:p w14:paraId="4CBF9190" w14:textId="77777777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b/>
          <w:bCs/>
          <w:sz w:val="24"/>
          <w:szCs w:val="24"/>
          <w:rtl/>
          <w:lang w:bidi="ar-SA"/>
        </w:rPr>
      </w:pPr>
    </w:p>
    <w:tbl>
      <w:tblPr>
        <w:tblStyle w:val="MediumShading1-Accent21"/>
        <w:bidiVisual/>
        <w:tblW w:w="9242" w:type="dxa"/>
        <w:tblInd w:w="893" w:type="dxa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shd w:val="clear" w:color="auto" w:fill="F2F2F2"/>
        <w:tblLook w:val="04A0" w:firstRow="1" w:lastRow="0" w:firstColumn="1" w:lastColumn="0" w:noHBand="0" w:noVBand="1"/>
      </w:tblPr>
      <w:tblGrid>
        <w:gridCol w:w="694"/>
        <w:gridCol w:w="4484"/>
        <w:gridCol w:w="1693"/>
        <w:gridCol w:w="2371"/>
      </w:tblGrid>
      <w:tr w:rsidR="00CC6AD0" w:rsidRPr="00CC6AD0" w14:paraId="5912071D" w14:textId="77777777" w:rsidTr="005F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tcBorders>
              <w:top w:val="single" w:sz="12" w:space="0" w:color="5CE2DF"/>
              <w:left w:val="single" w:sz="12" w:space="0" w:color="5CE2DF"/>
              <w:bottom w:val="single" w:sz="12" w:space="0" w:color="5CE2DF"/>
              <w:right w:val="single" w:sz="6" w:space="0" w:color="5CE2DF"/>
            </w:tcBorders>
            <w:shd w:val="clear" w:color="auto" w:fill="E6F7FA"/>
            <w:vAlign w:val="center"/>
            <w:hideMark/>
          </w:tcPr>
          <w:p w14:paraId="6C402544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رديف</w:t>
            </w:r>
          </w:p>
        </w:tc>
        <w:tc>
          <w:tcPr>
            <w:tcW w:w="4484" w:type="dxa"/>
            <w:tcBorders>
              <w:top w:val="single" w:sz="12" w:space="0" w:color="5CE2DF"/>
              <w:left w:val="single" w:sz="6" w:space="0" w:color="5CE2DF"/>
              <w:bottom w:val="single" w:sz="12" w:space="0" w:color="5CE2DF"/>
              <w:right w:val="single" w:sz="6" w:space="0" w:color="5CE2DF"/>
            </w:tcBorders>
            <w:shd w:val="clear" w:color="auto" w:fill="E6F7FA"/>
            <w:vAlign w:val="center"/>
            <w:hideMark/>
          </w:tcPr>
          <w:p w14:paraId="73E28761" w14:textId="77777777" w:rsidR="00CC6AD0" w:rsidRPr="00CC6AD0" w:rsidRDefault="00CC6AD0" w:rsidP="00CC6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موضوع</w:t>
            </w:r>
          </w:p>
        </w:tc>
        <w:tc>
          <w:tcPr>
            <w:tcW w:w="1693" w:type="dxa"/>
            <w:tcBorders>
              <w:top w:val="single" w:sz="12" w:space="0" w:color="5CE2DF"/>
              <w:left w:val="single" w:sz="6" w:space="0" w:color="5CE2DF"/>
              <w:bottom w:val="single" w:sz="12" w:space="0" w:color="5CE2DF"/>
              <w:right w:val="single" w:sz="6" w:space="0" w:color="5CE2DF"/>
            </w:tcBorders>
            <w:shd w:val="clear" w:color="auto" w:fill="E6F7FA"/>
            <w:vAlign w:val="center"/>
            <w:hideMark/>
          </w:tcPr>
          <w:p w14:paraId="547080CF" w14:textId="77777777" w:rsidR="00CC6AD0" w:rsidRPr="00CC6AD0" w:rsidRDefault="00CC6AD0" w:rsidP="00CC6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واحد سنجش</w:t>
            </w:r>
          </w:p>
        </w:tc>
        <w:tc>
          <w:tcPr>
            <w:tcW w:w="2371" w:type="dxa"/>
            <w:tcBorders>
              <w:top w:val="single" w:sz="12" w:space="0" w:color="5CE2DF"/>
              <w:left w:val="single" w:sz="6" w:space="0" w:color="5CE2DF"/>
              <w:bottom w:val="single" w:sz="12" w:space="0" w:color="5CE2DF"/>
              <w:right w:val="single" w:sz="12" w:space="0" w:color="5CE2DF"/>
            </w:tcBorders>
            <w:shd w:val="clear" w:color="auto" w:fill="E6F7FA"/>
            <w:vAlign w:val="center"/>
            <w:hideMark/>
          </w:tcPr>
          <w:p w14:paraId="7B0A66AD" w14:textId="77777777" w:rsidR="00CC6AD0" w:rsidRPr="00CC6AD0" w:rsidRDefault="00CC6AD0" w:rsidP="00CC6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وضعيت موجود</w:t>
            </w:r>
          </w:p>
        </w:tc>
      </w:tr>
      <w:tr w:rsidR="00CC6AD0" w:rsidRPr="00CC6AD0" w14:paraId="76B4A483" w14:textId="77777777" w:rsidTr="005F62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tcBorders>
              <w:top w:val="single" w:sz="12" w:space="0" w:color="5CE2DF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1AA35F47" w14:textId="151BCBD0" w:rsidR="00CC6AD0" w:rsidRPr="00CC6AD0" w:rsidRDefault="009A0C39" w:rsidP="00CC6AD0">
            <w:pPr>
              <w:spacing w:line="360" w:lineRule="auto"/>
              <w:jc w:val="center"/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B Lotus" w:hint="cs"/>
                <w:b w:val="0"/>
                <w:bCs w:val="0"/>
                <w:sz w:val="24"/>
                <w:szCs w:val="24"/>
                <w:rtl/>
              </w:rPr>
              <w:t>1</w:t>
            </w:r>
          </w:p>
        </w:tc>
        <w:tc>
          <w:tcPr>
            <w:tcW w:w="4484" w:type="dxa"/>
            <w:tcBorders>
              <w:top w:val="single" w:sz="12" w:space="0" w:color="5CE2DF"/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088AD960" w14:textId="77777777" w:rsidR="00CC6AD0" w:rsidRPr="00CC6AD0" w:rsidRDefault="00CC6AD0" w:rsidP="00CC6AD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مساحت اراضي در اختيار</w:t>
            </w:r>
          </w:p>
        </w:tc>
        <w:tc>
          <w:tcPr>
            <w:tcW w:w="1693" w:type="dxa"/>
            <w:tcBorders>
              <w:top w:val="single" w:sz="12" w:space="0" w:color="5CE2DF"/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51C1DC4A" w14:textId="77777777" w:rsidR="00CC6AD0" w:rsidRPr="00CC6AD0" w:rsidRDefault="00CC6AD0" w:rsidP="00CC6AD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هكتار</w:t>
            </w:r>
          </w:p>
        </w:tc>
        <w:tc>
          <w:tcPr>
            <w:tcW w:w="2371" w:type="dxa"/>
            <w:tcBorders>
              <w:top w:val="single" w:sz="12" w:space="0" w:color="5CE2DF"/>
              <w:left w:val="none" w:sz="0" w:space="0" w:color="auto"/>
            </w:tcBorders>
            <w:shd w:val="clear" w:color="auto" w:fill="E6F7FA"/>
            <w:vAlign w:val="center"/>
            <w:hideMark/>
          </w:tcPr>
          <w:p w14:paraId="152CE75D" w14:textId="0205490B" w:rsidR="00CC6AD0" w:rsidRPr="00CC6AD0" w:rsidRDefault="009A0C39" w:rsidP="00F3235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6862</w:t>
            </w:r>
          </w:p>
        </w:tc>
      </w:tr>
      <w:tr w:rsidR="00CC6AD0" w:rsidRPr="00CC6AD0" w14:paraId="1176CC87" w14:textId="77777777" w:rsidTr="004D4A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tcBorders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0B182B9B" w14:textId="0967FBB5" w:rsidR="00CC6AD0" w:rsidRPr="00CC6AD0" w:rsidRDefault="009A0C39" w:rsidP="00CC6AD0">
            <w:pPr>
              <w:spacing w:line="360" w:lineRule="auto"/>
              <w:jc w:val="center"/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B Lotus" w:hint="cs"/>
                <w:b w:val="0"/>
                <w:bCs w:val="0"/>
                <w:sz w:val="24"/>
                <w:szCs w:val="24"/>
                <w:rtl/>
              </w:rPr>
              <w:t>2</w:t>
            </w:r>
          </w:p>
        </w:tc>
        <w:tc>
          <w:tcPr>
            <w:tcW w:w="4484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394D9015" w14:textId="77777777" w:rsidR="00CC6AD0" w:rsidRPr="00CC6AD0" w:rsidRDefault="00CC6AD0" w:rsidP="00CC6AD0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مساحت زمين هاي داراي سند ثبتي</w:t>
            </w:r>
          </w:p>
        </w:tc>
        <w:tc>
          <w:tcPr>
            <w:tcW w:w="1693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6F9D4700" w14:textId="77777777" w:rsidR="00CC6AD0" w:rsidRPr="00CC6AD0" w:rsidRDefault="00CC6AD0" w:rsidP="00CC6AD0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هكتار</w:t>
            </w:r>
          </w:p>
        </w:tc>
        <w:tc>
          <w:tcPr>
            <w:tcW w:w="2371" w:type="dxa"/>
            <w:tcBorders>
              <w:left w:val="none" w:sz="0" w:space="0" w:color="auto"/>
            </w:tcBorders>
            <w:shd w:val="clear" w:color="auto" w:fill="E6F7FA"/>
            <w:vAlign w:val="center"/>
            <w:hideMark/>
          </w:tcPr>
          <w:p w14:paraId="7FB9AEE0" w14:textId="69FCC9D8" w:rsidR="00CC6AD0" w:rsidRPr="00CC6AD0" w:rsidRDefault="009A0C39" w:rsidP="00CC6AD0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6124</w:t>
            </w:r>
          </w:p>
        </w:tc>
      </w:tr>
      <w:tr w:rsidR="00CC6AD0" w:rsidRPr="00CC6AD0" w14:paraId="2E7C6016" w14:textId="77777777" w:rsidTr="00534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tcBorders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159101FB" w14:textId="4BC17AE7" w:rsidR="00CC6AD0" w:rsidRPr="00CC6AD0" w:rsidRDefault="009A0C39" w:rsidP="00CC6AD0">
            <w:pPr>
              <w:spacing w:line="360" w:lineRule="auto"/>
              <w:jc w:val="center"/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B Lotus" w:hint="cs"/>
                <w:b w:val="0"/>
                <w:bCs w:val="0"/>
                <w:sz w:val="24"/>
                <w:szCs w:val="24"/>
                <w:rtl/>
              </w:rPr>
              <w:t>3</w:t>
            </w:r>
          </w:p>
        </w:tc>
        <w:tc>
          <w:tcPr>
            <w:tcW w:w="4484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7705B0BA" w14:textId="77777777" w:rsidR="00CC6AD0" w:rsidRPr="00CC6AD0" w:rsidRDefault="00CC6AD0" w:rsidP="00CC6AD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مساحت زمين هاي  فاز عملياتي</w:t>
            </w:r>
          </w:p>
        </w:tc>
        <w:tc>
          <w:tcPr>
            <w:tcW w:w="1693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3059D8C4" w14:textId="77777777" w:rsidR="00CC6AD0" w:rsidRPr="00CC6AD0" w:rsidRDefault="00CC6AD0" w:rsidP="00CC6AD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هكتار</w:t>
            </w:r>
          </w:p>
        </w:tc>
        <w:tc>
          <w:tcPr>
            <w:tcW w:w="2371" w:type="dxa"/>
            <w:tcBorders>
              <w:left w:val="none" w:sz="0" w:space="0" w:color="auto"/>
            </w:tcBorders>
            <w:shd w:val="clear" w:color="auto" w:fill="E6F7FA"/>
            <w:vAlign w:val="center"/>
            <w:hideMark/>
          </w:tcPr>
          <w:p w14:paraId="01DDA129" w14:textId="2B4781C7" w:rsidR="00CC6AD0" w:rsidRPr="00CC6AD0" w:rsidRDefault="00835E4C" w:rsidP="00CC6AD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5001</w:t>
            </w:r>
          </w:p>
        </w:tc>
      </w:tr>
      <w:tr w:rsidR="00CC6AD0" w:rsidRPr="00CC6AD0" w14:paraId="2EA4B9B7" w14:textId="77777777" w:rsidTr="005341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tcBorders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747EFCB0" w14:textId="5DA8792F" w:rsidR="00CC6AD0" w:rsidRPr="00CC6AD0" w:rsidRDefault="009A0C39" w:rsidP="00CC6AD0">
            <w:pPr>
              <w:spacing w:line="360" w:lineRule="auto"/>
              <w:jc w:val="center"/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B Lotus" w:hint="cs"/>
                <w:b w:val="0"/>
                <w:bCs w:val="0"/>
                <w:sz w:val="24"/>
                <w:szCs w:val="24"/>
                <w:rtl/>
              </w:rPr>
              <w:t>4</w:t>
            </w:r>
          </w:p>
        </w:tc>
        <w:tc>
          <w:tcPr>
            <w:tcW w:w="4484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46B0F4D5" w14:textId="77777777" w:rsidR="00CC6AD0" w:rsidRPr="00CC6AD0" w:rsidRDefault="00CC6AD0" w:rsidP="00CC6AD0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مساحت زمين هاي صنعتي</w:t>
            </w:r>
          </w:p>
        </w:tc>
        <w:tc>
          <w:tcPr>
            <w:tcW w:w="1693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0DAD63D4" w14:textId="77777777" w:rsidR="00CC6AD0" w:rsidRPr="00CC6AD0" w:rsidRDefault="00CC6AD0" w:rsidP="00CC6AD0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هكتار</w:t>
            </w:r>
          </w:p>
        </w:tc>
        <w:tc>
          <w:tcPr>
            <w:tcW w:w="2371" w:type="dxa"/>
            <w:tcBorders>
              <w:left w:val="none" w:sz="0" w:space="0" w:color="auto"/>
            </w:tcBorders>
            <w:shd w:val="clear" w:color="auto" w:fill="E6F7FA"/>
            <w:vAlign w:val="center"/>
            <w:hideMark/>
          </w:tcPr>
          <w:p w14:paraId="4FDB6454" w14:textId="136059D2" w:rsidR="00CC6AD0" w:rsidRPr="00CC6AD0" w:rsidRDefault="007525C7" w:rsidP="00CC6AD0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3707</w:t>
            </w:r>
          </w:p>
        </w:tc>
      </w:tr>
    </w:tbl>
    <w:p w14:paraId="00757B19" w14:textId="051996FA" w:rsidR="00CC6AD0" w:rsidRPr="00CC46A7" w:rsidRDefault="00CC6AD0" w:rsidP="00343503">
      <w:pPr>
        <w:pStyle w:val="Kouravand"/>
        <w:rPr>
          <w:rtl/>
        </w:rPr>
      </w:pPr>
      <w:bookmarkStart w:id="18" w:name="_Toc417367292"/>
      <w:bookmarkStart w:id="19" w:name="_Toc190682022"/>
      <w:r w:rsidRPr="00CC46A7">
        <w:rPr>
          <w:rtl/>
        </w:rPr>
        <w:t>واحدهاي كارگاهي استان خوزستان:</w:t>
      </w:r>
      <w:bookmarkEnd w:id="18"/>
      <w:bookmarkEnd w:id="19"/>
    </w:p>
    <w:p w14:paraId="36002ADA" w14:textId="77777777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b/>
          <w:bCs/>
          <w:rtl/>
          <w:lang w:bidi="ar-SA"/>
        </w:rPr>
      </w:pPr>
    </w:p>
    <w:tbl>
      <w:tblPr>
        <w:tblStyle w:val="MediumShading1-Accent21"/>
        <w:bidiVisual/>
        <w:tblW w:w="9189" w:type="dxa"/>
        <w:tblInd w:w="919" w:type="dxa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shd w:val="clear" w:color="auto" w:fill="F2F2F2"/>
        <w:tblLook w:val="04A0" w:firstRow="1" w:lastRow="0" w:firstColumn="1" w:lastColumn="0" w:noHBand="0" w:noVBand="1"/>
      </w:tblPr>
      <w:tblGrid>
        <w:gridCol w:w="922"/>
        <w:gridCol w:w="4169"/>
        <w:gridCol w:w="1411"/>
        <w:gridCol w:w="2687"/>
      </w:tblGrid>
      <w:tr w:rsidR="00CC6AD0" w:rsidRPr="00CC6AD0" w14:paraId="1C7661D1" w14:textId="77777777" w:rsidTr="005F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" w:type="dxa"/>
            <w:tcBorders>
              <w:top w:val="single" w:sz="12" w:space="0" w:color="5CE2DF"/>
              <w:left w:val="single" w:sz="12" w:space="0" w:color="5CE2DF"/>
              <w:bottom w:val="single" w:sz="12" w:space="0" w:color="5CE2DF"/>
              <w:right w:val="single" w:sz="6" w:space="0" w:color="5CE2DF"/>
            </w:tcBorders>
            <w:shd w:val="clear" w:color="auto" w:fill="E6F7FA"/>
            <w:vAlign w:val="center"/>
            <w:hideMark/>
          </w:tcPr>
          <w:p w14:paraId="3F78AC96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رديف</w:t>
            </w:r>
          </w:p>
        </w:tc>
        <w:tc>
          <w:tcPr>
            <w:tcW w:w="4169" w:type="dxa"/>
            <w:tcBorders>
              <w:top w:val="single" w:sz="12" w:space="0" w:color="5CE2DF"/>
              <w:left w:val="single" w:sz="6" w:space="0" w:color="5CE2DF"/>
              <w:bottom w:val="single" w:sz="12" w:space="0" w:color="5CE2DF"/>
              <w:right w:val="single" w:sz="6" w:space="0" w:color="5CE2DF"/>
            </w:tcBorders>
            <w:shd w:val="clear" w:color="auto" w:fill="E6F7FA"/>
            <w:vAlign w:val="center"/>
            <w:hideMark/>
          </w:tcPr>
          <w:p w14:paraId="1381CF0F" w14:textId="77777777" w:rsidR="00CC6AD0" w:rsidRPr="00CC6AD0" w:rsidRDefault="00CC6AD0" w:rsidP="00CC6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موضوع</w:t>
            </w:r>
          </w:p>
        </w:tc>
        <w:tc>
          <w:tcPr>
            <w:tcW w:w="1411" w:type="dxa"/>
            <w:tcBorders>
              <w:top w:val="single" w:sz="12" w:space="0" w:color="5CE2DF"/>
              <w:left w:val="single" w:sz="6" w:space="0" w:color="5CE2DF"/>
              <w:bottom w:val="single" w:sz="12" w:space="0" w:color="5CE2DF"/>
              <w:right w:val="single" w:sz="6" w:space="0" w:color="5CE2DF"/>
            </w:tcBorders>
            <w:shd w:val="clear" w:color="auto" w:fill="E6F7FA"/>
            <w:vAlign w:val="center"/>
            <w:hideMark/>
          </w:tcPr>
          <w:p w14:paraId="75F140BF" w14:textId="77777777" w:rsidR="00CC6AD0" w:rsidRPr="00CC6AD0" w:rsidRDefault="00CC6AD0" w:rsidP="00CC6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واحد سنجش</w:t>
            </w:r>
          </w:p>
        </w:tc>
        <w:tc>
          <w:tcPr>
            <w:tcW w:w="2687" w:type="dxa"/>
            <w:tcBorders>
              <w:top w:val="single" w:sz="12" w:space="0" w:color="5CE2DF"/>
              <w:left w:val="single" w:sz="6" w:space="0" w:color="5CE2DF"/>
              <w:bottom w:val="single" w:sz="12" w:space="0" w:color="5CE2DF"/>
              <w:right w:val="single" w:sz="12" w:space="0" w:color="5CE2DF"/>
            </w:tcBorders>
            <w:shd w:val="clear" w:color="auto" w:fill="E6F7FA"/>
            <w:vAlign w:val="center"/>
            <w:hideMark/>
          </w:tcPr>
          <w:p w14:paraId="434DD879" w14:textId="77777777" w:rsidR="00CC6AD0" w:rsidRPr="00CC6AD0" w:rsidRDefault="00CC6AD0" w:rsidP="00CC6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وضعیت موجود</w:t>
            </w:r>
          </w:p>
        </w:tc>
      </w:tr>
      <w:tr w:rsidR="00CC6AD0" w:rsidRPr="00CC6AD0" w14:paraId="54D83F51" w14:textId="77777777" w:rsidTr="005F62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" w:type="dxa"/>
            <w:tcBorders>
              <w:top w:val="single" w:sz="12" w:space="0" w:color="5CE2DF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049349D3" w14:textId="77777777" w:rsidR="00CC6AD0" w:rsidRPr="00CC6AD0" w:rsidRDefault="00CC6AD0" w:rsidP="00CC6AD0">
            <w:pPr>
              <w:spacing w:line="360" w:lineRule="auto"/>
              <w:jc w:val="center"/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b w:val="0"/>
                <w:bCs w:val="0"/>
                <w:sz w:val="24"/>
                <w:szCs w:val="24"/>
                <w:rtl/>
              </w:rPr>
              <w:t>1</w:t>
            </w:r>
          </w:p>
        </w:tc>
        <w:tc>
          <w:tcPr>
            <w:tcW w:w="4169" w:type="dxa"/>
            <w:tcBorders>
              <w:top w:val="single" w:sz="12" w:space="0" w:color="5CE2DF"/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2183CE4A" w14:textId="77777777" w:rsidR="00CC6AD0" w:rsidRPr="00CC6AD0" w:rsidRDefault="00CC6AD0" w:rsidP="00CC6AD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واحدهاي كارگاهي به بهره برداري رسيده</w:t>
            </w:r>
          </w:p>
        </w:tc>
        <w:tc>
          <w:tcPr>
            <w:tcW w:w="1411" w:type="dxa"/>
            <w:tcBorders>
              <w:top w:val="single" w:sz="12" w:space="0" w:color="5CE2DF"/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588DADEB" w14:textId="77777777" w:rsidR="00CC6AD0" w:rsidRPr="00CC6AD0" w:rsidRDefault="00CC6AD0" w:rsidP="00CC6AD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كارگاه</w:t>
            </w:r>
          </w:p>
        </w:tc>
        <w:tc>
          <w:tcPr>
            <w:tcW w:w="2687" w:type="dxa"/>
            <w:tcBorders>
              <w:top w:val="single" w:sz="12" w:space="0" w:color="5CE2DF"/>
              <w:left w:val="none" w:sz="0" w:space="0" w:color="auto"/>
            </w:tcBorders>
            <w:shd w:val="clear" w:color="auto" w:fill="E6F7FA"/>
            <w:vAlign w:val="center"/>
            <w:hideMark/>
          </w:tcPr>
          <w:p w14:paraId="4E5603AF" w14:textId="020A7E24" w:rsidR="00CC6AD0" w:rsidRPr="00CC6AD0" w:rsidRDefault="00F9649F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480</w:t>
            </w:r>
          </w:p>
        </w:tc>
      </w:tr>
      <w:tr w:rsidR="00CC6AD0" w:rsidRPr="00CC6AD0" w14:paraId="4E22DBE8" w14:textId="77777777" w:rsidTr="00D100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" w:type="dxa"/>
            <w:tcBorders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0701F21A" w14:textId="77777777" w:rsidR="00CC6AD0" w:rsidRPr="00CC6AD0" w:rsidRDefault="00CC6AD0" w:rsidP="00CC6AD0">
            <w:pPr>
              <w:spacing w:line="360" w:lineRule="auto"/>
              <w:jc w:val="center"/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b w:val="0"/>
                <w:bCs w:val="0"/>
                <w:sz w:val="24"/>
                <w:szCs w:val="24"/>
                <w:rtl/>
              </w:rPr>
              <w:t>2</w:t>
            </w:r>
          </w:p>
        </w:tc>
        <w:tc>
          <w:tcPr>
            <w:tcW w:w="4169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70B18398" w14:textId="77777777" w:rsidR="00CC6AD0" w:rsidRPr="00CC6AD0" w:rsidRDefault="00CC6AD0" w:rsidP="00CC6AD0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اشتغال واحدهاي كارگاهي به بهره برداري رسيده</w:t>
            </w:r>
          </w:p>
        </w:tc>
        <w:tc>
          <w:tcPr>
            <w:tcW w:w="1411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6512483E" w14:textId="77777777" w:rsidR="00CC6AD0" w:rsidRPr="00CC6AD0" w:rsidRDefault="00CC6AD0" w:rsidP="00CC6AD0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نفر</w:t>
            </w:r>
          </w:p>
        </w:tc>
        <w:tc>
          <w:tcPr>
            <w:tcW w:w="2687" w:type="dxa"/>
            <w:tcBorders>
              <w:left w:val="none" w:sz="0" w:space="0" w:color="auto"/>
            </w:tcBorders>
            <w:shd w:val="clear" w:color="auto" w:fill="E6F7FA"/>
            <w:vAlign w:val="center"/>
            <w:hideMark/>
          </w:tcPr>
          <w:p w14:paraId="096A4D44" w14:textId="1BDE6CB8" w:rsidR="00CC6AD0" w:rsidRPr="00CC6AD0" w:rsidRDefault="00F9649F" w:rsidP="00D100B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4580</w:t>
            </w:r>
          </w:p>
        </w:tc>
      </w:tr>
      <w:tr w:rsidR="00CC6AD0" w:rsidRPr="00CC6AD0" w14:paraId="028A0F2F" w14:textId="77777777" w:rsidTr="003C20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" w:type="dxa"/>
            <w:tcBorders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2A5B2195" w14:textId="77777777" w:rsidR="00CC6AD0" w:rsidRPr="00CC6AD0" w:rsidRDefault="00CC6AD0" w:rsidP="00CC6AD0">
            <w:pPr>
              <w:spacing w:line="360" w:lineRule="auto"/>
              <w:jc w:val="center"/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b w:val="0"/>
                <w:bCs w:val="0"/>
                <w:sz w:val="24"/>
                <w:szCs w:val="24"/>
                <w:rtl/>
              </w:rPr>
              <w:t>3</w:t>
            </w:r>
          </w:p>
        </w:tc>
        <w:tc>
          <w:tcPr>
            <w:tcW w:w="4169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052423DB" w14:textId="77777777" w:rsidR="00CC6AD0" w:rsidRPr="00CC6AD0" w:rsidRDefault="00CC6AD0" w:rsidP="00CC6AD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واحدهاي كارگاهي واگذار شده</w:t>
            </w:r>
          </w:p>
        </w:tc>
        <w:tc>
          <w:tcPr>
            <w:tcW w:w="1411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56802A0D" w14:textId="77777777" w:rsidR="00CC6AD0" w:rsidRPr="00CC6AD0" w:rsidRDefault="00CC6AD0" w:rsidP="00CC6AD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كارگاه</w:t>
            </w:r>
          </w:p>
        </w:tc>
        <w:tc>
          <w:tcPr>
            <w:tcW w:w="2687" w:type="dxa"/>
            <w:tcBorders>
              <w:left w:val="none" w:sz="0" w:space="0" w:color="auto"/>
            </w:tcBorders>
            <w:shd w:val="clear" w:color="auto" w:fill="E6F7FA"/>
            <w:vAlign w:val="center"/>
            <w:hideMark/>
          </w:tcPr>
          <w:p w14:paraId="0DDA15FC" w14:textId="33439E9F" w:rsidR="00CC6AD0" w:rsidRPr="00CC6AD0" w:rsidRDefault="00F35763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Lotus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Lotus" w:hint="cs"/>
                <w:sz w:val="24"/>
                <w:szCs w:val="24"/>
                <w:rtl/>
                <w:lang w:bidi="fa-IR"/>
              </w:rPr>
              <w:t>849</w:t>
            </w:r>
          </w:p>
        </w:tc>
      </w:tr>
      <w:tr w:rsidR="00CC6AD0" w:rsidRPr="00CC6AD0" w14:paraId="4C73BEB7" w14:textId="77777777" w:rsidTr="003C20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" w:type="dxa"/>
            <w:tcBorders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05753F1E" w14:textId="77777777" w:rsidR="00CC6AD0" w:rsidRPr="00CC6AD0" w:rsidRDefault="00CC6AD0" w:rsidP="00CC6AD0">
            <w:pPr>
              <w:spacing w:line="360" w:lineRule="auto"/>
              <w:jc w:val="center"/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b w:val="0"/>
                <w:bCs w:val="0"/>
                <w:sz w:val="24"/>
                <w:szCs w:val="24"/>
                <w:rtl/>
              </w:rPr>
              <w:t>4</w:t>
            </w:r>
          </w:p>
        </w:tc>
        <w:tc>
          <w:tcPr>
            <w:tcW w:w="4169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7E03087C" w14:textId="77777777" w:rsidR="00CC6AD0" w:rsidRPr="00CC6AD0" w:rsidRDefault="00CC6AD0" w:rsidP="00CC6AD0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واحدهاي كارگاهي تكميل شده</w:t>
            </w:r>
          </w:p>
        </w:tc>
        <w:tc>
          <w:tcPr>
            <w:tcW w:w="1411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556982C9" w14:textId="77777777" w:rsidR="00CC6AD0" w:rsidRPr="00CC6AD0" w:rsidRDefault="00CC6AD0" w:rsidP="00CC6AD0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كارگاه</w:t>
            </w:r>
          </w:p>
        </w:tc>
        <w:tc>
          <w:tcPr>
            <w:tcW w:w="2687" w:type="dxa"/>
            <w:tcBorders>
              <w:left w:val="none" w:sz="0" w:space="0" w:color="auto"/>
            </w:tcBorders>
            <w:shd w:val="clear" w:color="auto" w:fill="E6F7FA"/>
            <w:vAlign w:val="center"/>
            <w:hideMark/>
          </w:tcPr>
          <w:p w14:paraId="4BCB2C6A" w14:textId="63B114F3" w:rsidR="00CC6AD0" w:rsidRPr="00CC6AD0" w:rsidRDefault="00F35763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B Lotus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B Lotus" w:hint="cs"/>
                <w:sz w:val="24"/>
                <w:szCs w:val="24"/>
                <w:rtl/>
              </w:rPr>
              <w:t>1329</w:t>
            </w:r>
          </w:p>
        </w:tc>
      </w:tr>
      <w:tr w:rsidR="00CC6AD0" w:rsidRPr="00CC6AD0" w14:paraId="0F513273" w14:textId="77777777" w:rsidTr="003C20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" w:type="dxa"/>
            <w:tcBorders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0F685504" w14:textId="77777777" w:rsidR="00CC6AD0" w:rsidRPr="00CC6AD0" w:rsidRDefault="005F4158" w:rsidP="00CC6AD0">
            <w:pPr>
              <w:spacing w:line="360" w:lineRule="auto"/>
              <w:jc w:val="center"/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B Lotus" w:hint="cs"/>
                <w:b w:val="0"/>
                <w:bCs w:val="0"/>
                <w:sz w:val="24"/>
                <w:szCs w:val="24"/>
                <w:rtl/>
              </w:rPr>
              <w:t>5</w:t>
            </w:r>
          </w:p>
        </w:tc>
        <w:tc>
          <w:tcPr>
            <w:tcW w:w="4169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30922876" w14:textId="77777777" w:rsidR="00CC6AD0" w:rsidRPr="00CC6AD0" w:rsidRDefault="00CC6AD0" w:rsidP="00CC6AD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واحدهاي كارگاهي در حال احداث</w:t>
            </w:r>
          </w:p>
        </w:tc>
        <w:tc>
          <w:tcPr>
            <w:tcW w:w="1411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7226FE92" w14:textId="77777777" w:rsidR="00CC6AD0" w:rsidRPr="00CC6AD0" w:rsidRDefault="00CC6AD0" w:rsidP="00CC6AD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كارگاه</w:t>
            </w:r>
          </w:p>
        </w:tc>
        <w:tc>
          <w:tcPr>
            <w:tcW w:w="2687" w:type="dxa"/>
            <w:tcBorders>
              <w:left w:val="none" w:sz="0" w:space="0" w:color="auto"/>
            </w:tcBorders>
            <w:shd w:val="clear" w:color="auto" w:fill="E6F7FA"/>
            <w:vAlign w:val="center"/>
            <w:hideMark/>
          </w:tcPr>
          <w:p w14:paraId="5D0120B9" w14:textId="47F09F8F" w:rsidR="00F35763" w:rsidRPr="00CC6AD0" w:rsidRDefault="00F35763" w:rsidP="00F3576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0</w:t>
            </w:r>
          </w:p>
        </w:tc>
      </w:tr>
    </w:tbl>
    <w:p w14:paraId="50DA4926" w14:textId="77777777" w:rsidR="00F35763" w:rsidRDefault="00F35763" w:rsidP="00CC6AD0">
      <w:pPr>
        <w:keepNext/>
        <w:keepLines/>
        <w:spacing w:before="200" w:after="0" w:line="240" w:lineRule="auto"/>
        <w:ind w:left="366"/>
        <w:outlineLvl w:val="1"/>
        <w:rPr>
          <w:rFonts w:ascii="Cambria" w:eastAsia="Times New Roman" w:hAnsi="Cambria" w:cs="B Nazanin"/>
          <w:b/>
          <w:bCs/>
          <w:color w:val="4F81BD"/>
          <w:sz w:val="26"/>
          <w:szCs w:val="26"/>
          <w:rtl/>
          <w:lang w:bidi="ar-SA"/>
        </w:rPr>
      </w:pPr>
      <w:bookmarkStart w:id="20" w:name="_Toc417367293"/>
    </w:p>
    <w:p w14:paraId="39092611" w14:textId="41673D6F" w:rsidR="00CC6AD0" w:rsidRPr="00CC46A7" w:rsidRDefault="00CC6AD0" w:rsidP="00343503">
      <w:pPr>
        <w:pStyle w:val="Kouravand"/>
        <w:rPr>
          <w:rtl/>
        </w:rPr>
      </w:pPr>
      <w:bookmarkStart w:id="21" w:name="_Toc190682023"/>
      <w:r w:rsidRPr="00CC46A7">
        <w:rPr>
          <w:rFonts w:hint="cs"/>
          <w:rtl/>
        </w:rPr>
        <w:t>امكانات زيربنايي شهركها و نواحی صنعتي کل استان خوزستان:</w:t>
      </w:r>
      <w:bookmarkEnd w:id="20"/>
      <w:bookmarkEnd w:id="21"/>
    </w:p>
    <w:p w14:paraId="2F062E2C" w14:textId="77777777" w:rsidR="00CC6AD0" w:rsidRPr="00CC6AD0" w:rsidRDefault="00CC6AD0" w:rsidP="00CC6AD0">
      <w:pPr>
        <w:keepNext/>
        <w:keepLines/>
        <w:spacing w:before="200" w:after="0" w:line="240" w:lineRule="auto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  <w:rtl/>
          <w:lang w:bidi="ar-SA"/>
        </w:rPr>
      </w:pPr>
    </w:p>
    <w:tbl>
      <w:tblPr>
        <w:tblStyle w:val="MediumShading1-Accent21"/>
        <w:bidiVisual/>
        <w:tblW w:w="9318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shd w:val="clear" w:color="auto" w:fill="F2F2F2"/>
        <w:tblLook w:val="04A0" w:firstRow="1" w:lastRow="0" w:firstColumn="1" w:lastColumn="0" w:noHBand="0" w:noVBand="1"/>
      </w:tblPr>
      <w:tblGrid>
        <w:gridCol w:w="1080"/>
        <w:gridCol w:w="4218"/>
        <w:gridCol w:w="2323"/>
        <w:gridCol w:w="1697"/>
      </w:tblGrid>
      <w:tr w:rsidR="00CC6AD0" w:rsidRPr="00CC6AD0" w14:paraId="43DCAA01" w14:textId="77777777" w:rsidTr="005F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tcBorders>
              <w:top w:val="single" w:sz="12" w:space="0" w:color="5CE2DF"/>
              <w:left w:val="single" w:sz="12" w:space="0" w:color="5CE2DF"/>
              <w:bottom w:val="single" w:sz="12" w:space="0" w:color="5CE2DF"/>
              <w:right w:val="single" w:sz="6" w:space="0" w:color="5CE2DF"/>
            </w:tcBorders>
            <w:shd w:val="clear" w:color="auto" w:fill="E6F7FA"/>
            <w:vAlign w:val="center"/>
            <w:hideMark/>
          </w:tcPr>
          <w:p w14:paraId="1B261937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رديف</w:t>
            </w:r>
          </w:p>
        </w:tc>
        <w:tc>
          <w:tcPr>
            <w:tcW w:w="4218" w:type="dxa"/>
            <w:tcBorders>
              <w:top w:val="single" w:sz="12" w:space="0" w:color="5CE2DF"/>
              <w:left w:val="single" w:sz="6" w:space="0" w:color="5CE2DF"/>
              <w:bottom w:val="single" w:sz="12" w:space="0" w:color="5CE2DF"/>
              <w:right w:val="single" w:sz="6" w:space="0" w:color="5CE2DF"/>
            </w:tcBorders>
            <w:shd w:val="clear" w:color="auto" w:fill="E6F7FA"/>
            <w:vAlign w:val="center"/>
            <w:hideMark/>
          </w:tcPr>
          <w:p w14:paraId="1FA2148C" w14:textId="77777777" w:rsidR="00CC6AD0" w:rsidRPr="00CC6AD0" w:rsidRDefault="00CC6AD0" w:rsidP="00CC6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موضوع</w:t>
            </w:r>
          </w:p>
        </w:tc>
        <w:tc>
          <w:tcPr>
            <w:tcW w:w="2323" w:type="dxa"/>
            <w:tcBorders>
              <w:top w:val="single" w:sz="12" w:space="0" w:color="5CE2DF"/>
              <w:left w:val="single" w:sz="6" w:space="0" w:color="5CE2DF"/>
              <w:bottom w:val="single" w:sz="12" w:space="0" w:color="5CE2DF"/>
              <w:right w:val="single" w:sz="6" w:space="0" w:color="5CE2DF"/>
            </w:tcBorders>
            <w:shd w:val="clear" w:color="auto" w:fill="E6F7FA"/>
            <w:vAlign w:val="center"/>
            <w:hideMark/>
          </w:tcPr>
          <w:p w14:paraId="27FAEFDD" w14:textId="77777777" w:rsidR="00CC6AD0" w:rsidRPr="00CC6AD0" w:rsidRDefault="00CC6AD0" w:rsidP="00CC6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واحد سنجش</w:t>
            </w:r>
          </w:p>
        </w:tc>
        <w:tc>
          <w:tcPr>
            <w:tcW w:w="1697" w:type="dxa"/>
            <w:tcBorders>
              <w:top w:val="single" w:sz="12" w:space="0" w:color="5CE2DF"/>
              <w:left w:val="single" w:sz="6" w:space="0" w:color="5CE2DF"/>
              <w:bottom w:val="single" w:sz="12" w:space="0" w:color="5CE2DF"/>
              <w:right w:val="single" w:sz="12" w:space="0" w:color="5CE2DF"/>
            </w:tcBorders>
            <w:shd w:val="clear" w:color="auto" w:fill="E6F7FA"/>
            <w:vAlign w:val="center"/>
            <w:hideMark/>
          </w:tcPr>
          <w:p w14:paraId="60D0C32E" w14:textId="77777777" w:rsidR="00CC6AD0" w:rsidRPr="00CC6AD0" w:rsidRDefault="00CC6AD0" w:rsidP="00CC6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وضعیت موجود</w:t>
            </w:r>
          </w:p>
        </w:tc>
      </w:tr>
      <w:tr w:rsidR="00CC6AD0" w:rsidRPr="00CC6AD0" w14:paraId="56494DFF" w14:textId="77777777" w:rsidTr="005F62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tcBorders>
              <w:top w:val="single" w:sz="12" w:space="0" w:color="5CE2DF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0372D098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  <w:rtl/>
              </w:rPr>
              <w:t>1</w:t>
            </w:r>
          </w:p>
        </w:tc>
        <w:tc>
          <w:tcPr>
            <w:tcW w:w="4218" w:type="dxa"/>
            <w:tcBorders>
              <w:top w:val="single" w:sz="12" w:space="0" w:color="5CE2DF"/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66B8FDBB" w14:textId="77777777" w:rsidR="00CC6AD0" w:rsidRPr="00CC6AD0" w:rsidRDefault="00CC6AD0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تعداد شهركها و نواحی صنعتي داراي آب</w:t>
            </w:r>
          </w:p>
        </w:tc>
        <w:tc>
          <w:tcPr>
            <w:tcW w:w="2323" w:type="dxa"/>
            <w:tcBorders>
              <w:top w:val="single" w:sz="12" w:space="0" w:color="5CE2DF"/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61EAD6B5" w14:textId="77777777" w:rsidR="00CC6AD0" w:rsidRPr="00CC6AD0" w:rsidRDefault="00CC6AD0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شهرك و ناحیه</w:t>
            </w:r>
          </w:p>
        </w:tc>
        <w:tc>
          <w:tcPr>
            <w:tcW w:w="1697" w:type="dxa"/>
            <w:tcBorders>
              <w:top w:val="single" w:sz="12" w:space="0" w:color="5CE2DF"/>
              <w:left w:val="none" w:sz="0" w:space="0" w:color="auto"/>
            </w:tcBorders>
            <w:shd w:val="clear" w:color="auto" w:fill="E6F7FA"/>
            <w:vAlign w:val="center"/>
            <w:hideMark/>
          </w:tcPr>
          <w:p w14:paraId="093BCD8D" w14:textId="5E8847E3" w:rsidR="00CC6AD0" w:rsidRPr="00CC6AD0" w:rsidRDefault="00F35763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56</w:t>
            </w:r>
          </w:p>
        </w:tc>
      </w:tr>
      <w:tr w:rsidR="00CC6AD0" w:rsidRPr="00CC6AD0" w14:paraId="788B6358" w14:textId="77777777" w:rsidTr="003C20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tcBorders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55421D2E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  <w:rtl/>
              </w:rPr>
              <w:t>2</w:t>
            </w:r>
          </w:p>
        </w:tc>
        <w:tc>
          <w:tcPr>
            <w:tcW w:w="4218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64665CFA" w14:textId="77777777" w:rsidR="00CC6AD0" w:rsidRPr="00CC6AD0" w:rsidRDefault="00CC6AD0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ميزان آب تامين شده (براي فازهاي عملياتي)</w:t>
            </w:r>
          </w:p>
        </w:tc>
        <w:tc>
          <w:tcPr>
            <w:tcW w:w="2323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4609D8E8" w14:textId="77777777" w:rsidR="00CC6AD0" w:rsidRPr="00CC6AD0" w:rsidRDefault="00CC6AD0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ليتر بر ثانيه</w:t>
            </w:r>
          </w:p>
        </w:tc>
        <w:tc>
          <w:tcPr>
            <w:tcW w:w="1697" w:type="dxa"/>
            <w:tcBorders>
              <w:left w:val="none" w:sz="0" w:space="0" w:color="auto"/>
            </w:tcBorders>
            <w:shd w:val="clear" w:color="auto" w:fill="E6F7FA"/>
            <w:vAlign w:val="center"/>
            <w:hideMark/>
          </w:tcPr>
          <w:p w14:paraId="02D32051" w14:textId="6FD583FE" w:rsidR="00CC6AD0" w:rsidRPr="00CC6AD0" w:rsidRDefault="007525C7" w:rsidP="00D100B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B Lotus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1858</w:t>
            </w:r>
          </w:p>
        </w:tc>
      </w:tr>
      <w:tr w:rsidR="00CC6AD0" w:rsidRPr="00CC6AD0" w14:paraId="7E0EA486" w14:textId="77777777" w:rsidTr="003C20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tcBorders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166F0F59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  <w:rtl/>
              </w:rPr>
              <w:t>3</w:t>
            </w:r>
          </w:p>
        </w:tc>
        <w:tc>
          <w:tcPr>
            <w:tcW w:w="4218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3DAC94C9" w14:textId="77777777" w:rsidR="00CC6AD0" w:rsidRPr="00CC6AD0" w:rsidRDefault="00CC6AD0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تعداد شهركها و نواحی صنعتي داراي برق</w:t>
            </w:r>
          </w:p>
        </w:tc>
        <w:tc>
          <w:tcPr>
            <w:tcW w:w="2323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20D4B97D" w14:textId="77777777" w:rsidR="00CC6AD0" w:rsidRPr="00CC6AD0" w:rsidRDefault="00CC6AD0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شهرك و ناحیه</w:t>
            </w:r>
          </w:p>
        </w:tc>
        <w:tc>
          <w:tcPr>
            <w:tcW w:w="1697" w:type="dxa"/>
            <w:tcBorders>
              <w:left w:val="none" w:sz="0" w:space="0" w:color="auto"/>
            </w:tcBorders>
            <w:shd w:val="clear" w:color="auto" w:fill="E6F7FA"/>
            <w:vAlign w:val="center"/>
            <w:hideMark/>
          </w:tcPr>
          <w:p w14:paraId="1BDCBB6A" w14:textId="77777777" w:rsidR="00CC6AD0" w:rsidRPr="00CC6AD0" w:rsidRDefault="00CC6AD0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57</w:t>
            </w:r>
          </w:p>
        </w:tc>
      </w:tr>
      <w:tr w:rsidR="00CC6AD0" w:rsidRPr="00CC6AD0" w14:paraId="2D367A31" w14:textId="77777777" w:rsidTr="003C20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tcBorders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12CAB2C7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  <w:rtl/>
              </w:rPr>
              <w:t>4</w:t>
            </w:r>
          </w:p>
        </w:tc>
        <w:tc>
          <w:tcPr>
            <w:tcW w:w="4218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053926C8" w14:textId="77777777" w:rsidR="00CC6AD0" w:rsidRPr="00CC6AD0" w:rsidRDefault="00CC6AD0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ميزان برق تامين شده (براي فازهاي عملياتي)</w:t>
            </w:r>
          </w:p>
        </w:tc>
        <w:tc>
          <w:tcPr>
            <w:tcW w:w="2323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7C9179C1" w14:textId="77777777" w:rsidR="00CC6AD0" w:rsidRPr="00CC6AD0" w:rsidRDefault="00CC6AD0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مگا وات</w:t>
            </w:r>
          </w:p>
        </w:tc>
        <w:tc>
          <w:tcPr>
            <w:tcW w:w="1697" w:type="dxa"/>
            <w:tcBorders>
              <w:left w:val="none" w:sz="0" w:space="0" w:color="auto"/>
            </w:tcBorders>
            <w:shd w:val="clear" w:color="auto" w:fill="E6F7FA"/>
            <w:vAlign w:val="center"/>
            <w:hideMark/>
          </w:tcPr>
          <w:p w14:paraId="73F8DCAB" w14:textId="0892959E" w:rsidR="00CC6AD0" w:rsidRPr="00CC6AD0" w:rsidRDefault="007525C7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B Lotus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704</w:t>
            </w:r>
          </w:p>
        </w:tc>
      </w:tr>
      <w:tr w:rsidR="00CC6AD0" w:rsidRPr="00CC6AD0" w14:paraId="514869DB" w14:textId="77777777" w:rsidTr="003C20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tcBorders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1DFA7D33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  <w:rtl/>
              </w:rPr>
              <w:t>5</w:t>
            </w:r>
          </w:p>
        </w:tc>
        <w:tc>
          <w:tcPr>
            <w:tcW w:w="4218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2DA1C760" w14:textId="77777777" w:rsidR="00CC6AD0" w:rsidRPr="00CC6AD0" w:rsidRDefault="00CC6AD0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تعداد شهركها و نواحی صنعتي گازرسانی شده</w:t>
            </w:r>
          </w:p>
        </w:tc>
        <w:tc>
          <w:tcPr>
            <w:tcW w:w="2323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326A6A0B" w14:textId="77777777" w:rsidR="00CC6AD0" w:rsidRPr="00CC6AD0" w:rsidRDefault="00CC6AD0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شهرك و ناحیه</w:t>
            </w:r>
          </w:p>
        </w:tc>
        <w:tc>
          <w:tcPr>
            <w:tcW w:w="1697" w:type="dxa"/>
            <w:tcBorders>
              <w:left w:val="none" w:sz="0" w:space="0" w:color="auto"/>
            </w:tcBorders>
            <w:shd w:val="clear" w:color="auto" w:fill="E6F7FA"/>
            <w:vAlign w:val="center"/>
            <w:hideMark/>
          </w:tcPr>
          <w:p w14:paraId="3772FC5E" w14:textId="308C08B6" w:rsidR="00CC6AD0" w:rsidRPr="00CC6AD0" w:rsidRDefault="007525C7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40</w:t>
            </w:r>
          </w:p>
        </w:tc>
      </w:tr>
      <w:tr w:rsidR="00CC6AD0" w:rsidRPr="00CC6AD0" w14:paraId="6ACF4AF1" w14:textId="77777777" w:rsidTr="003C20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tcBorders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6211C9E1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b w:val="0"/>
                <w:bCs w:val="0"/>
                <w:sz w:val="24"/>
                <w:szCs w:val="24"/>
                <w:rtl/>
              </w:rPr>
              <w:t>6</w:t>
            </w:r>
          </w:p>
        </w:tc>
        <w:tc>
          <w:tcPr>
            <w:tcW w:w="4218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5F7A95FA" w14:textId="77777777" w:rsidR="00CC6AD0" w:rsidRPr="00CC6AD0" w:rsidRDefault="00CC6AD0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spacing w:val="-4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pacing w:val="-4"/>
                <w:sz w:val="24"/>
                <w:szCs w:val="24"/>
                <w:rtl/>
              </w:rPr>
              <w:t>تعداد شهركها و نواحی صنعتي داراي تلفن ثابت</w:t>
            </w:r>
          </w:p>
        </w:tc>
        <w:tc>
          <w:tcPr>
            <w:tcW w:w="2323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7CD87E78" w14:textId="77777777" w:rsidR="00CC6AD0" w:rsidRPr="00CC6AD0" w:rsidRDefault="00CC6AD0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شهرك و ناحیه</w:t>
            </w:r>
          </w:p>
        </w:tc>
        <w:tc>
          <w:tcPr>
            <w:tcW w:w="1697" w:type="dxa"/>
            <w:tcBorders>
              <w:left w:val="none" w:sz="0" w:space="0" w:color="auto"/>
            </w:tcBorders>
            <w:shd w:val="clear" w:color="auto" w:fill="E6F7FA"/>
            <w:vAlign w:val="center"/>
            <w:hideMark/>
          </w:tcPr>
          <w:p w14:paraId="1878BBF4" w14:textId="0A9B202C" w:rsidR="00CC6AD0" w:rsidRPr="00CC6AD0" w:rsidRDefault="00F35763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B Lotus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52</w:t>
            </w:r>
          </w:p>
        </w:tc>
      </w:tr>
    </w:tbl>
    <w:p w14:paraId="2D7AEE72" w14:textId="77777777" w:rsidR="00CC6AD0" w:rsidRPr="00CC6AD0" w:rsidRDefault="00CC6AD0" w:rsidP="00CC6AD0">
      <w:pPr>
        <w:spacing w:after="0" w:line="240" w:lineRule="auto"/>
        <w:jc w:val="center"/>
        <w:rPr>
          <w:rFonts w:ascii="Times New Roman" w:eastAsia="Times New Roman" w:hAnsi="Times New Roman" w:cs="B Titr"/>
          <w:b/>
          <w:bCs/>
          <w:sz w:val="24"/>
          <w:szCs w:val="24"/>
          <w:rtl/>
          <w:lang w:bidi="ar-SA"/>
        </w:rPr>
      </w:pPr>
    </w:p>
    <w:p w14:paraId="601A5EA8" w14:textId="2CF1DB57" w:rsidR="00CC6AD0" w:rsidRPr="00CC46A7" w:rsidRDefault="00CC6AD0" w:rsidP="00343503">
      <w:pPr>
        <w:pStyle w:val="Kouravand"/>
        <w:rPr>
          <w:rtl/>
        </w:rPr>
      </w:pPr>
      <w:bookmarkStart w:id="22" w:name="_Toc417367294"/>
      <w:bookmarkStart w:id="23" w:name="_Toc190682024"/>
      <w:r w:rsidRPr="00CC46A7">
        <w:rPr>
          <w:rFonts w:hint="cs"/>
          <w:rtl/>
        </w:rPr>
        <w:t>قراردادهاي منعقده در شهركها و نواحی صنعتي استان خوزستان :</w:t>
      </w:r>
      <w:bookmarkEnd w:id="22"/>
      <w:bookmarkEnd w:id="23"/>
    </w:p>
    <w:p w14:paraId="6EAE4BAA" w14:textId="77777777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b/>
          <w:bCs/>
          <w:sz w:val="24"/>
          <w:szCs w:val="24"/>
          <w:rtl/>
          <w:lang w:bidi="ar-SA"/>
        </w:rPr>
      </w:pPr>
    </w:p>
    <w:tbl>
      <w:tblPr>
        <w:tblStyle w:val="MediumShading1-Accent21"/>
        <w:bidiVisual/>
        <w:tblW w:w="9274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shd w:val="clear" w:color="auto" w:fill="F2F2F2"/>
        <w:tblLook w:val="04A0" w:firstRow="1" w:lastRow="0" w:firstColumn="1" w:lastColumn="0" w:noHBand="0" w:noVBand="1"/>
      </w:tblPr>
      <w:tblGrid>
        <w:gridCol w:w="994"/>
        <w:gridCol w:w="3960"/>
        <w:gridCol w:w="2636"/>
        <w:gridCol w:w="1684"/>
      </w:tblGrid>
      <w:tr w:rsidR="00CC6AD0" w:rsidRPr="00CC6AD0" w14:paraId="1B9AFE35" w14:textId="77777777" w:rsidTr="005F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tcBorders>
              <w:top w:val="single" w:sz="12" w:space="0" w:color="5CE2DF"/>
              <w:left w:val="single" w:sz="12" w:space="0" w:color="5CE2DF"/>
              <w:bottom w:val="single" w:sz="12" w:space="0" w:color="5CE2DF"/>
              <w:right w:val="single" w:sz="6" w:space="0" w:color="5CE2DF"/>
            </w:tcBorders>
            <w:shd w:val="clear" w:color="auto" w:fill="E6F7FA"/>
            <w:vAlign w:val="center"/>
            <w:hideMark/>
          </w:tcPr>
          <w:p w14:paraId="2F99A388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رديف</w:t>
            </w:r>
          </w:p>
        </w:tc>
        <w:tc>
          <w:tcPr>
            <w:tcW w:w="3960" w:type="dxa"/>
            <w:tcBorders>
              <w:top w:val="single" w:sz="12" w:space="0" w:color="5CE2DF"/>
              <w:left w:val="single" w:sz="6" w:space="0" w:color="5CE2DF"/>
              <w:bottom w:val="single" w:sz="12" w:space="0" w:color="5CE2DF"/>
              <w:right w:val="single" w:sz="6" w:space="0" w:color="5CE2DF"/>
            </w:tcBorders>
            <w:shd w:val="clear" w:color="auto" w:fill="E6F7FA"/>
            <w:vAlign w:val="center"/>
            <w:hideMark/>
          </w:tcPr>
          <w:p w14:paraId="34236C1A" w14:textId="77777777" w:rsidR="00CC6AD0" w:rsidRPr="00CC6AD0" w:rsidRDefault="00CC6AD0" w:rsidP="00CC6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موضوع</w:t>
            </w:r>
          </w:p>
        </w:tc>
        <w:tc>
          <w:tcPr>
            <w:tcW w:w="2636" w:type="dxa"/>
            <w:tcBorders>
              <w:top w:val="single" w:sz="12" w:space="0" w:color="5CE2DF"/>
              <w:left w:val="single" w:sz="6" w:space="0" w:color="5CE2DF"/>
              <w:bottom w:val="single" w:sz="12" w:space="0" w:color="5CE2DF"/>
              <w:right w:val="single" w:sz="6" w:space="0" w:color="5CE2DF"/>
            </w:tcBorders>
            <w:shd w:val="clear" w:color="auto" w:fill="E6F7FA"/>
            <w:vAlign w:val="center"/>
            <w:hideMark/>
          </w:tcPr>
          <w:p w14:paraId="4DF6F72A" w14:textId="77777777" w:rsidR="00CC6AD0" w:rsidRPr="00CC6AD0" w:rsidRDefault="00CC6AD0" w:rsidP="00CC6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واحد سنجش</w:t>
            </w:r>
          </w:p>
        </w:tc>
        <w:tc>
          <w:tcPr>
            <w:tcW w:w="1684" w:type="dxa"/>
            <w:tcBorders>
              <w:top w:val="single" w:sz="12" w:space="0" w:color="5CE2DF"/>
              <w:left w:val="single" w:sz="6" w:space="0" w:color="5CE2DF"/>
              <w:bottom w:val="single" w:sz="12" w:space="0" w:color="5CE2DF"/>
              <w:right w:val="single" w:sz="12" w:space="0" w:color="5CE2DF"/>
            </w:tcBorders>
            <w:shd w:val="clear" w:color="auto" w:fill="E6F7FA"/>
            <w:vAlign w:val="center"/>
            <w:hideMark/>
          </w:tcPr>
          <w:p w14:paraId="1674D84F" w14:textId="77777777" w:rsidR="00CC6AD0" w:rsidRPr="00CC6AD0" w:rsidRDefault="00CC6AD0" w:rsidP="00CC6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وضعیت موجود</w:t>
            </w:r>
          </w:p>
        </w:tc>
      </w:tr>
      <w:tr w:rsidR="00CC6AD0" w:rsidRPr="00CC6AD0" w14:paraId="2BE02AA0" w14:textId="77777777" w:rsidTr="005F62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tcBorders>
              <w:top w:val="single" w:sz="12" w:space="0" w:color="5CE2DF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2416F0E0" w14:textId="77777777" w:rsidR="00CC6AD0" w:rsidRPr="00CC6AD0" w:rsidRDefault="00CC6AD0" w:rsidP="00CC6AD0">
            <w:pPr>
              <w:spacing w:line="360" w:lineRule="auto"/>
              <w:jc w:val="center"/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b w:val="0"/>
                <w:bCs w:val="0"/>
                <w:sz w:val="24"/>
                <w:szCs w:val="24"/>
                <w:rtl/>
              </w:rPr>
              <w:t>1</w:t>
            </w:r>
          </w:p>
        </w:tc>
        <w:tc>
          <w:tcPr>
            <w:tcW w:w="3960" w:type="dxa"/>
            <w:tcBorders>
              <w:top w:val="single" w:sz="12" w:space="0" w:color="5CE2DF"/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1F238F01" w14:textId="77777777" w:rsidR="00CC6AD0" w:rsidRPr="00CC6AD0" w:rsidRDefault="00CC6AD0" w:rsidP="00CC6AD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خالص تعداد قراردادهاي منعقده</w:t>
            </w:r>
          </w:p>
        </w:tc>
        <w:tc>
          <w:tcPr>
            <w:tcW w:w="2636" w:type="dxa"/>
            <w:tcBorders>
              <w:top w:val="single" w:sz="12" w:space="0" w:color="5CE2DF"/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3231D3BC" w14:textId="77777777" w:rsidR="00CC6AD0" w:rsidRPr="00CC6AD0" w:rsidRDefault="00CC6AD0" w:rsidP="00CC6AD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فقره</w:t>
            </w:r>
          </w:p>
        </w:tc>
        <w:tc>
          <w:tcPr>
            <w:tcW w:w="1684" w:type="dxa"/>
            <w:tcBorders>
              <w:top w:val="single" w:sz="12" w:space="0" w:color="5CE2DF"/>
              <w:left w:val="none" w:sz="0" w:space="0" w:color="auto"/>
            </w:tcBorders>
            <w:shd w:val="clear" w:color="auto" w:fill="E6F7FA"/>
            <w:vAlign w:val="center"/>
            <w:hideMark/>
          </w:tcPr>
          <w:p w14:paraId="3C9499E1" w14:textId="6C775F3A" w:rsidR="00CC6AD0" w:rsidRPr="00CC6AD0" w:rsidRDefault="0015576B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Lotus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B Lotus" w:hint="cs"/>
                <w:color w:val="000000" w:themeColor="text1"/>
                <w:sz w:val="24"/>
                <w:szCs w:val="24"/>
                <w:rtl/>
              </w:rPr>
              <w:t>4551</w:t>
            </w:r>
          </w:p>
        </w:tc>
      </w:tr>
      <w:tr w:rsidR="00CC6AD0" w:rsidRPr="00CC6AD0" w14:paraId="2A5E78F8" w14:textId="77777777" w:rsidTr="003C20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tcBorders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51D00674" w14:textId="77777777" w:rsidR="00CC6AD0" w:rsidRPr="00CC6AD0" w:rsidRDefault="00CC6AD0" w:rsidP="00CC6AD0">
            <w:pPr>
              <w:spacing w:line="360" w:lineRule="auto"/>
              <w:jc w:val="center"/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b w:val="0"/>
                <w:bCs w:val="0"/>
                <w:sz w:val="24"/>
                <w:szCs w:val="24"/>
                <w:rtl/>
              </w:rPr>
              <w:t>2</w:t>
            </w:r>
          </w:p>
        </w:tc>
        <w:tc>
          <w:tcPr>
            <w:tcW w:w="3960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3494712C" w14:textId="77777777" w:rsidR="00CC6AD0" w:rsidRPr="00CC6AD0" w:rsidRDefault="00CC6AD0" w:rsidP="00CC6AD0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مساحت زمين واگذار شده</w:t>
            </w:r>
          </w:p>
        </w:tc>
        <w:tc>
          <w:tcPr>
            <w:tcW w:w="2636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3DC68771" w14:textId="77777777" w:rsidR="00CC6AD0" w:rsidRPr="00CC6AD0" w:rsidRDefault="00CC6AD0" w:rsidP="00CC6AD0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هكتار</w:t>
            </w:r>
          </w:p>
        </w:tc>
        <w:tc>
          <w:tcPr>
            <w:tcW w:w="1684" w:type="dxa"/>
            <w:tcBorders>
              <w:left w:val="none" w:sz="0" w:space="0" w:color="auto"/>
            </w:tcBorders>
            <w:shd w:val="clear" w:color="auto" w:fill="E6F7FA"/>
            <w:vAlign w:val="center"/>
            <w:hideMark/>
          </w:tcPr>
          <w:p w14:paraId="0446C775" w14:textId="7601BFA6" w:rsidR="00CC6AD0" w:rsidRPr="0050529A" w:rsidRDefault="0015576B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Lotus" w:hint="cs"/>
                <w:color w:val="000000" w:themeColor="text1"/>
                <w:sz w:val="24"/>
                <w:szCs w:val="24"/>
                <w:rtl/>
                <w:lang w:bidi="fa-IR"/>
              </w:rPr>
              <w:t>2293</w:t>
            </w:r>
          </w:p>
        </w:tc>
      </w:tr>
    </w:tbl>
    <w:p w14:paraId="1392C92C" w14:textId="77777777" w:rsidR="00C93392" w:rsidRDefault="00C93392" w:rsidP="00C93392">
      <w:pPr>
        <w:keepNext/>
        <w:keepLines/>
        <w:spacing w:before="200" w:after="0" w:line="240" w:lineRule="auto"/>
        <w:outlineLvl w:val="1"/>
        <w:rPr>
          <w:rFonts w:ascii="Cambria" w:eastAsia="Times New Roman" w:hAnsi="Cambria" w:cs="B Nazanin"/>
          <w:b/>
          <w:bCs/>
          <w:color w:val="4F81BD"/>
          <w:sz w:val="26"/>
          <w:szCs w:val="26"/>
          <w:lang w:bidi="ar-SA"/>
        </w:rPr>
      </w:pPr>
      <w:bookmarkStart w:id="24" w:name="_Toc417367295"/>
    </w:p>
    <w:p w14:paraId="1F9C6096" w14:textId="42850079" w:rsidR="00CC6AD0" w:rsidRPr="00CC46A7" w:rsidRDefault="00CC6AD0" w:rsidP="00343503">
      <w:pPr>
        <w:pStyle w:val="Kouravand"/>
        <w:rPr>
          <w:rtl/>
        </w:rPr>
      </w:pPr>
      <w:bookmarkStart w:id="25" w:name="_Toc190682025"/>
      <w:r w:rsidRPr="00CC46A7">
        <w:rPr>
          <w:rFonts w:hint="cs"/>
          <w:rtl/>
        </w:rPr>
        <w:t>و</w:t>
      </w:r>
      <w:r w:rsidRPr="00CC46A7">
        <w:rPr>
          <w:rtl/>
        </w:rPr>
        <w:t>احدهاي به بهره برداري رسيده در شهركها و نواحي صنعتي استان خوزستان :</w:t>
      </w:r>
      <w:bookmarkEnd w:id="24"/>
      <w:bookmarkEnd w:id="25"/>
    </w:p>
    <w:p w14:paraId="4D322CB0" w14:textId="77777777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b/>
          <w:bCs/>
          <w:sz w:val="24"/>
          <w:szCs w:val="24"/>
          <w:rtl/>
          <w:lang w:bidi="ar-SA"/>
        </w:rPr>
      </w:pPr>
    </w:p>
    <w:tbl>
      <w:tblPr>
        <w:tblStyle w:val="MediumShading1-Accent21"/>
        <w:bidiVisual/>
        <w:tblW w:w="9243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shd w:val="clear" w:color="auto" w:fill="F2F2F2"/>
        <w:tblLook w:val="04A0" w:firstRow="1" w:lastRow="0" w:firstColumn="1" w:lastColumn="0" w:noHBand="0" w:noVBand="1"/>
      </w:tblPr>
      <w:tblGrid>
        <w:gridCol w:w="908"/>
        <w:gridCol w:w="4090"/>
        <w:gridCol w:w="1461"/>
        <w:gridCol w:w="2784"/>
      </w:tblGrid>
      <w:tr w:rsidR="00CC6AD0" w:rsidRPr="00CC6AD0" w14:paraId="014C2B3E" w14:textId="77777777" w:rsidTr="005F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  <w:tcBorders>
              <w:top w:val="single" w:sz="12" w:space="0" w:color="5CE2DF"/>
              <w:left w:val="single" w:sz="12" w:space="0" w:color="5CE2DF"/>
              <w:bottom w:val="single" w:sz="12" w:space="0" w:color="5CE2DF"/>
              <w:right w:val="single" w:sz="6" w:space="0" w:color="5CE2DF"/>
            </w:tcBorders>
            <w:shd w:val="clear" w:color="auto" w:fill="E6F7FA"/>
            <w:vAlign w:val="center"/>
            <w:hideMark/>
          </w:tcPr>
          <w:p w14:paraId="18E93FBF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رديف</w:t>
            </w:r>
          </w:p>
        </w:tc>
        <w:tc>
          <w:tcPr>
            <w:tcW w:w="4090" w:type="dxa"/>
            <w:tcBorders>
              <w:top w:val="single" w:sz="12" w:space="0" w:color="5CE2DF"/>
              <w:left w:val="single" w:sz="6" w:space="0" w:color="5CE2DF"/>
              <w:bottom w:val="single" w:sz="12" w:space="0" w:color="5CE2DF"/>
              <w:right w:val="single" w:sz="6" w:space="0" w:color="5CE2DF"/>
            </w:tcBorders>
            <w:shd w:val="clear" w:color="auto" w:fill="E6F7FA"/>
            <w:vAlign w:val="center"/>
            <w:hideMark/>
          </w:tcPr>
          <w:p w14:paraId="473F33C4" w14:textId="77777777" w:rsidR="00CC6AD0" w:rsidRPr="00CC6AD0" w:rsidRDefault="00CC6AD0" w:rsidP="00CC6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موضوع</w:t>
            </w:r>
          </w:p>
        </w:tc>
        <w:tc>
          <w:tcPr>
            <w:tcW w:w="1461" w:type="dxa"/>
            <w:tcBorders>
              <w:top w:val="single" w:sz="12" w:space="0" w:color="5CE2DF"/>
              <w:left w:val="single" w:sz="6" w:space="0" w:color="5CE2DF"/>
              <w:bottom w:val="single" w:sz="12" w:space="0" w:color="5CE2DF"/>
              <w:right w:val="single" w:sz="6" w:space="0" w:color="5CE2DF"/>
            </w:tcBorders>
            <w:shd w:val="clear" w:color="auto" w:fill="E6F7FA"/>
            <w:vAlign w:val="center"/>
            <w:hideMark/>
          </w:tcPr>
          <w:p w14:paraId="5EB1B494" w14:textId="77777777" w:rsidR="00CC6AD0" w:rsidRPr="00CC6AD0" w:rsidRDefault="00CC6AD0" w:rsidP="00CC6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واحد سنجش</w:t>
            </w:r>
          </w:p>
        </w:tc>
        <w:tc>
          <w:tcPr>
            <w:tcW w:w="2784" w:type="dxa"/>
            <w:tcBorders>
              <w:top w:val="single" w:sz="12" w:space="0" w:color="5CE2DF"/>
              <w:left w:val="single" w:sz="6" w:space="0" w:color="5CE2DF"/>
              <w:bottom w:val="single" w:sz="12" w:space="0" w:color="5CE2DF"/>
              <w:right w:val="single" w:sz="12" w:space="0" w:color="5CE2DF"/>
            </w:tcBorders>
            <w:shd w:val="clear" w:color="auto" w:fill="E6F7FA"/>
            <w:vAlign w:val="center"/>
            <w:hideMark/>
          </w:tcPr>
          <w:p w14:paraId="62696B74" w14:textId="77777777" w:rsidR="00CC6AD0" w:rsidRPr="00CC6AD0" w:rsidRDefault="00CC6AD0" w:rsidP="00CC6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وضعیت موجود</w:t>
            </w:r>
          </w:p>
        </w:tc>
      </w:tr>
      <w:tr w:rsidR="00CC6AD0" w:rsidRPr="00CC6AD0" w14:paraId="4CFF4358" w14:textId="77777777" w:rsidTr="005F62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  <w:tcBorders>
              <w:top w:val="single" w:sz="12" w:space="0" w:color="5CE2DF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6223A4CA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b w:val="0"/>
                <w:bCs w:val="0"/>
                <w:sz w:val="24"/>
                <w:szCs w:val="24"/>
                <w:rtl/>
              </w:rPr>
              <w:t>1</w:t>
            </w:r>
          </w:p>
        </w:tc>
        <w:tc>
          <w:tcPr>
            <w:tcW w:w="4090" w:type="dxa"/>
            <w:tcBorders>
              <w:top w:val="single" w:sz="12" w:space="0" w:color="5CE2DF"/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0C75CD3A" w14:textId="77777777" w:rsidR="00CC6AD0" w:rsidRPr="00CC6AD0" w:rsidRDefault="00CC6AD0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واحدهاي به بهره برداري رسيده</w:t>
            </w:r>
          </w:p>
        </w:tc>
        <w:tc>
          <w:tcPr>
            <w:tcW w:w="1461" w:type="dxa"/>
            <w:tcBorders>
              <w:top w:val="single" w:sz="12" w:space="0" w:color="5CE2DF"/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1E4EE1F8" w14:textId="77777777" w:rsidR="00CC6AD0" w:rsidRPr="00CC6AD0" w:rsidRDefault="00CC6AD0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واحد</w:t>
            </w:r>
          </w:p>
        </w:tc>
        <w:tc>
          <w:tcPr>
            <w:tcW w:w="2784" w:type="dxa"/>
            <w:tcBorders>
              <w:top w:val="single" w:sz="12" w:space="0" w:color="5CE2DF"/>
              <w:left w:val="none" w:sz="0" w:space="0" w:color="auto"/>
            </w:tcBorders>
            <w:shd w:val="clear" w:color="auto" w:fill="E6F7FA"/>
            <w:vAlign w:val="center"/>
            <w:hideMark/>
          </w:tcPr>
          <w:p w14:paraId="533FADE6" w14:textId="5A01217C" w:rsidR="00CC6AD0" w:rsidRPr="00CC6AD0" w:rsidRDefault="0015576B" w:rsidP="00DD6E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Lotus"/>
                <w:sz w:val="24"/>
                <w:szCs w:val="24"/>
              </w:rPr>
            </w:pPr>
            <w:r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1991</w:t>
            </w:r>
          </w:p>
        </w:tc>
      </w:tr>
      <w:tr w:rsidR="00CC6AD0" w:rsidRPr="00CC6AD0" w14:paraId="07F03C23" w14:textId="77777777" w:rsidTr="003C20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  <w:tcBorders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77C76B4B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b w:val="0"/>
                <w:bCs w:val="0"/>
                <w:sz w:val="24"/>
                <w:szCs w:val="24"/>
                <w:rtl/>
              </w:rPr>
              <w:t>2</w:t>
            </w:r>
          </w:p>
        </w:tc>
        <w:tc>
          <w:tcPr>
            <w:tcW w:w="4090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386C24C4" w14:textId="77777777" w:rsidR="00CC6AD0" w:rsidRPr="00CC6AD0" w:rsidRDefault="00CC6AD0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اشتغال واحدهاي به بهره برداري رسيده</w:t>
            </w:r>
          </w:p>
        </w:tc>
        <w:tc>
          <w:tcPr>
            <w:tcW w:w="1461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27CB4B3F" w14:textId="77777777" w:rsidR="00CC6AD0" w:rsidRPr="00CC6AD0" w:rsidRDefault="00CC6AD0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نفر</w:t>
            </w:r>
          </w:p>
        </w:tc>
        <w:tc>
          <w:tcPr>
            <w:tcW w:w="2784" w:type="dxa"/>
            <w:tcBorders>
              <w:left w:val="none" w:sz="0" w:space="0" w:color="auto"/>
            </w:tcBorders>
            <w:shd w:val="clear" w:color="auto" w:fill="E6F7FA"/>
            <w:vAlign w:val="center"/>
            <w:hideMark/>
          </w:tcPr>
          <w:p w14:paraId="3D1273C6" w14:textId="74D448AE" w:rsidR="00CC6AD0" w:rsidRPr="00CC6AD0" w:rsidRDefault="00835E4C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B Lotus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B Lotus" w:hint="cs"/>
                <w:sz w:val="24"/>
                <w:szCs w:val="24"/>
                <w:rtl/>
              </w:rPr>
              <w:t>2574</w:t>
            </w:r>
          </w:p>
        </w:tc>
      </w:tr>
      <w:tr w:rsidR="00CC6AD0" w:rsidRPr="00CC6AD0" w14:paraId="19716DE6" w14:textId="77777777" w:rsidTr="003C20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  <w:tcBorders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263FCFF3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b w:val="0"/>
                <w:bCs w:val="0"/>
                <w:sz w:val="24"/>
                <w:szCs w:val="24"/>
                <w:rtl/>
              </w:rPr>
              <w:t>3</w:t>
            </w:r>
          </w:p>
        </w:tc>
        <w:tc>
          <w:tcPr>
            <w:tcW w:w="4090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791970D2" w14:textId="77777777" w:rsidR="00CC6AD0" w:rsidRPr="00CC6AD0" w:rsidRDefault="00CC6AD0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ميزان سرمايه گذاري واحدها</w:t>
            </w:r>
          </w:p>
        </w:tc>
        <w:tc>
          <w:tcPr>
            <w:tcW w:w="1461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600A166F" w14:textId="77777777" w:rsidR="00CC6AD0" w:rsidRPr="00CC6AD0" w:rsidRDefault="00CC6AD0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ميليارد ريال</w:t>
            </w:r>
          </w:p>
        </w:tc>
        <w:tc>
          <w:tcPr>
            <w:tcW w:w="2784" w:type="dxa"/>
            <w:tcBorders>
              <w:left w:val="none" w:sz="0" w:space="0" w:color="auto"/>
            </w:tcBorders>
            <w:shd w:val="clear" w:color="auto" w:fill="E6F7FA"/>
            <w:vAlign w:val="center"/>
            <w:hideMark/>
          </w:tcPr>
          <w:p w14:paraId="7E0B7AC2" w14:textId="75095C55" w:rsidR="00CC6AD0" w:rsidRPr="00CC6AD0" w:rsidRDefault="00835E4C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Lotus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B Lotus" w:hint="cs"/>
                <w:sz w:val="24"/>
                <w:szCs w:val="24"/>
                <w:rtl/>
              </w:rPr>
              <w:t>462968</w:t>
            </w:r>
            <w:r w:rsidR="00CC6AD0" w:rsidRPr="00CC6AD0">
              <w:rPr>
                <w:rFonts w:ascii="Calibri" w:eastAsia="Times New Roman" w:hAnsi="Calibri" w:cs="B Lotus" w:hint="cs"/>
                <w:sz w:val="24"/>
                <w:szCs w:val="24"/>
                <w:rtl/>
              </w:rPr>
              <w:t xml:space="preserve"> </w:t>
            </w:r>
          </w:p>
        </w:tc>
      </w:tr>
    </w:tbl>
    <w:p w14:paraId="23EDC653" w14:textId="776B56BF" w:rsidR="00CC6AD0" w:rsidRPr="00CC46A7" w:rsidRDefault="00CC6AD0" w:rsidP="00343503">
      <w:pPr>
        <w:pStyle w:val="Kouravand"/>
        <w:rPr>
          <w:rtl/>
        </w:rPr>
      </w:pPr>
      <w:bookmarkStart w:id="26" w:name="_Toc417367296"/>
      <w:bookmarkStart w:id="27" w:name="_Toc190682026"/>
      <w:r w:rsidRPr="00CC46A7">
        <w:rPr>
          <w:rFonts w:hint="cs"/>
          <w:rtl/>
        </w:rPr>
        <w:lastRenderedPageBreak/>
        <w:t>خوشه های کسب و کار در استان خوزستان:</w:t>
      </w:r>
      <w:bookmarkEnd w:id="26"/>
      <w:bookmarkEnd w:id="27"/>
    </w:p>
    <w:p w14:paraId="73DE2D0D" w14:textId="77777777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b/>
          <w:bCs/>
          <w:sz w:val="24"/>
          <w:szCs w:val="24"/>
          <w:rtl/>
          <w:lang w:bidi="ar-SA"/>
        </w:rPr>
      </w:pPr>
    </w:p>
    <w:tbl>
      <w:tblPr>
        <w:tblStyle w:val="MediumShading1-Accent21"/>
        <w:bidiVisual/>
        <w:tblW w:w="100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F7FA"/>
        <w:tblLook w:val="04A0" w:firstRow="1" w:lastRow="0" w:firstColumn="1" w:lastColumn="0" w:noHBand="0" w:noVBand="1"/>
      </w:tblPr>
      <w:tblGrid>
        <w:gridCol w:w="775"/>
        <w:gridCol w:w="3374"/>
        <w:gridCol w:w="1590"/>
        <w:gridCol w:w="1818"/>
        <w:gridCol w:w="2491"/>
      </w:tblGrid>
      <w:tr w:rsidR="00CC6AD0" w:rsidRPr="00CC6AD0" w14:paraId="57254980" w14:textId="77777777" w:rsidTr="005F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E6F7FA"/>
            <w:vAlign w:val="center"/>
            <w:hideMark/>
          </w:tcPr>
          <w:p w14:paraId="2D732FD4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رديف</w:t>
            </w:r>
          </w:p>
        </w:tc>
        <w:tc>
          <w:tcPr>
            <w:tcW w:w="337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E6F7FA"/>
            <w:vAlign w:val="center"/>
            <w:hideMark/>
          </w:tcPr>
          <w:p w14:paraId="36FEA544" w14:textId="77777777" w:rsidR="00CC6AD0" w:rsidRPr="00CC6AD0" w:rsidRDefault="00CC6AD0" w:rsidP="00CC6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موضوع</w:t>
            </w:r>
          </w:p>
        </w:tc>
        <w:tc>
          <w:tcPr>
            <w:tcW w:w="159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E6F7FA"/>
            <w:vAlign w:val="center"/>
            <w:hideMark/>
          </w:tcPr>
          <w:p w14:paraId="621705F5" w14:textId="77777777" w:rsidR="00CC6AD0" w:rsidRPr="00CC6AD0" w:rsidRDefault="00CC6AD0" w:rsidP="00CC6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وضعیت پروژه</w:t>
            </w:r>
          </w:p>
        </w:tc>
        <w:tc>
          <w:tcPr>
            <w:tcW w:w="181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E6F7FA"/>
            <w:vAlign w:val="center"/>
          </w:tcPr>
          <w:p w14:paraId="284C6332" w14:textId="77777777" w:rsidR="00CC6AD0" w:rsidRPr="00CC6AD0" w:rsidRDefault="00CC6AD0" w:rsidP="00CC6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تعداد واحدهای تحت پوشش</w:t>
            </w:r>
          </w:p>
        </w:tc>
        <w:tc>
          <w:tcPr>
            <w:tcW w:w="249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E6F7FA"/>
            <w:vAlign w:val="center"/>
          </w:tcPr>
          <w:p w14:paraId="15862AD1" w14:textId="77777777" w:rsidR="00CC6AD0" w:rsidRPr="00CC6AD0" w:rsidRDefault="00CC6AD0" w:rsidP="00CC6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تعداد اشتغال بنگاههای عضو خوشه</w:t>
            </w:r>
          </w:p>
        </w:tc>
      </w:tr>
      <w:tr w:rsidR="00CC6AD0" w:rsidRPr="00CC6AD0" w14:paraId="1B42B5A2" w14:textId="77777777" w:rsidTr="005F62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dxa"/>
            <w:tcBorders>
              <w:top w:val="single" w:sz="12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4C818878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b w:val="0"/>
                <w:bCs w:val="0"/>
                <w:sz w:val="24"/>
                <w:szCs w:val="24"/>
                <w:rtl/>
              </w:rPr>
              <w:t>1</w:t>
            </w:r>
          </w:p>
        </w:tc>
        <w:tc>
          <w:tcPr>
            <w:tcW w:w="3374" w:type="dxa"/>
            <w:tcBorders>
              <w:top w:val="single" w:sz="12" w:space="0" w:color="auto"/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205D3CB0" w14:textId="77777777" w:rsidR="00CC6AD0" w:rsidRPr="00CC6AD0" w:rsidRDefault="00CC6AD0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خوشه نفت، گاز و پتروشیمی</w:t>
            </w:r>
          </w:p>
        </w:tc>
        <w:tc>
          <w:tcPr>
            <w:tcW w:w="1590" w:type="dxa"/>
            <w:tcBorders>
              <w:top w:val="single" w:sz="12" w:space="0" w:color="auto"/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33EDDE4A" w14:textId="77777777" w:rsidR="00CC6AD0" w:rsidRPr="00CC6AD0" w:rsidRDefault="00CC6AD0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rtl/>
              </w:rPr>
              <w:t>بهره برداری (اتمام قرارداد عاملیت)</w:t>
            </w:r>
          </w:p>
        </w:tc>
        <w:tc>
          <w:tcPr>
            <w:tcW w:w="1818" w:type="dxa"/>
            <w:tcBorders>
              <w:top w:val="single" w:sz="12" w:space="0" w:color="auto"/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</w:tcPr>
          <w:p w14:paraId="4775991F" w14:textId="3C8EB042" w:rsidR="00CC6AD0" w:rsidRPr="00DB56E9" w:rsidRDefault="00C2642D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 w:themeColor="text1"/>
                <w:sz w:val="24"/>
                <w:szCs w:val="24"/>
                <w:lang w:bidi="fa-IR"/>
              </w:rPr>
            </w:pPr>
            <w:r w:rsidRPr="00DB56E9">
              <w:rPr>
                <w:rFonts w:ascii="Times New Roman" w:eastAsia="Times New Roman" w:hAnsi="Times New Roman" w:cs="B Lotus" w:hint="cs"/>
                <w:color w:val="000000" w:themeColor="text1"/>
                <w:sz w:val="24"/>
                <w:szCs w:val="24"/>
                <w:rtl/>
                <w:lang w:bidi="fa-IR"/>
              </w:rPr>
              <w:t>430</w:t>
            </w:r>
          </w:p>
        </w:tc>
        <w:tc>
          <w:tcPr>
            <w:tcW w:w="2491" w:type="dxa"/>
            <w:tcBorders>
              <w:top w:val="single" w:sz="12" w:space="0" w:color="auto"/>
              <w:left w:val="none" w:sz="0" w:space="0" w:color="auto"/>
            </w:tcBorders>
            <w:shd w:val="clear" w:color="auto" w:fill="E6F7FA"/>
            <w:vAlign w:val="center"/>
          </w:tcPr>
          <w:p w14:paraId="058004BF" w14:textId="7B161EC2" w:rsidR="00CC6AD0" w:rsidRPr="00DC5608" w:rsidRDefault="00C2642D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 w:themeColor="text1"/>
                <w:sz w:val="24"/>
                <w:szCs w:val="24"/>
                <w:rtl/>
              </w:rPr>
            </w:pPr>
            <w:r w:rsidRPr="00DC5608">
              <w:rPr>
                <w:rFonts w:ascii="Times New Roman" w:eastAsia="Times New Roman" w:hAnsi="Times New Roman" w:cs="B Lotus" w:hint="cs"/>
                <w:color w:val="000000" w:themeColor="text1"/>
                <w:sz w:val="24"/>
                <w:szCs w:val="24"/>
                <w:rtl/>
              </w:rPr>
              <w:t>2580</w:t>
            </w:r>
          </w:p>
        </w:tc>
      </w:tr>
      <w:tr w:rsidR="00CC6AD0" w:rsidRPr="00CC6AD0" w14:paraId="6F18604D" w14:textId="77777777" w:rsidTr="00A207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dxa"/>
            <w:tcBorders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693EBBB3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b w:val="0"/>
                <w:bCs w:val="0"/>
                <w:sz w:val="24"/>
                <w:szCs w:val="24"/>
                <w:rtl/>
              </w:rPr>
              <w:t>2</w:t>
            </w:r>
          </w:p>
        </w:tc>
        <w:tc>
          <w:tcPr>
            <w:tcW w:w="3374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26B3B68B" w14:textId="77777777" w:rsidR="00CC6AD0" w:rsidRPr="00CC6AD0" w:rsidRDefault="00CC6AD0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خوشه خرما</w:t>
            </w:r>
          </w:p>
        </w:tc>
        <w:tc>
          <w:tcPr>
            <w:tcW w:w="1590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576EB747" w14:textId="77777777" w:rsidR="00CC6AD0" w:rsidRPr="00CC6AD0" w:rsidRDefault="00CC6AD0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rtl/>
              </w:rPr>
              <w:t>بهره برداری (اتمام قرارداد عاملیت)</w:t>
            </w:r>
          </w:p>
        </w:tc>
        <w:tc>
          <w:tcPr>
            <w:tcW w:w="1818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</w:tcPr>
          <w:p w14:paraId="4D7A1541" w14:textId="221BAD70" w:rsidR="00CC6AD0" w:rsidRPr="00DB56E9" w:rsidRDefault="00C2642D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 w:themeColor="text1"/>
                <w:sz w:val="24"/>
                <w:szCs w:val="24"/>
              </w:rPr>
            </w:pPr>
            <w:r w:rsidRPr="00DB56E9">
              <w:rPr>
                <w:rFonts w:ascii="Times New Roman" w:eastAsia="Times New Roman" w:hAnsi="Times New Roman" w:cs="B Lotus" w:hint="cs"/>
                <w:color w:val="000000" w:themeColor="text1"/>
                <w:sz w:val="24"/>
                <w:szCs w:val="24"/>
                <w:rtl/>
              </w:rPr>
              <w:t>68</w:t>
            </w:r>
          </w:p>
        </w:tc>
        <w:tc>
          <w:tcPr>
            <w:tcW w:w="2491" w:type="dxa"/>
            <w:tcBorders>
              <w:left w:val="none" w:sz="0" w:space="0" w:color="auto"/>
            </w:tcBorders>
            <w:shd w:val="clear" w:color="auto" w:fill="E6F7FA"/>
            <w:vAlign w:val="center"/>
          </w:tcPr>
          <w:p w14:paraId="5F8E3F1F" w14:textId="0EF757AC" w:rsidR="00CC6AD0" w:rsidRPr="00DC5608" w:rsidRDefault="00C2642D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 w:themeColor="text1"/>
                <w:sz w:val="24"/>
                <w:szCs w:val="24"/>
                <w:rtl/>
              </w:rPr>
            </w:pPr>
            <w:r w:rsidRPr="00DC5608">
              <w:rPr>
                <w:rFonts w:ascii="Times New Roman" w:eastAsia="Times New Roman" w:hAnsi="Times New Roman" w:cs="B Lotus" w:hint="cs"/>
                <w:color w:val="000000" w:themeColor="text1"/>
                <w:sz w:val="24"/>
                <w:szCs w:val="24"/>
                <w:rtl/>
              </w:rPr>
              <w:t>4000</w:t>
            </w:r>
          </w:p>
        </w:tc>
      </w:tr>
      <w:tr w:rsidR="00CC6AD0" w:rsidRPr="00CC6AD0" w14:paraId="64483B98" w14:textId="77777777" w:rsidTr="00A20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dxa"/>
            <w:tcBorders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15335439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b w:val="0"/>
                <w:bCs w:val="0"/>
                <w:sz w:val="24"/>
                <w:szCs w:val="24"/>
                <w:rtl/>
              </w:rPr>
              <w:t>3</w:t>
            </w:r>
          </w:p>
        </w:tc>
        <w:tc>
          <w:tcPr>
            <w:tcW w:w="3374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6D32D80F" w14:textId="77777777" w:rsidR="00CC6AD0" w:rsidRPr="00CC6AD0" w:rsidRDefault="00CC6AD0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خوشه پوشاک</w:t>
            </w:r>
          </w:p>
        </w:tc>
        <w:tc>
          <w:tcPr>
            <w:tcW w:w="1590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</w:tcPr>
          <w:p w14:paraId="5297B0FB" w14:textId="77777777" w:rsidR="00CC6AD0" w:rsidRPr="00CC6AD0" w:rsidRDefault="00CC6AD0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rtl/>
              </w:rPr>
              <w:t>بهره برداری (اتمام قرارداد عاملیت)</w:t>
            </w:r>
          </w:p>
        </w:tc>
        <w:tc>
          <w:tcPr>
            <w:tcW w:w="1818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</w:tcPr>
          <w:p w14:paraId="206D7F00" w14:textId="2A857D09" w:rsidR="00CC6AD0" w:rsidRPr="00DB56E9" w:rsidRDefault="00C2642D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 w:themeColor="text1"/>
                <w:sz w:val="24"/>
                <w:szCs w:val="24"/>
              </w:rPr>
            </w:pPr>
            <w:r w:rsidRPr="00DB56E9">
              <w:rPr>
                <w:rFonts w:ascii="Times New Roman" w:eastAsia="Times New Roman" w:hAnsi="Times New Roman" w:cs="B Lotus" w:hint="cs"/>
                <w:color w:val="000000" w:themeColor="text1"/>
                <w:sz w:val="24"/>
                <w:szCs w:val="24"/>
                <w:rtl/>
              </w:rPr>
              <w:t>150</w:t>
            </w:r>
          </w:p>
        </w:tc>
        <w:tc>
          <w:tcPr>
            <w:tcW w:w="2491" w:type="dxa"/>
            <w:tcBorders>
              <w:left w:val="none" w:sz="0" w:space="0" w:color="auto"/>
            </w:tcBorders>
            <w:shd w:val="clear" w:color="auto" w:fill="E6F7FA"/>
            <w:vAlign w:val="center"/>
          </w:tcPr>
          <w:p w14:paraId="23ADF978" w14:textId="21124D9C" w:rsidR="00CC6AD0" w:rsidRPr="00DC5608" w:rsidRDefault="00C2642D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 w:themeColor="text1"/>
                <w:sz w:val="24"/>
                <w:szCs w:val="24"/>
                <w:rtl/>
              </w:rPr>
            </w:pPr>
            <w:r w:rsidRPr="00DC5608">
              <w:rPr>
                <w:rFonts w:ascii="Times New Roman" w:eastAsia="Times New Roman" w:hAnsi="Times New Roman" w:cs="B Lotus" w:hint="cs"/>
                <w:color w:val="000000" w:themeColor="text1"/>
                <w:sz w:val="24"/>
                <w:szCs w:val="24"/>
                <w:rtl/>
              </w:rPr>
              <w:t>2400</w:t>
            </w:r>
          </w:p>
        </w:tc>
      </w:tr>
      <w:tr w:rsidR="00CC6AD0" w:rsidRPr="00CC6AD0" w14:paraId="20FADE81" w14:textId="77777777" w:rsidTr="00A207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dxa"/>
            <w:tcBorders>
              <w:right w:val="none" w:sz="0" w:space="0" w:color="auto"/>
            </w:tcBorders>
            <w:shd w:val="clear" w:color="auto" w:fill="E6F7FA"/>
            <w:vAlign w:val="center"/>
          </w:tcPr>
          <w:p w14:paraId="42232F9A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  <w:rtl/>
              </w:rPr>
            </w:pPr>
            <w:r w:rsidRPr="00CC6AD0">
              <w:rPr>
                <w:rFonts w:ascii="Times New Roman" w:eastAsia="Times New Roman" w:hAnsi="Times New Roman" w:cs="B Lotus" w:hint="cs"/>
                <w:b w:val="0"/>
                <w:bCs w:val="0"/>
                <w:sz w:val="24"/>
                <w:szCs w:val="24"/>
                <w:rtl/>
              </w:rPr>
              <w:t>4</w:t>
            </w:r>
          </w:p>
        </w:tc>
        <w:tc>
          <w:tcPr>
            <w:tcW w:w="3374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</w:tcPr>
          <w:p w14:paraId="5AE60AAC" w14:textId="77777777" w:rsidR="00CC6AD0" w:rsidRPr="00CC6AD0" w:rsidRDefault="00CC6AD0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خوشه آبزی پروری</w:t>
            </w:r>
          </w:p>
        </w:tc>
        <w:tc>
          <w:tcPr>
            <w:tcW w:w="1590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</w:tcPr>
          <w:p w14:paraId="46345F9F" w14:textId="77777777" w:rsidR="00CC6AD0" w:rsidRPr="00CC6AD0" w:rsidRDefault="00E71DB6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</w:rPr>
            </w:pPr>
            <w:r w:rsidRPr="00CC6AD0">
              <w:rPr>
                <w:rFonts w:ascii="Times New Roman" w:eastAsia="Times New Roman" w:hAnsi="Times New Roman" w:cs="B Lotus" w:hint="cs"/>
                <w:rtl/>
              </w:rPr>
              <w:t>بهره برداری (اتمام قرارداد عاملیت)</w:t>
            </w:r>
          </w:p>
        </w:tc>
        <w:tc>
          <w:tcPr>
            <w:tcW w:w="1818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</w:tcPr>
          <w:p w14:paraId="62452942" w14:textId="672657E1" w:rsidR="00CC6AD0" w:rsidRPr="00DB56E9" w:rsidRDefault="00C2642D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 w:themeColor="text1"/>
                <w:sz w:val="24"/>
                <w:szCs w:val="24"/>
              </w:rPr>
            </w:pPr>
            <w:r w:rsidRPr="00DB56E9">
              <w:rPr>
                <w:rFonts w:ascii="Times New Roman" w:eastAsia="Times New Roman" w:hAnsi="Times New Roman" w:cs="B Lotus" w:hint="cs"/>
                <w:color w:val="000000" w:themeColor="text1"/>
                <w:sz w:val="24"/>
                <w:szCs w:val="24"/>
                <w:rtl/>
              </w:rPr>
              <w:t>1170</w:t>
            </w:r>
          </w:p>
        </w:tc>
        <w:tc>
          <w:tcPr>
            <w:tcW w:w="2491" w:type="dxa"/>
            <w:tcBorders>
              <w:left w:val="none" w:sz="0" w:space="0" w:color="auto"/>
            </w:tcBorders>
            <w:shd w:val="clear" w:color="auto" w:fill="E6F7FA"/>
            <w:vAlign w:val="center"/>
          </w:tcPr>
          <w:p w14:paraId="124CA24B" w14:textId="3DC04F92" w:rsidR="00CC6AD0" w:rsidRPr="00DC5608" w:rsidRDefault="00C2642D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 w:themeColor="text1"/>
                <w:sz w:val="24"/>
                <w:szCs w:val="24"/>
              </w:rPr>
            </w:pPr>
            <w:r w:rsidRPr="00DC5608">
              <w:rPr>
                <w:rFonts w:ascii="Times New Roman" w:eastAsia="Times New Roman" w:hAnsi="Times New Roman" w:cs="B Lotus" w:hint="cs"/>
                <w:color w:val="000000" w:themeColor="text1"/>
                <w:sz w:val="24"/>
                <w:szCs w:val="24"/>
                <w:rtl/>
              </w:rPr>
              <w:t>21394</w:t>
            </w:r>
          </w:p>
        </w:tc>
      </w:tr>
      <w:tr w:rsidR="00CC6AD0" w:rsidRPr="00CC6AD0" w14:paraId="548A4D16" w14:textId="77777777" w:rsidTr="00A20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dxa"/>
            <w:tcBorders>
              <w:right w:val="none" w:sz="0" w:space="0" w:color="auto"/>
            </w:tcBorders>
            <w:shd w:val="clear" w:color="auto" w:fill="E6F7FA"/>
            <w:vAlign w:val="center"/>
          </w:tcPr>
          <w:p w14:paraId="5336CABC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5</w:t>
            </w:r>
          </w:p>
        </w:tc>
        <w:tc>
          <w:tcPr>
            <w:tcW w:w="3374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</w:tcPr>
          <w:p w14:paraId="780C8042" w14:textId="77777777" w:rsidR="00CC6AD0" w:rsidRPr="00CC6AD0" w:rsidRDefault="00CC6AD0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خوشه ادوات کشاورزی</w:t>
            </w:r>
          </w:p>
        </w:tc>
        <w:tc>
          <w:tcPr>
            <w:tcW w:w="1590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</w:tcPr>
          <w:p w14:paraId="12A16EBF" w14:textId="77777777" w:rsidR="00CC6AD0" w:rsidRPr="00CC6AD0" w:rsidRDefault="00E71DB6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rtl/>
              </w:rPr>
            </w:pPr>
            <w:r w:rsidRPr="00CC6AD0">
              <w:rPr>
                <w:rFonts w:ascii="Times New Roman" w:eastAsia="Times New Roman" w:hAnsi="Times New Roman" w:cs="B Lotus" w:hint="cs"/>
                <w:rtl/>
              </w:rPr>
              <w:t>بهره برداری (اتمام قرارداد عاملیت)</w:t>
            </w:r>
          </w:p>
        </w:tc>
        <w:tc>
          <w:tcPr>
            <w:tcW w:w="1818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</w:tcPr>
          <w:p w14:paraId="56225826" w14:textId="14A45716" w:rsidR="00CC6AD0" w:rsidRPr="00DB56E9" w:rsidRDefault="00C2642D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 w:themeColor="text1"/>
                <w:sz w:val="24"/>
                <w:szCs w:val="24"/>
                <w:rtl/>
              </w:rPr>
            </w:pPr>
            <w:r w:rsidRPr="00DB56E9">
              <w:rPr>
                <w:rFonts w:ascii="Times New Roman" w:eastAsia="Times New Roman" w:hAnsi="Times New Roman" w:cs="B Lotus" w:hint="cs"/>
                <w:color w:val="000000" w:themeColor="text1"/>
                <w:sz w:val="24"/>
                <w:szCs w:val="24"/>
                <w:rtl/>
              </w:rPr>
              <w:t>75</w:t>
            </w:r>
          </w:p>
        </w:tc>
        <w:tc>
          <w:tcPr>
            <w:tcW w:w="2491" w:type="dxa"/>
            <w:tcBorders>
              <w:left w:val="none" w:sz="0" w:space="0" w:color="auto"/>
            </w:tcBorders>
            <w:shd w:val="clear" w:color="auto" w:fill="E6F7FA"/>
            <w:vAlign w:val="center"/>
          </w:tcPr>
          <w:p w14:paraId="7E9C7D92" w14:textId="33E89C13" w:rsidR="00CC6AD0" w:rsidRPr="00DC5608" w:rsidRDefault="00C2642D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 w:themeColor="text1"/>
                <w:sz w:val="24"/>
                <w:szCs w:val="24"/>
                <w:rtl/>
              </w:rPr>
            </w:pPr>
            <w:r w:rsidRPr="00DC5608">
              <w:rPr>
                <w:rFonts w:ascii="Times New Roman" w:eastAsia="Times New Roman" w:hAnsi="Times New Roman" w:cs="B Lotus" w:hint="cs"/>
                <w:color w:val="000000" w:themeColor="text1"/>
                <w:sz w:val="24"/>
                <w:szCs w:val="24"/>
                <w:rtl/>
              </w:rPr>
              <w:t>375</w:t>
            </w:r>
          </w:p>
        </w:tc>
      </w:tr>
      <w:tr w:rsidR="00C2642D" w:rsidRPr="00CC6AD0" w14:paraId="48854C02" w14:textId="77777777" w:rsidTr="00A207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dxa"/>
            <w:tcBorders>
              <w:right w:val="none" w:sz="0" w:space="0" w:color="auto"/>
            </w:tcBorders>
            <w:shd w:val="clear" w:color="auto" w:fill="E6F7FA"/>
            <w:vAlign w:val="center"/>
          </w:tcPr>
          <w:p w14:paraId="7F8DAF5E" w14:textId="29FA0342" w:rsidR="00C2642D" w:rsidRPr="00CC6AD0" w:rsidRDefault="00A207AC" w:rsidP="00CC6AD0">
            <w:pPr>
              <w:jc w:val="center"/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6</w:t>
            </w:r>
          </w:p>
        </w:tc>
        <w:tc>
          <w:tcPr>
            <w:tcW w:w="3374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</w:tcPr>
          <w:p w14:paraId="798DB290" w14:textId="6DDFDF3B" w:rsidR="00C2642D" w:rsidRPr="00CC6AD0" w:rsidRDefault="00A207AC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خوشه فناوری اطلاعات</w:t>
            </w:r>
          </w:p>
        </w:tc>
        <w:tc>
          <w:tcPr>
            <w:tcW w:w="1590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</w:tcPr>
          <w:p w14:paraId="4C08439C" w14:textId="2DD38820" w:rsidR="00C2642D" w:rsidRPr="00CC6AD0" w:rsidRDefault="00A207AC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rtl/>
              </w:rPr>
            </w:pPr>
            <w:r>
              <w:rPr>
                <w:rFonts w:ascii="Times New Roman" w:eastAsia="Times New Roman" w:hAnsi="Times New Roman" w:cs="B Lotus" w:hint="cs"/>
                <w:rtl/>
              </w:rPr>
              <w:t>در حال پیاده سازی</w:t>
            </w:r>
          </w:p>
        </w:tc>
        <w:tc>
          <w:tcPr>
            <w:tcW w:w="1818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</w:tcPr>
          <w:p w14:paraId="741696E7" w14:textId="286C53F9" w:rsidR="00C2642D" w:rsidRPr="00DB56E9" w:rsidRDefault="00A207AC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 w:themeColor="text1"/>
                <w:sz w:val="24"/>
                <w:szCs w:val="24"/>
                <w:rtl/>
              </w:rPr>
            </w:pPr>
            <w:r w:rsidRPr="00DB56E9">
              <w:rPr>
                <w:rFonts w:ascii="Times New Roman" w:eastAsia="Times New Roman" w:hAnsi="Times New Roman" w:cs="B Lotus" w:hint="cs"/>
                <w:color w:val="000000" w:themeColor="text1"/>
                <w:sz w:val="24"/>
                <w:szCs w:val="24"/>
                <w:rtl/>
              </w:rPr>
              <w:t>633</w:t>
            </w:r>
          </w:p>
        </w:tc>
        <w:tc>
          <w:tcPr>
            <w:tcW w:w="2491" w:type="dxa"/>
            <w:tcBorders>
              <w:left w:val="none" w:sz="0" w:space="0" w:color="auto"/>
            </w:tcBorders>
            <w:shd w:val="clear" w:color="auto" w:fill="E6F7FA"/>
            <w:vAlign w:val="center"/>
          </w:tcPr>
          <w:p w14:paraId="21A816F4" w14:textId="3174CB87" w:rsidR="00C2642D" w:rsidRPr="00DC5608" w:rsidRDefault="00A207AC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 w:themeColor="text1"/>
                <w:sz w:val="24"/>
                <w:szCs w:val="24"/>
                <w:rtl/>
              </w:rPr>
            </w:pPr>
            <w:r w:rsidRPr="00DC5608">
              <w:rPr>
                <w:rFonts w:ascii="Times New Roman" w:eastAsia="Times New Roman" w:hAnsi="Times New Roman" w:cs="B Lotus" w:hint="cs"/>
                <w:color w:val="000000" w:themeColor="text1"/>
                <w:sz w:val="24"/>
                <w:szCs w:val="24"/>
                <w:rtl/>
              </w:rPr>
              <w:t>2563</w:t>
            </w:r>
          </w:p>
        </w:tc>
      </w:tr>
    </w:tbl>
    <w:p w14:paraId="58BC395B" w14:textId="2BCC562E" w:rsidR="00CC6AD0" w:rsidRPr="00DD41BF" w:rsidRDefault="00CC6AD0" w:rsidP="00343503">
      <w:pPr>
        <w:pStyle w:val="Kouravand"/>
        <w:rPr>
          <w:rtl/>
        </w:rPr>
      </w:pPr>
      <w:bookmarkStart w:id="28" w:name="_Toc417367297"/>
      <w:bookmarkStart w:id="29" w:name="_Toc190682027"/>
      <w:r w:rsidRPr="00DD41BF">
        <w:rPr>
          <w:rFonts w:hint="cs"/>
          <w:rtl/>
        </w:rPr>
        <w:t>خدمات حمایتی از صنایع کوچک</w:t>
      </w:r>
      <w:bookmarkEnd w:id="28"/>
      <w:bookmarkEnd w:id="29"/>
      <w:r w:rsidRPr="00DD41BF">
        <w:rPr>
          <w:rFonts w:hint="cs"/>
          <w:rtl/>
        </w:rPr>
        <w:t xml:space="preserve"> </w:t>
      </w:r>
    </w:p>
    <w:tbl>
      <w:tblPr>
        <w:tblStyle w:val="MediumShading1-Accent21"/>
        <w:tblpPr w:leftFromText="180" w:rightFromText="180" w:vertAnchor="text" w:horzAnchor="margin" w:tblpXSpec="center" w:tblpY="331"/>
        <w:bidiVisual/>
        <w:tblW w:w="10065" w:type="dxa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shd w:val="clear" w:color="auto" w:fill="F2F2F2"/>
        <w:tblLayout w:type="fixed"/>
        <w:tblLook w:val="04A0" w:firstRow="1" w:lastRow="0" w:firstColumn="1" w:lastColumn="0" w:noHBand="0" w:noVBand="1"/>
      </w:tblPr>
      <w:tblGrid>
        <w:gridCol w:w="715"/>
        <w:gridCol w:w="2340"/>
        <w:gridCol w:w="810"/>
        <w:gridCol w:w="6200"/>
      </w:tblGrid>
      <w:tr w:rsidR="00CC6AD0" w:rsidRPr="00CC6AD0" w14:paraId="51577126" w14:textId="77777777" w:rsidTr="005F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tcBorders>
              <w:top w:val="single" w:sz="12" w:space="0" w:color="5CE2DF"/>
              <w:left w:val="single" w:sz="12" w:space="0" w:color="5CE2DF"/>
              <w:bottom w:val="single" w:sz="12" w:space="0" w:color="5CE2DF"/>
              <w:right w:val="single" w:sz="6" w:space="0" w:color="5CE2DF"/>
            </w:tcBorders>
            <w:shd w:val="clear" w:color="auto" w:fill="E6F7FA"/>
            <w:vAlign w:val="center"/>
          </w:tcPr>
          <w:p w14:paraId="47F13545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1"/>
                <w:szCs w:val="21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1"/>
                <w:szCs w:val="21"/>
                <w:rtl/>
              </w:rPr>
              <w:t>ردیف</w:t>
            </w:r>
          </w:p>
        </w:tc>
        <w:tc>
          <w:tcPr>
            <w:tcW w:w="2340" w:type="dxa"/>
            <w:tcBorders>
              <w:top w:val="single" w:sz="12" w:space="0" w:color="5CE2DF"/>
              <w:left w:val="single" w:sz="6" w:space="0" w:color="5CE2DF"/>
              <w:bottom w:val="single" w:sz="12" w:space="0" w:color="5CE2DF"/>
              <w:right w:val="single" w:sz="6" w:space="0" w:color="5CE2DF"/>
            </w:tcBorders>
            <w:shd w:val="clear" w:color="auto" w:fill="E6F7FA"/>
            <w:vAlign w:val="center"/>
          </w:tcPr>
          <w:p w14:paraId="0B957069" w14:textId="77777777" w:rsidR="00CC6AD0" w:rsidRPr="00CC6AD0" w:rsidRDefault="00CC6AD0" w:rsidP="00CC6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1"/>
                <w:szCs w:val="21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1"/>
                <w:szCs w:val="21"/>
                <w:rtl/>
              </w:rPr>
              <w:t>موضوع</w:t>
            </w:r>
          </w:p>
        </w:tc>
        <w:tc>
          <w:tcPr>
            <w:tcW w:w="810" w:type="dxa"/>
            <w:tcBorders>
              <w:top w:val="single" w:sz="12" w:space="0" w:color="5CE2DF"/>
              <w:left w:val="single" w:sz="6" w:space="0" w:color="5CE2DF"/>
              <w:bottom w:val="single" w:sz="12" w:space="0" w:color="5CE2DF"/>
              <w:right w:val="single" w:sz="6" w:space="0" w:color="5CE2DF"/>
            </w:tcBorders>
            <w:shd w:val="clear" w:color="auto" w:fill="E6F7FA"/>
            <w:vAlign w:val="center"/>
          </w:tcPr>
          <w:p w14:paraId="7F062589" w14:textId="77777777" w:rsidR="00CC6AD0" w:rsidRPr="00CC6AD0" w:rsidRDefault="00CC6AD0" w:rsidP="00A965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1"/>
                <w:szCs w:val="21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1"/>
                <w:szCs w:val="21"/>
                <w:rtl/>
              </w:rPr>
              <w:t xml:space="preserve">تا </w:t>
            </w:r>
            <w:r w:rsidR="00A96532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1"/>
                <w:szCs w:val="21"/>
                <w:rtl/>
              </w:rPr>
              <w:t>کنون</w:t>
            </w:r>
          </w:p>
        </w:tc>
        <w:tc>
          <w:tcPr>
            <w:tcW w:w="6200" w:type="dxa"/>
            <w:tcBorders>
              <w:top w:val="single" w:sz="12" w:space="0" w:color="5CE2DF"/>
              <w:left w:val="single" w:sz="6" w:space="0" w:color="5CE2DF"/>
              <w:bottom w:val="single" w:sz="12" w:space="0" w:color="5CE2DF"/>
              <w:right w:val="single" w:sz="12" w:space="0" w:color="5CE2DF"/>
            </w:tcBorders>
            <w:shd w:val="clear" w:color="auto" w:fill="E6F7FA"/>
            <w:vAlign w:val="center"/>
          </w:tcPr>
          <w:p w14:paraId="29DAFE38" w14:textId="77777777" w:rsidR="00CC6AD0" w:rsidRPr="00CC6AD0" w:rsidRDefault="00CC6AD0" w:rsidP="00CC6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1"/>
                <w:szCs w:val="21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1"/>
                <w:szCs w:val="21"/>
                <w:rtl/>
              </w:rPr>
              <w:t>توضیحات</w:t>
            </w:r>
          </w:p>
        </w:tc>
      </w:tr>
      <w:tr w:rsidR="00CC6AD0" w:rsidRPr="00CC6AD0" w14:paraId="61F53605" w14:textId="77777777" w:rsidTr="005F62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tcBorders>
              <w:top w:val="single" w:sz="12" w:space="0" w:color="5CE2DF"/>
              <w:right w:val="none" w:sz="0" w:space="0" w:color="auto"/>
            </w:tcBorders>
            <w:shd w:val="clear" w:color="auto" w:fill="E6F7FA"/>
          </w:tcPr>
          <w:p w14:paraId="229CB199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1</w:t>
            </w:r>
          </w:p>
        </w:tc>
        <w:tc>
          <w:tcPr>
            <w:tcW w:w="2340" w:type="dxa"/>
            <w:tcBorders>
              <w:top w:val="single" w:sz="12" w:space="0" w:color="5CE2DF"/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</w:tcPr>
          <w:p w14:paraId="7055F88C" w14:textId="77777777" w:rsidR="00CC6AD0" w:rsidRPr="00CC6AD0" w:rsidRDefault="00CC6AD0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خوشه های شناسایی شده</w:t>
            </w:r>
          </w:p>
        </w:tc>
        <w:tc>
          <w:tcPr>
            <w:tcW w:w="810" w:type="dxa"/>
            <w:tcBorders>
              <w:top w:val="single" w:sz="12" w:space="0" w:color="5CE2DF"/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</w:tcPr>
          <w:p w14:paraId="2D2CF504" w14:textId="1DEF11A0" w:rsidR="00CC6AD0" w:rsidRPr="00DC5608" w:rsidRDefault="00A207AC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 w:themeColor="text1"/>
                <w:sz w:val="24"/>
                <w:szCs w:val="24"/>
              </w:rPr>
            </w:pPr>
            <w:r w:rsidRPr="00DC5608">
              <w:rPr>
                <w:rFonts w:ascii="Times New Roman" w:eastAsia="Times New Roman" w:hAnsi="Times New Roman" w:cs="B Lotus" w:hint="cs"/>
                <w:color w:val="000000" w:themeColor="text1"/>
                <w:sz w:val="24"/>
                <w:szCs w:val="24"/>
                <w:rtl/>
              </w:rPr>
              <w:t>20</w:t>
            </w:r>
          </w:p>
        </w:tc>
        <w:tc>
          <w:tcPr>
            <w:tcW w:w="6200" w:type="dxa"/>
            <w:tcBorders>
              <w:top w:val="single" w:sz="12" w:space="0" w:color="5CE2DF"/>
              <w:left w:val="none" w:sz="0" w:space="0" w:color="auto"/>
            </w:tcBorders>
            <w:shd w:val="clear" w:color="auto" w:fill="E6F7FA"/>
            <w:vAlign w:val="center"/>
          </w:tcPr>
          <w:p w14:paraId="30C0727F" w14:textId="1B7B3048" w:rsidR="00CC6AD0" w:rsidRPr="00DC5608" w:rsidRDefault="00CC6AD0" w:rsidP="00A20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 w:themeColor="text1"/>
                <w:sz w:val="23"/>
                <w:szCs w:val="23"/>
              </w:rPr>
            </w:pPr>
            <w:r w:rsidRPr="00DC5608">
              <w:rPr>
                <w:rFonts w:ascii="Times New Roman" w:eastAsia="Times New Roman" w:hAnsi="Times New Roman" w:cs="B Lotus"/>
                <w:color w:val="000000" w:themeColor="text1"/>
                <w:sz w:val="23"/>
                <w:szCs w:val="23"/>
                <w:rtl/>
              </w:rPr>
              <w:t xml:space="preserve">خوشه </w:t>
            </w:r>
            <w:r w:rsidR="00BD5586" w:rsidRPr="00DC5608">
              <w:rPr>
                <w:rFonts w:ascii="Times New Roman" w:eastAsia="Times New Roman" w:hAnsi="Times New Roman" w:cs="B Lotus" w:hint="cs"/>
                <w:color w:val="000000" w:themeColor="text1"/>
                <w:sz w:val="23"/>
                <w:szCs w:val="23"/>
                <w:rtl/>
              </w:rPr>
              <w:t xml:space="preserve">کسب و کار </w:t>
            </w:r>
            <w:r w:rsidR="00A207AC" w:rsidRPr="00DC5608">
              <w:rPr>
                <w:rFonts w:ascii="Times New Roman" w:eastAsia="Times New Roman" w:hAnsi="Times New Roman" w:cs="B Lotus" w:hint="cs"/>
                <w:color w:val="000000" w:themeColor="text1"/>
                <w:sz w:val="23"/>
                <w:szCs w:val="23"/>
                <w:rtl/>
              </w:rPr>
              <w:t>فناوری اطلاعات</w:t>
            </w:r>
            <w:r w:rsidR="009C297B" w:rsidRPr="00DC5608">
              <w:rPr>
                <w:rFonts w:ascii="Times New Roman" w:eastAsia="Times New Roman" w:hAnsi="Times New Roman" w:cs="B Lotus"/>
                <w:color w:val="000000" w:themeColor="text1"/>
                <w:sz w:val="23"/>
                <w:szCs w:val="23"/>
                <w:rtl/>
              </w:rPr>
              <w:t xml:space="preserve">، </w:t>
            </w:r>
            <w:r w:rsidRPr="00DC5608">
              <w:rPr>
                <w:rFonts w:ascii="Times New Roman" w:eastAsia="Times New Roman" w:hAnsi="Times New Roman" w:cs="B Lotus"/>
                <w:color w:val="000000" w:themeColor="text1"/>
                <w:sz w:val="23"/>
                <w:szCs w:val="23"/>
                <w:rtl/>
              </w:rPr>
              <w:t xml:space="preserve">در حال </w:t>
            </w:r>
            <w:r w:rsidR="007A440A" w:rsidRPr="00DC5608">
              <w:rPr>
                <w:rFonts w:ascii="Times New Roman" w:eastAsia="Times New Roman" w:hAnsi="Times New Roman" w:cs="B Lotus" w:hint="cs"/>
                <w:color w:val="000000" w:themeColor="text1"/>
                <w:sz w:val="23"/>
                <w:szCs w:val="23"/>
                <w:rtl/>
              </w:rPr>
              <w:t>پیاده</w:t>
            </w:r>
            <w:r w:rsidR="00A207AC" w:rsidRPr="00DC5608">
              <w:rPr>
                <w:rFonts w:ascii="Times New Roman" w:eastAsia="Times New Roman" w:hAnsi="Times New Roman" w:cs="B Lotus" w:hint="cs"/>
                <w:color w:val="000000" w:themeColor="text1"/>
                <w:sz w:val="23"/>
                <w:szCs w:val="23"/>
                <w:rtl/>
              </w:rPr>
              <w:t>‌</w:t>
            </w:r>
            <w:r w:rsidR="007A440A" w:rsidRPr="00DC5608">
              <w:rPr>
                <w:rFonts w:ascii="Times New Roman" w:eastAsia="Times New Roman" w:hAnsi="Times New Roman" w:cs="B Lotus" w:hint="cs"/>
                <w:color w:val="000000" w:themeColor="text1"/>
                <w:sz w:val="23"/>
                <w:szCs w:val="23"/>
                <w:rtl/>
              </w:rPr>
              <w:t xml:space="preserve">سازی </w:t>
            </w:r>
            <w:r w:rsidRPr="00DC5608">
              <w:rPr>
                <w:rFonts w:ascii="Times New Roman" w:eastAsia="Times New Roman" w:hAnsi="Times New Roman" w:cs="B Lotus"/>
                <w:color w:val="000000" w:themeColor="text1"/>
                <w:sz w:val="23"/>
                <w:szCs w:val="23"/>
                <w:rtl/>
              </w:rPr>
              <w:t xml:space="preserve">و خوشه </w:t>
            </w:r>
            <w:r w:rsidR="00BD5586" w:rsidRPr="00DC5608">
              <w:rPr>
                <w:rFonts w:ascii="Times New Roman" w:eastAsia="Times New Roman" w:hAnsi="Times New Roman" w:cs="B Lotus" w:hint="cs"/>
                <w:color w:val="000000" w:themeColor="text1"/>
                <w:sz w:val="23"/>
                <w:szCs w:val="23"/>
                <w:rtl/>
              </w:rPr>
              <w:t>کسب و کار</w:t>
            </w:r>
            <w:r w:rsidRPr="00DC5608">
              <w:rPr>
                <w:rFonts w:ascii="Times New Roman" w:eastAsia="Times New Roman" w:hAnsi="Times New Roman" w:cs="B Lotus"/>
                <w:color w:val="000000" w:themeColor="text1"/>
                <w:sz w:val="23"/>
                <w:szCs w:val="23"/>
                <w:rtl/>
              </w:rPr>
              <w:t xml:space="preserve"> تجه</w:t>
            </w:r>
            <w:r w:rsidRPr="00DC5608">
              <w:rPr>
                <w:rFonts w:ascii="Times New Roman" w:eastAsia="Times New Roman" w:hAnsi="Times New Roman" w:cs="B Lotus" w:hint="cs"/>
                <w:color w:val="000000" w:themeColor="text1"/>
                <w:sz w:val="23"/>
                <w:szCs w:val="23"/>
                <w:rtl/>
              </w:rPr>
              <w:t>ی</w:t>
            </w:r>
            <w:r w:rsidRPr="00DC5608">
              <w:rPr>
                <w:rFonts w:ascii="Times New Roman" w:eastAsia="Times New Roman" w:hAnsi="Times New Roman" w:cs="B Lotus" w:hint="eastAsia"/>
                <w:color w:val="000000" w:themeColor="text1"/>
                <w:sz w:val="23"/>
                <w:szCs w:val="23"/>
                <w:rtl/>
              </w:rPr>
              <w:t>زات</w:t>
            </w:r>
            <w:r w:rsidRPr="00DC5608">
              <w:rPr>
                <w:rFonts w:ascii="Times New Roman" w:eastAsia="Times New Roman" w:hAnsi="Times New Roman" w:cs="B Lotus"/>
                <w:color w:val="000000" w:themeColor="text1"/>
                <w:sz w:val="23"/>
                <w:szCs w:val="23"/>
                <w:rtl/>
              </w:rPr>
              <w:t xml:space="preserve"> نفت ، گاز و پتروش</w:t>
            </w:r>
            <w:r w:rsidRPr="00DC5608">
              <w:rPr>
                <w:rFonts w:ascii="Times New Roman" w:eastAsia="Times New Roman" w:hAnsi="Times New Roman" w:cs="B Lotus" w:hint="cs"/>
                <w:color w:val="000000" w:themeColor="text1"/>
                <w:sz w:val="23"/>
                <w:szCs w:val="23"/>
                <w:rtl/>
              </w:rPr>
              <w:t>ی</w:t>
            </w:r>
            <w:r w:rsidRPr="00DC5608">
              <w:rPr>
                <w:rFonts w:ascii="Times New Roman" w:eastAsia="Times New Roman" w:hAnsi="Times New Roman" w:cs="B Lotus" w:hint="eastAsia"/>
                <w:color w:val="000000" w:themeColor="text1"/>
                <w:sz w:val="23"/>
                <w:szCs w:val="23"/>
                <w:rtl/>
              </w:rPr>
              <w:t>م</w:t>
            </w:r>
            <w:r w:rsidRPr="00DC5608">
              <w:rPr>
                <w:rFonts w:ascii="Times New Roman" w:eastAsia="Times New Roman" w:hAnsi="Times New Roman" w:cs="B Lotus" w:hint="cs"/>
                <w:color w:val="000000" w:themeColor="text1"/>
                <w:sz w:val="23"/>
                <w:szCs w:val="23"/>
                <w:rtl/>
              </w:rPr>
              <w:t>ی</w:t>
            </w:r>
            <w:r w:rsidRPr="00DC5608">
              <w:rPr>
                <w:rFonts w:ascii="Times New Roman" w:eastAsia="Times New Roman" w:hAnsi="Times New Roman" w:cs="B Lotus"/>
                <w:color w:val="000000" w:themeColor="text1"/>
                <w:sz w:val="23"/>
                <w:szCs w:val="23"/>
                <w:rtl/>
              </w:rPr>
              <w:t xml:space="preserve"> و خرما </w:t>
            </w:r>
            <w:r w:rsidRPr="00DC5608">
              <w:rPr>
                <w:rFonts w:ascii="Times New Roman" w:eastAsia="Times New Roman" w:hAnsi="Times New Roman" w:cs="B Lotus" w:hint="cs"/>
                <w:color w:val="000000" w:themeColor="text1"/>
                <w:sz w:val="23"/>
                <w:szCs w:val="23"/>
                <w:rtl/>
              </w:rPr>
              <w:t>و پوشاک</w:t>
            </w:r>
            <w:r w:rsidR="009C297B" w:rsidRPr="00DC5608">
              <w:rPr>
                <w:rFonts w:ascii="Times New Roman" w:eastAsia="Times New Roman" w:hAnsi="Times New Roman" w:cs="B Lotus" w:hint="cs"/>
                <w:color w:val="000000" w:themeColor="text1"/>
                <w:sz w:val="23"/>
                <w:szCs w:val="23"/>
                <w:rtl/>
              </w:rPr>
              <w:t xml:space="preserve"> و</w:t>
            </w:r>
            <w:r w:rsidR="009C297B" w:rsidRPr="00DC5608">
              <w:rPr>
                <w:rFonts w:ascii="Times New Roman" w:eastAsia="Times New Roman" w:hAnsi="Times New Roman" w:cs="B Lotus"/>
                <w:color w:val="000000" w:themeColor="text1"/>
                <w:sz w:val="23"/>
                <w:szCs w:val="23"/>
                <w:rtl/>
              </w:rPr>
              <w:t>آبز</w:t>
            </w:r>
            <w:r w:rsidR="009C297B" w:rsidRPr="00DC5608">
              <w:rPr>
                <w:rFonts w:ascii="Times New Roman" w:eastAsia="Times New Roman" w:hAnsi="Times New Roman" w:cs="B Lotus" w:hint="cs"/>
                <w:color w:val="000000" w:themeColor="text1"/>
                <w:sz w:val="23"/>
                <w:szCs w:val="23"/>
                <w:rtl/>
              </w:rPr>
              <w:t>ی</w:t>
            </w:r>
            <w:r w:rsidR="009C297B" w:rsidRPr="00DC5608">
              <w:rPr>
                <w:rFonts w:ascii="Times New Roman" w:eastAsia="Times New Roman" w:hAnsi="Times New Roman" w:cs="B Lotus"/>
                <w:color w:val="000000" w:themeColor="text1"/>
                <w:sz w:val="23"/>
                <w:szCs w:val="23"/>
                <w:rtl/>
              </w:rPr>
              <w:t xml:space="preserve"> پرور</w:t>
            </w:r>
            <w:r w:rsidR="009C297B" w:rsidRPr="00DC5608">
              <w:rPr>
                <w:rFonts w:ascii="Times New Roman" w:eastAsia="Times New Roman" w:hAnsi="Times New Roman" w:cs="B Lotus" w:hint="cs"/>
                <w:color w:val="000000" w:themeColor="text1"/>
                <w:sz w:val="23"/>
                <w:szCs w:val="23"/>
                <w:rtl/>
              </w:rPr>
              <w:t>ی</w:t>
            </w:r>
            <w:r w:rsidR="00A207AC" w:rsidRPr="00DC5608">
              <w:rPr>
                <w:rFonts w:ascii="Times New Roman" w:eastAsia="Times New Roman" w:hAnsi="Times New Roman" w:cs="B Lotus" w:hint="cs"/>
                <w:color w:val="000000" w:themeColor="text1"/>
                <w:sz w:val="23"/>
                <w:szCs w:val="23"/>
                <w:rtl/>
              </w:rPr>
              <w:t xml:space="preserve"> و ادوات کشاورزی</w:t>
            </w:r>
            <w:r w:rsidR="009C297B" w:rsidRPr="00DC5608">
              <w:rPr>
                <w:rFonts w:ascii="Times New Roman" w:eastAsia="Times New Roman" w:hAnsi="Times New Roman" w:cs="B Lotus"/>
                <w:color w:val="000000" w:themeColor="text1"/>
                <w:sz w:val="23"/>
                <w:szCs w:val="23"/>
                <w:rtl/>
              </w:rPr>
              <w:t xml:space="preserve"> </w:t>
            </w:r>
            <w:r w:rsidRPr="00DC5608">
              <w:rPr>
                <w:rFonts w:ascii="Times New Roman" w:eastAsia="Times New Roman" w:hAnsi="Times New Roman" w:cs="B Lotus"/>
                <w:color w:val="000000" w:themeColor="text1"/>
                <w:sz w:val="23"/>
                <w:szCs w:val="23"/>
                <w:rtl/>
              </w:rPr>
              <w:t xml:space="preserve">خاتمه </w:t>
            </w:r>
            <w:r w:rsidRPr="00DC5608">
              <w:rPr>
                <w:rFonts w:ascii="Times New Roman" w:eastAsia="Times New Roman" w:hAnsi="Times New Roman" w:cs="B Lotus" w:hint="cs"/>
                <w:color w:val="000000" w:themeColor="text1"/>
                <w:sz w:val="23"/>
                <w:szCs w:val="23"/>
                <w:rtl/>
              </w:rPr>
              <w:t>ی</w:t>
            </w:r>
            <w:r w:rsidRPr="00DC5608">
              <w:rPr>
                <w:rFonts w:ascii="Times New Roman" w:eastAsia="Times New Roman" w:hAnsi="Times New Roman" w:cs="B Lotus" w:hint="eastAsia"/>
                <w:color w:val="000000" w:themeColor="text1"/>
                <w:sz w:val="23"/>
                <w:szCs w:val="23"/>
                <w:rtl/>
              </w:rPr>
              <w:t>افته</w:t>
            </w:r>
            <w:r w:rsidRPr="00DC5608">
              <w:rPr>
                <w:rFonts w:ascii="Times New Roman" w:eastAsia="Times New Roman" w:hAnsi="Times New Roman" w:cs="B Lotus"/>
                <w:color w:val="000000" w:themeColor="text1"/>
                <w:sz w:val="23"/>
                <w:szCs w:val="23"/>
                <w:rtl/>
              </w:rPr>
              <w:t xml:space="preserve"> است</w:t>
            </w:r>
          </w:p>
        </w:tc>
      </w:tr>
      <w:tr w:rsidR="00CC6AD0" w:rsidRPr="00CC6AD0" w14:paraId="72205003" w14:textId="77777777" w:rsidTr="00A207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tcBorders>
              <w:right w:val="none" w:sz="0" w:space="0" w:color="auto"/>
            </w:tcBorders>
            <w:shd w:val="clear" w:color="auto" w:fill="E6F7FA"/>
          </w:tcPr>
          <w:p w14:paraId="17264D63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2</w:t>
            </w:r>
          </w:p>
        </w:tc>
        <w:tc>
          <w:tcPr>
            <w:tcW w:w="2340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</w:tcPr>
          <w:p w14:paraId="33739433" w14:textId="77777777" w:rsidR="00CC6AD0" w:rsidRPr="00CC6AD0" w:rsidRDefault="00CC6AD0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تورهای صنعتی برگزار شده</w:t>
            </w:r>
          </w:p>
        </w:tc>
        <w:tc>
          <w:tcPr>
            <w:tcW w:w="810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</w:tcPr>
          <w:p w14:paraId="74093C12" w14:textId="3319F4FE" w:rsidR="00CC6AD0" w:rsidRPr="00DC5608" w:rsidRDefault="000E3600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B Lotus" w:hint="cs"/>
                <w:color w:val="000000" w:themeColor="text1"/>
                <w:sz w:val="24"/>
                <w:szCs w:val="24"/>
                <w:rtl/>
              </w:rPr>
              <w:t>230</w:t>
            </w:r>
          </w:p>
        </w:tc>
        <w:tc>
          <w:tcPr>
            <w:tcW w:w="6200" w:type="dxa"/>
            <w:tcBorders>
              <w:left w:val="none" w:sz="0" w:space="0" w:color="auto"/>
            </w:tcBorders>
            <w:shd w:val="clear" w:color="auto" w:fill="E6F7FA"/>
            <w:vAlign w:val="center"/>
          </w:tcPr>
          <w:p w14:paraId="21526CB0" w14:textId="77777777" w:rsidR="00CC6AD0" w:rsidRPr="00DC5608" w:rsidRDefault="00CC6AD0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 w:themeColor="text1"/>
                <w:sz w:val="24"/>
                <w:szCs w:val="24"/>
              </w:rPr>
            </w:pPr>
          </w:p>
        </w:tc>
      </w:tr>
      <w:tr w:rsidR="00CC6AD0" w:rsidRPr="00CC6AD0" w14:paraId="6D6E09CB" w14:textId="77777777" w:rsidTr="00A20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tcBorders>
              <w:right w:val="none" w:sz="0" w:space="0" w:color="auto"/>
            </w:tcBorders>
            <w:shd w:val="clear" w:color="auto" w:fill="E6F7FA"/>
          </w:tcPr>
          <w:p w14:paraId="5CAA6625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3</w:t>
            </w:r>
          </w:p>
        </w:tc>
        <w:tc>
          <w:tcPr>
            <w:tcW w:w="2340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</w:tcPr>
          <w:p w14:paraId="101D7861" w14:textId="77777777" w:rsidR="00CC6AD0" w:rsidRPr="00CC6AD0" w:rsidRDefault="00CC6AD0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 xml:space="preserve">دوره </w:t>
            </w:r>
            <w:r w:rsidR="00BF0B7C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ه</w:t>
            </w: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ای آموزشی اجرا شده</w:t>
            </w:r>
          </w:p>
        </w:tc>
        <w:tc>
          <w:tcPr>
            <w:tcW w:w="810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</w:tcPr>
          <w:p w14:paraId="559FDA08" w14:textId="51966A49" w:rsidR="00CC6AD0" w:rsidRPr="00DC5608" w:rsidRDefault="000E3600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Lotus" w:hint="cs"/>
                <w:color w:val="000000" w:themeColor="text1"/>
                <w:sz w:val="24"/>
                <w:szCs w:val="24"/>
                <w:rtl/>
                <w:lang w:bidi="fa-IR"/>
              </w:rPr>
              <w:t>4006</w:t>
            </w:r>
          </w:p>
        </w:tc>
        <w:tc>
          <w:tcPr>
            <w:tcW w:w="6200" w:type="dxa"/>
            <w:tcBorders>
              <w:left w:val="none" w:sz="0" w:space="0" w:color="auto"/>
            </w:tcBorders>
            <w:shd w:val="clear" w:color="auto" w:fill="E6F7FA"/>
            <w:vAlign w:val="center"/>
          </w:tcPr>
          <w:p w14:paraId="707C58F8" w14:textId="77777777" w:rsidR="00CC6AD0" w:rsidRPr="00DC5608" w:rsidRDefault="00CC6AD0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 w:themeColor="text1"/>
                <w:sz w:val="24"/>
                <w:szCs w:val="24"/>
              </w:rPr>
            </w:pPr>
          </w:p>
        </w:tc>
      </w:tr>
      <w:tr w:rsidR="00CC6AD0" w:rsidRPr="00CC6AD0" w14:paraId="31D65F29" w14:textId="77777777" w:rsidTr="00A207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tcBorders>
              <w:right w:val="none" w:sz="0" w:space="0" w:color="auto"/>
            </w:tcBorders>
            <w:shd w:val="clear" w:color="auto" w:fill="E6F7FA"/>
          </w:tcPr>
          <w:p w14:paraId="317A9992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4</w:t>
            </w:r>
          </w:p>
        </w:tc>
        <w:tc>
          <w:tcPr>
            <w:tcW w:w="2340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</w:tcPr>
          <w:p w14:paraId="47625460" w14:textId="77777777" w:rsidR="00CC6AD0" w:rsidRPr="00CC6AD0" w:rsidRDefault="00CC6AD0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پایان نامه ها مورد حمایت</w:t>
            </w:r>
          </w:p>
        </w:tc>
        <w:tc>
          <w:tcPr>
            <w:tcW w:w="810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</w:tcPr>
          <w:p w14:paraId="224BB4A7" w14:textId="11D69E71" w:rsidR="00CC6AD0" w:rsidRPr="00DC5608" w:rsidRDefault="000E3600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Lotus" w:hint="cs"/>
                <w:color w:val="000000" w:themeColor="text1"/>
                <w:sz w:val="24"/>
                <w:szCs w:val="24"/>
                <w:rtl/>
              </w:rPr>
              <w:t>64</w:t>
            </w:r>
          </w:p>
        </w:tc>
        <w:tc>
          <w:tcPr>
            <w:tcW w:w="6200" w:type="dxa"/>
            <w:tcBorders>
              <w:left w:val="none" w:sz="0" w:space="0" w:color="auto"/>
            </w:tcBorders>
            <w:shd w:val="clear" w:color="auto" w:fill="E6F7FA"/>
            <w:vAlign w:val="center"/>
          </w:tcPr>
          <w:p w14:paraId="4D5E32F9" w14:textId="77777777" w:rsidR="00CC6AD0" w:rsidRPr="00DC5608" w:rsidRDefault="00CC6AD0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 w:themeColor="text1"/>
                <w:sz w:val="24"/>
                <w:szCs w:val="24"/>
              </w:rPr>
            </w:pPr>
          </w:p>
        </w:tc>
      </w:tr>
    </w:tbl>
    <w:p w14:paraId="09EED2B2" w14:textId="451E2D02" w:rsidR="00CC6AD0" w:rsidRPr="00CC46A7" w:rsidRDefault="00CC6AD0" w:rsidP="00343503">
      <w:pPr>
        <w:pStyle w:val="Kouravand"/>
        <w:rPr>
          <w:rtl/>
        </w:rPr>
      </w:pPr>
      <w:bookmarkStart w:id="30" w:name="_Toc417367298"/>
      <w:bookmarkStart w:id="31" w:name="_Toc190682028"/>
      <w:r w:rsidRPr="00CC46A7">
        <w:rPr>
          <w:rFonts w:hint="cs"/>
          <w:rtl/>
        </w:rPr>
        <w:t>مراکز مجتمع های فناوری و خدمات کسب و کار در استان خوزستان:</w:t>
      </w:r>
      <w:bookmarkEnd w:id="30"/>
      <w:bookmarkEnd w:id="31"/>
    </w:p>
    <w:p w14:paraId="2A15AE7D" w14:textId="77777777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b/>
          <w:bCs/>
          <w:sz w:val="24"/>
          <w:szCs w:val="24"/>
          <w:rtl/>
          <w:lang w:bidi="ar-SA"/>
        </w:rPr>
      </w:pPr>
    </w:p>
    <w:tbl>
      <w:tblPr>
        <w:tblStyle w:val="MediumShading1-Accent21"/>
        <w:bidiVisual/>
        <w:tblW w:w="10491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ook w:val="04A0" w:firstRow="1" w:lastRow="0" w:firstColumn="1" w:lastColumn="0" w:noHBand="0" w:noVBand="1"/>
      </w:tblPr>
      <w:tblGrid>
        <w:gridCol w:w="694"/>
        <w:gridCol w:w="6054"/>
        <w:gridCol w:w="1610"/>
        <w:gridCol w:w="2133"/>
      </w:tblGrid>
      <w:tr w:rsidR="00CC6AD0" w:rsidRPr="00CC6AD0" w14:paraId="6C001F4A" w14:textId="77777777" w:rsidTr="005F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dxa"/>
            <w:tcBorders>
              <w:top w:val="single" w:sz="12" w:space="0" w:color="5CE2DF"/>
              <w:left w:val="single" w:sz="12" w:space="0" w:color="5CE2DF"/>
              <w:bottom w:val="single" w:sz="12" w:space="0" w:color="5CE2DF"/>
              <w:right w:val="single" w:sz="6" w:space="0" w:color="5CE2DF"/>
            </w:tcBorders>
            <w:shd w:val="clear" w:color="auto" w:fill="E6F7FA"/>
            <w:vAlign w:val="center"/>
            <w:hideMark/>
          </w:tcPr>
          <w:p w14:paraId="1CD3B140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رديف</w:t>
            </w:r>
          </w:p>
        </w:tc>
        <w:tc>
          <w:tcPr>
            <w:tcW w:w="6120" w:type="dxa"/>
            <w:tcBorders>
              <w:top w:val="single" w:sz="12" w:space="0" w:color="5CE2DF"/>
              <w:left w:val="single" w:sz="6" w:space="0" w:color="5CE2DF"/>
              <w:bottom w:val="single" w:sz="12" w:space="0" w:color="5CE2DF"/>
              <w:right w:val="single" w:sz="6" w:space="0" w:color="5CE2DF"/>
            </w:tcBorders>
            <w:shd w:val="clear" w:color="auto" w:fill="E6F7FA"/>
            <w:vAlign w:val="center"/>
            <w:hideMark/>
          </w:tcPr>
          <w:p w14:paraId="0043B4CD" w14:textId="77777777" w:rsidR="00CC6AD0" w:rsidRPr="00CC6AD0" w:rsidRDefault="00CC6AD0" w:rsidP="00CC6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موضوع</w:t>
            </w:r>
          </w:p>
        </w:tc>
        <w:tc>
          <w:tcPr>
            <w:tcW w:w="1620" w:type="dxa"/>
            <w:tcBorders>
              <w:top w:val="single" w:sz="12" w:space="0" w:color="5CE2DF"/>
              <w:left w:val="single" w:sz="6" w:space="0" w:color="5CE2DF"/>
              <w:bottom w:val="single" w:sz="12" w:space="0" w:color="5CE2DF"/>
              <w:right w:val="single" w:sz="6" w:space="0" w:color="5CE2DF"/>
            </w:tcBorders>
            <w:shd w:val="clear" w:color="auto" w:fill="E6F7FA"/>
            <w:vAlign w:val="center"/>
            <w:hideMark/>
          </w:tcPr>
          <w:p w14:paraId="407BDA10" w14:textId="77777777" w:rsidR="00CC6AD0" w:rsidRPr="00CC6AD0" w:rsidRDefault="00CC6AD0" w:rsidP="00CC6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پیشرفت فیزیکی</w:t>
            </w:r>
          </w:p>
        </w:tc>
        <w:tc>
          <w:tcPr>
            <w:tcW w:w="2150" w:type="dxa"/>
            <w:tcBorders>
              <w:top w:val="single" w:sz="12" w:space="0" w:color="5CE2DF"/>
              <w:left w:val="single" w:sz="6" w:space="0" w:color="5CE2DF"/>
              <w:bottom w:val="single" w:sz="12" w:space="0" w:color="5CE2DF"/>
              <w:right w:val="single" w:sz="12" w:space="0" w:color="5CE2DF"/>
            </w:tcBorders>
            <w:shd w:val="clear" w:color="auto" w:fill="E6F7FA"/>
            <w:vAlign w:val="center"/>
            <w:hideMark/>
          </w:tcPr>
          <w:p w14:paraId="6A697D7D" w14:textId="77777777" w:rsidR="00CC6AD0" w:rsidRPr="00CC6AD0" w:rsidRDefault="00CC6AD0" w:rsidP="00CC6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Titr"/>
                <w:b w:val="0"/>
                <w:bCs w:val="0"/>
                <w:color w:val="auto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Titr" w:hint="cs"/>
                <w:b w:val="0"/>
                <w:bCs w:val="0"/>
                <w:color w:val="auto"/>
                <w:sz w:val="24"/>
                <w:szCs w:val="24"/>
                <w:rtl/>
              </w:rPr>
              <w:t>ظرفیت استقرار (واحد)</w:t>
            </w:r>
          </w:p>
        </w:tc>
      </w:tr>
      <w:tr w:rsidR="00CC6AD0" w:rsidRPr="00CC6AD0" w14:paraId="2306E833" w14:textId="77777777" w:rsidTr="005F62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dxa"/>
            <w:tcBorders>
              <w:top w:val="single" w:sz="12" w:space="0" w:color="5CE2DF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5BBD55E3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b w:val="0"/>
                <w:bCs w:val="0"/>
                <w:sz w:val="24"/>
                <w:szCs w:val="24"/>
                <w:rtl/>
              </w:rPr>
              <w:t>1</w:t>
            </w:r>
          </w:p>
        </w:tc>
        <w:tc>
          <w:tcPr>
            <w:tcW w:w="6120" w:type="dxa"/>
            <w:tcBorders>
              <w:top w:val="single" w:sz="12" w:space="0" w:color="5CE2DF"/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0994D6FC" w14:textId="77777777" w:rsidR="00CC6AD0" w:rsidRPr="00CC6AD0" w:rsidRDefault="00CC6AD0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مرکزخدمات فناوری وکسب وکار اهواز</w:t>
            </w:r>
            <w:r w:rsidRPr="00CC6AD0"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  <w:t xml:space="preserve"> 4</w:t>
            </w:r>
          </w:p>
        </w:tc>
        <w:tc>
          <w:tcPr>
            <w:tcW w:w="1620" w:type="dxa"/>
            <w:tcBorders>
              <w:top w:val="single" w:sz="12" w:space="0" w:color="5CE2DF"/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2E083C24" w14:textId="77777777" w:rsidR="00CC6AD0" w:rsidRPr="00CC6AD0" w:rsidRDefault="0014523B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بهره برداری</w:t>
            </w:r>
          </w:p>
        </w:tc>
        <w:tc>
          <w:tcPr>
            <w:tcW w:w="2150" w:type="dxa"/>
            <w:tcBorders>
              <w:top w:val="single" w:sz="12" w:space="0" w:color="5CE2DF"/>
              <w:left w:val="none" w:sz="0" w:space="0" w:color="auto"/>
            </w:tcBorders>
            <w:shd w:val="clear" w:color="auto" w:fill="E6F7FA"/>
            <w:vAlign w:val="center"/>
            <w:hideMark/>
          </w:tcPr>
          <w:p w14:paraId="0CF80C92" w14:textId="2AD31BD7" w:rsidR="00CC6AD0" w:rsidRPr="00DC5608" w:rsidRDefault="002531A8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 w:themeColor="text1"/>
                <w:sz w:val="24"/>
                <w:szCs w:val="24"/>
                <w:lang w:bidi="fa-IR"/>
              </w:rPr>
            </w:pPr>
            <w:r w:rsidRPr="00DC5608">
              <w:rPr>
                <w:rFonts w:ascii="Times New Roman" w:eastAsia="Times New Roman" w:hAnsi="Times New Roman" w:cs="B Lotus" w:hint="cs"/>
                <w:color w:val="000000" w:themeColor="text1"/>
                <w:sz w:val="24"/>
                <w:szCs w:val="24"/>
                <w:rtl/>
                <w:lang w:bidi="fa-IR"/>
              </w:rPr>
              <w:t>40</w:t>
            </w:r>
          </w:p>
        </w:tc>
      </w:tr>
      <w:tr w:rsidR="00CC6AD0" w:rsidRPr="00CC6AD0" w14:paraId="7CCA8C97" w14:textId="77777777" w:rsidTr="00A207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dxa"/>
            <w:tcBorders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5B06B7FB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b w:val="0"/>
                <w:bCs w:val="0"/>
                <w:sz w:val="24"/>
                <w:szCs w:val="24"/>
                <w:rtl/>
              </w:rPr>
              <w:t>2</w:t>
            </w:r>
          </w:p>
        </w:tc>
        <w:tc>
          <w:tcPr>
            <w:tcW w:w="6120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2BCCEEA7" w14:textId="77777777" w:rsidR="00CC6AD0" w:rsidRPr="00CC6AD0" w:rsidRDefault="00CC6AD0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مجتمع فناوري اطلاعات و خدمات نرم افزاري</w:t>
            </w:r>
            <w:r w:rsidRPr="00CC6AD0"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  <w:t xml:space="preserve"> </w:t>
            </w: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(برج</w:t>
            </w:r>
            <w:r w:rsidRPr="00CC6AD0">
              <w:rPr>
                <w:rFonts w:ascii="Times New Roman" w:eastAsia="Times New Roman" w:hAnsi="Times New Roman" w:cs="B Lotus"/>
                <w:sz w:val="24"/>
                <w:szCs w:val="24"/>
              </w:rPr>
              <w:t>IT</w:t>
            </w: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اهواز</w:t>
            </w:r>
            <w:r w:rsidRPr="00CC6AD0"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  <w:t>)</w:t>
            </w:r>
          </w:p>
        </w:tc>
        <w:tc>
          <w:tcPr>
            <w:tcW w:w="1620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6FEC47AB" w14:textId="77777777" w:rsidR="00CC6AD0" w:rsidRPr="00CC6AD0" w:rsidRDefault="00CC6AD0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بهره برداری</w:t>
            </w:r>
          </w:p>
        </w:tc>
        <w:tc>
          <w:tcPr>
            <w:tcW w:w="2150" w:type="dxa"/>
            <w:tcBorders>
              <w:left w:val="none" w:sz="0" w:space="0" w:color="auto"/>
            </w:tcBorders>
            <w:shd w:val="clear" w:color="auto" w:fill="E6F7FA"/>
            <w:vAlign w:val="center"/>
            <w:hideMark/>
          </w:tcPr>
          <w:p w14:paraId="56866481" w14:textId="77777777" w:rsidR="00CC6AD0" w:rsidRPr="00DC5608" w:rsidRDefault="00CC6AD0" w:rsidP="00CC6A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 w:themeColor="text1"/>
                <w:sz w:val="24"/>
                <w:szCs w:val="24"/>
              </w:rPr>
            </w:pPr>
            <w:r w:rsidRPr="00DC5608">
              <w:rPr>
                <w:rFonts w:ascii="Times New Roman" w:eastAsia="Times New Roman" w:hAnsi="Times New Roman" w:cs="B Lotus" w:hint="cs"/>
                <w:color w:val="000000" w:themeColor="text1"/>
                <w:sz w:val="24"/>
                <w:szCs w:val="24"/>
                <w:rtl/>
              </w:rPr>
              <w:t>56</w:t>
            </w:r>
          </w:p>
        </w:tc>
      </w:tr>
      <w:tr w:rsidR="00CC6AD0" w:rsidRPr="00CC6AD0" w14:paraId="043611EB" w14:textId="77777777" w:rsidTr="00A20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dxa"/>
            <w:tcBorders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018073FF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Lotus"/>
                <w:b w:val="0"/>
                <w:bCs w:val="0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b w:val="0"/>
                <w:bCs w:val="0"/>
                <w:sz w:val="24"/>
                <w:szCs w:val="24"/>
                <w:rtl/>
              </w:rPr>
              <w:t>3</w:t>
            </w:r>
          </w:p>
        </w:tc>
        <w:tc>
          <w:tcPr>
            <w:tcW w:w="6120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37EEA9EC" w14:textId="77777777" w:rsidR="00CC6AD0" w:rsidRPr="00CC6AD0" w:rsidRDefault="00CC6AD0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مجتمع فناوري اطلاعات و خدمات نرم افزاري</w:t>
            </w:r>
            <w:r w:rsidRPr="00CC6AD0"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  <w:t xml:space="preserve"> (</w:t>
            </w: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ساختمان فنی و مهندسی</w:t>
            </w:r>
            <w:r w:rsidRPr="00CC6AD0"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  <w:t xml:space="preserve"> </w:t>
            </w: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اهواز</w:t>
            </w:r>
            <w:r w:rsidRPr="00CC6AD0"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  <w:t>)</w:t>
            </w:r>
          </w:p>
        </w:tc>
        <w:tc>
          <w:tcPr>
            <w:tcW w:w="1620" w:type="dxa"/>
            <w:tcBorders>
              <w:left w:val="none" w:sz="0" w:space="0" w:color="auto"/>
              <w:right w:val="none" w:sz="0" w:space="0" w:color="auto"/>
            </w:tcBorders>
            <w:shd w:val="clear" w:color="auto" w:fill="E6F7FA"/>
            <w:vAlign w:val="center"/>
            <w:hideMark/>
          </w:tcPr>
          <w:p w14:paraId="59F9839F" w14:textId="77777777" w:rsidR="00CC6AD0" w:rsidRPr="00CC6AD0" w:rsidRDefault="00CC6AD0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CC6AD0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بهره برداری</w:t>
            </w:r>
          </w:p>
        </w:tc>
        <w:tc>
          <w:tcPr>
            <w:tcW w:w="2150" w:type="dxa"/>
            <w:tcBorders>
              <w:left w:val="none" w:sz="0" w:space="0" w:color="auto"/>
            </w:tcBorders>
            <w:shd w:val="clear" w:color="auto" w:fill="E6F7FA"/>
            <w:vAlign w:val="center"/>
            <w:hideMark/>
          </w:tcPr>
          <w:p w14:paraId="543B5B9A" w14:textId="77777777" w:rsidR="00CC6AD0" w:rsidRPr="00DC5608" w:rsidRDefault="00CC6AD0" w:rsidP="00CC6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 w:themeColor="text1"/>
                <w:sz w:val="24"/>
                <w:szCs w:val="24"/>
              </w:rPr>
            </w:pPr>
            <w:r w:rsidRPr="00DC5608">
              <w:rPr>
                <w:rFonts w:ascii="Times New Roman" w:eastAsia="Times New Roman" w:hAnsi="Times New Roman" w:cs="B Lotus" w:hint="cs"/>
                <w:color w:val="000000" w:themeColor="text1"/>
                <w:sz w:val="24"/>
                <w:szCs w:val="24"/>
                <w:rtl/>
              </w:rPr>
              <w:t>30</w:t>
            </w:r>
          </w:p>
        </w:tc>
      </w:tr>
    </w:tbl>
    <w:p w14:paraId="295A1839" w14:textId="77777777" w:rsidR="00CC6AD0" w:rsidRPr="00CC6AD0" w:rsidRDefault="00CC6AD0" w:rsidP="00CC6AD0">
      <w:pPr>
        <w:spacing w:after="0" w:line="240" w:lineRule="auto"/>
        <w:jc w:val="center"/>
        <w:rPr>
          <w:rFonts w:ascii="Times New Roman" w:eastAsia="Times New Roman" w:hAnsi="Times New Roman" w:cs="B Lotus"/>
          <w:b/>
          <w:bCs/>
          <w:sz w:val="24"/>
          <w:szCs w:val="24"/>
          <w:rtl/>
          <w:lang w:bidi="ar-SA"/>
        </w:rPr>
      </w:pPr>
    </w:p>
    <w:p w14:paraId="006010DD" w14:textId="77777777" w:rsidR="00CC6AD0" w:rsidRPr="00CC6AD0" w:rsidRDefault="00CC6AD0" w:rsidP="00CC6AD0">
      <w:pPr>
        <w:spacing w:after="0" w:line="240" w:lineRule="auto"/>
        <w:jc w:val="center"/>
        <w:rPr>
          <w:rFonts w:ascii="Times New Roman" w:eastAsia="Times New Roman" w:hAnsi="Times New Roman" w:cs="B Lotus"/>
          <w:b/>
          <w:bCs/>
          <w:sz w:val="24"/>
          <w:szCs w:val="24"/>
          <w:rtl/>
          <w:lang w:bidi="ar-SA"/>
        </w:rPr>
      </w:pPr>
    </w:p>
    <w:p w14:paraId="00738CB6" w14:textId="77777777" w:rsidR="00CC6AD0" w:rsidRPr="00CC6AD0" w:rsidRDefault="00CC6AD0" w:rsidP="00CC6AD0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rtl/>
        </w:rPr>
      </w:pPr>
      <w:r w:rsidRPr="00CC6AD0">
        <w:rPr>
          <w:rFonts w:ascii="Cambria" w:eastAsia="Times New Roman" w:hAnsi="Cambria" w:cs="Times New Roman" w:hint="cs"/>
          <w:b/>
          <w:bCs/>
          <w:color w:val="365F91"/>
          <w:sz w:val="28"/>
          <w:szCs w:val="28"/>
          <w:rtl/>
        </w:rPr>
        <w:t xml:space="preserve">         </w:t>
      </w:r>
    </w:p>
    <w:p w14:paraId="65FD5416" w14:textId="77777777" w:rsidR="00CC6AD0" w:rsidRPr="00CC6AD0" w:rsidRDefault="00CC6AD0" w:rsidP="00393E9D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B Titr"/>
          <w:b/>
          <w:bCs/>
          <w:color w:val="365F91"/>
          <w:sz w:val="32"/>
          <w:szCs w:val="32"/>
          <w:rtl/>
        </w:rPr>
      </w:pPr>
    </w:p>
    <w:p w14:paraId="428FC627" w14:textId="77777777" w:rsidR="00CC6AD0" w:rsidRPr="00CC6AD0" w:rsidRDefault="00CC6AD0" w:rsidP="00CC6AD0">
      <w:pPr>
        <w:keepNext/>
        <w:keepLines/>
        <w:spacing w:before="480" w:after="0" w:line="240" w:lineRule="auto"/>
        <w:jc w:val="center"/>
        <w:outlineLvl w:val="0"/>
        <w:rPr>
          <w:rFonts w:ascii="Cambria" w:eastAsia="Times New Roman" w:hAnsi="Cambria" w:cs="B Titr"/>
          <w:b/>
          <w:bCs/>
          <w:color w:val="365F91"/>
          <w:sz w:val="32"/>
          <w:szCs w:val="32"/>
          <w:rtl/>
        </w:rPr>
      </w:pPr>
    </w:p>
    <w:p w14:paraId="20B1B12B" w14:textId="3ED4A635" w:rsidR="00CC6AD0" w:rsidRPr="00CC6AD0" w:rsidRDefault="00CC6AD0" w:rsidP="003C31AA">
      <w:pPr>
        <w:jc w:val="center"/>
        <w:rPr>
          <w:rFonts w:ascii="Cambria" w:eastAsia="Times New Roman" w:hAnsi="Cambria" w:cs="B Titr"/>
          <w:b/>
          <w:bCs/>
          <w:color w:val="365F91"/>
          <w:sz w:val="32"/>
          <w:szCs w:val="32"/>
          <w:rtl/>
        </w:rPr>
      </w:pPr>
      <w:r w:rsidRPr="00CC6AD0">
        <w:rPr>
          <w:rFonts w:ascii="Cambria" w:eastAsia="Times New Roman" w:hAnsi="Cambria" w:cs="B Titr" w:hint="cs"/>
          <w:b/>
          <w:bCs/>
          <w:color w:val="365F91"/>
          <w:sz w:val="32"/>
          <w:szCs w:val="32"/>
          <w:rtl/>
        </w:rPr>
        <w:t xml:space="preserve">وضعیت </w:t>
      </w:r>
      <w:r w:rsidR="00A20740">
        <w:rPr>
          <w:rFonts w:ascii="Cambria" w:eastAsia="Times New Roman" w:hAnsi="Cambria" w:cs="B Titr" w:hint="cs"/>
          <w:b/>
          <w:bCs/>
          <w:color w:val="365F91"/>
          <w:sz w:val="32"/>
          <w:szCs w:val="32"/>
          <w:rtl/>
        </w:rPr>
        <w:t>شهرک‌ها</w:t>
      </w:r>
      <w:r w:rsidRPr="00CC6AD0">
        <w:rPr>
          <w:rFonts w:ascii="Cambria" w:eastAsia="Times New Roman" w:hAnsi="Cambria" w:cs="B Titr" w:hint="cs"/>
          <w:b/>
          <w:bCs/>
          <w:color w:val="365F91"/>
          <w:sz w:val="32"/>
          <w:szCs w:val="32"/>
          <w:rtl/>
        </w:rPr>
        <w:t xml:space="preserve"> و نوحی صنعتی استان (به تفکیک شهرستان)</w:t>
      </w:r>
    </w:p>
    <w:p w14:paraId="2F71EDE6" w14:textId="4F5FEA87" w:rsidR="00393E9D" w:rsidRPr="001C144F" w:rsidRDefault="00CC6AD0" w:rsidP="001C144F">
      <w:pPr>
        <w:bidi w:val="0"/>
        <w:rPr>
          <w:rFonts w:ascii="Times New Roman" w:eastAsia="Times New Roman" w:hAnsi="Times New Roman" w:cs="Times New Roman"/>
          <w:sz w:val="24"/>
          <w:szCs w:val="24"/>
        </w:rPr>
      </w:pPr>
      <w:r w:rsidRPr="00CC6AD0">
        <w:rPr>
          <w:rFonts w:ascii="Times New Roman" w:eastAsia="Times New Roman" w:hAnsi="Times New Roman" w:cs="Times New Roman"/>
          <w:sz w:val="24"/>
          <w:szCs w:val="24"/>
          <w:rtl/>
        </w:rPr>
        <w:br w:type="page"/>
      </w:r>
    </w:p>
    <w:p w14:paraId="34E76168" w14:textId="4C211773" w:rsidR="00CC6AD0" w:rsidRPr="005E7C57" w:rsidRDefault="00CC6AD0" w:rsidP="00343503">
      <w:pPr>
        <w:pStyle w:val="Kouravand"/>
        <w:rPr>
          <w:rtl/>
        </w:rPr>
      </w:pPr>
      <w:bookmarkStart w:id="32" w:name="_Toc190682029"/>
      <w:r w:rsidRPr="005E7C57">
        <w:rPr>
          <w:rFonts w:hint="cs"/>
          <w:rtl/>
        </w:rPr>
        <w:lastRenderedPageBreak/>
        <w:t>شهرستان آبادان</w:t>
      </w:r>
      <w:bookmarkEnd w:id="32"/>
    </w:p>
    <w:p w14:paraId="2B90AA13" w14:textId="77777777" w:rsidR="00CC6AD0" w:rsidRPr="00CC6AD0" w:rsidRDefault="00CC6AD0" w:rsidP="00CC6A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tbl>
      <w:tblPr>
        <w:bidiVisual/>
        <w:tblW w:w="9615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3142"/>
        <w:gridCol w:w="993"/>
        <w:gridCol w:w="992"/>
        <w:gridCol w:w="850"/>
        <w:gridCol w:w="1134"/>
        <w:gridCol w:w="567"/>
        <w:gridCol w:w="782"/>
        <w:gridCol w:w="1155"/>
      </w:tblGrid>
      <w:tr w:rsidR="00B24CAD" w:rsidRPr="00CC6AD0" w14:paraId="068DA564" w14:textId="77777777" w:rsidTr="00035A7C">
        <w:trPr>
          <w:trHeight w:val="260"/>
          <w:jc w:val="center"/>
        </w:trPr>
        <w:tc>
          <w:tcPr>
            <w:tcW w:w="3142" w:type="dxa"/>
            <w:vMerge w:val="restart"/>
            <w:shd w:val="clear" w:color="auto" w:fill="E6F7FA"/>
            <w:vAlign w:val="center"/>
          </w:tcPr>
          <w:p w14:paraId="67D965D4" w14:textId="77777777" w:rsidR="00B24CAD" w:rsidRPr="008470CE" w:rsidRDefault="00B24CA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color w:val="FF0000"/>
                <w:sz w:val="16"/>
                <w:szCs w:val="16"/>
                <w:rtl/>
              </w:rPr>
            </w:pPr>
            <w:r w:rsidRPr="008470CE">
              <w:rPr>
                <w:rFonts w:ascii="Times New Roman" w:eastAsia="Times New Roman" w:hAnsi="Times New Roman" w:cs="B Homa" w:hint="cs"/>
                <w:color w:val="FF0000"/>
                <w:rtl/>
              </w:rPr>
              <w:t>*وضعیت کلی قراردادهای صنعتی*</w:t>
            </w:r>
          </w:p>
        </w:tc>
        <w:tc>
          <w:tcPr>
            <w:tcW w:w="1985" w:type="dxa"/>
            <w:gridSpan w:val="2"/>
            <w:shd w:val="clear" w:color="auto" w:fill="E6F7FA"/>
          </w:tcPr>
          <w:p w14:paraId="1A24686F" w14:textId="77777777" w:rsidR="00B24CAD" w:rsidRPr="00CC6AD0" w:rsidRDefault="00B24CA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مساحت شهرک ها</w:t>
            </w:r>
          </w:p>
        </w:tc>
        <w:tc>
          <w:tcPr>
            <w:tcW w:w="1984" w:type="dxa"/>
            <w:gridSpan w:val="2"/>
            <w:shd w:val="clear" w:color="auto" w:fill="E6F7FA"/>
            <w:vAlign w:val="center"/>
          </w:tcPr>
          <w:p w14:paraId="01C72BD1" w14:textId="77777777" w:rsidR="00B24CAD" w:rsidRPr="00CC6AD0" w:rsidRDefault="00B24CA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2504" w:type="dxa"/>
            <w:gridSpan w:val="3"/>
            <w:shd w:val="clear" w:color="auto" w:fill="E6F7FA"/>
          </w:tcPr>
          <w:p w14:paraId="50E89AF6" w14:textId="77777777" w:rsidR="00B24CAD" w:rsidRPr="00CC6AD0" w:rsidRDefault="00B24CA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 واحدهای به بهره برداری رسیده</w:t>
            </w:r>
          </w:p>
        </w:tc>
      </w:tr>
      <w:tr w:rsidR="00B24CAD" w:rsidRPr="00CC6AD0" w14:paraId="6608EFFA" w14:textId="77777777" w:rsidTr="00035A7C">
        <w:trPr>
          <w:trHeight w:val="485"/>
          <w:jc w:val="center"/>
        </w:trPr>
        <w:tc>
          <w:tcPr>
            <w:tcW w:w="3142" w:type="dxa"/>
            <w:vMerge/>
            <w:shd w:val="clear" w:color="auto" w:fill="E6F7FA"/>
          </w:tcPr>
          <w:p w14:paraId="030EA587" w14:textId="77777777" w:rsidR="00B24CAD" w:rsidRPr="00CC6AD0" w:rsidRDefault="00B24CA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993" w:type="dxa"/>
            <w:shd w:val="clear" w:color="auto" w:fill="E6F7FA"/>
            <w:vAlign w:val="center"/>
          </w:tcPr>
          <w:p w14:paraId="63F0E85C" w14:textId="77777777" w:rsidR="00B24CAD" w:rsidRPr="00CC6AD0" w:rsidRDefault="00B24CA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مساحت کل</w:t>
            </w:r>
          </w:p>
          <w:p w14:paraId="2C0EF3BB" w14:textId="77777777" w:rsidR="00B24CAD" w:rsidRPr="00CC6AD0" w:rsidRDefault="00B24CA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(هكتار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)</w:t>
            </w:r>
          </w:p>
        </w:tc>
        <w:tc>
          <w:tcPr>
            <w:tcW w:w="992" w:type="dxa"/>
            <w:shd w:val="clear" w:color="auto" w:fill="E6F7FA"/>
            <w:vAlign w:val="center"/>
          </w:tcPr>
          <w:p w14:paraId="54A92366" w14:textId="77777777" w:rsidR="00B24CAD" w:rsidRPr="00CC6AD0" w:rsidRDefault="00B24CA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سند مالکیت</w:t>
            </w:r>
          </w:p>
        </w:tc>
        <w:tc>
          <w:tcPr>
            <w:tcW w:w="850" w:type="dxa"/>
            <w:shd w:val="clear" w:color="auto" w:fill="E6F7FA"/>
            <w:vAlign w:val="center"/>
          </w:tcPr>
          <w:p w14:paraId="77BFF16B" w14:textId="77777777" w:rsidR="00B24CAD" w:rsidRPr="00CC6AD0" w:rsidRDefault="00B24CA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1134" w:type="dxa"/>
            <w:shd w:val="clear" w:color="auto" w:fill="E6F7FA"/>
            <w:vAlign w:val="center"/>
          </w:tcPr>
          <w:p w14:paraId="199D8F42" w14:textId="77777777" w:rsidR="00B24CAD" w:rsidRPr="00CC6AD0" w:rsidRDefault="00B24CA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مساحت واگذار شده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(هکتار)</w:t>
            </w:r>
          </w:p>
        </w:tc>
        <w:tc>
          <w:tcPr>
            <w:tcW w:w="567" w:type="dxa"/>
            <w:shd w:val="clear" w:color="auto" w:fill="E6F7FA"/>
            <w:vAlign w:val="center"/>
          </w:tcPr>
          <w:p w14:paraId="4C8D9458" w14:textId="77777777" w:rsidR="00B24CAD" w:rsidRPr="00CC6AD0" w:rsidRDefault="00B24CA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</w:t>
            </w:r>
          </w:p>
        </w:tc>
        <w:tc>
          <w:tcPr>
            <w:tcW w:w="782" w:type="dxa"/>
            <w:shd w:val="clear" w:color="auto" w:fill="E6F7FA"/>
            <w:vAlign w:val="center"/>
          </w:tcPr>
          <w:p w14:paraId="6E80C4BD" w14:textId="77777777" w:rsidR="00B24CAD" w:rsidRPr="00CC6AD0" w:rsidRDefault="00B24CA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اشتغال </w:t>
            </w:r>
          </w:p>
        </w:tc>
        <w:tc>
          <w:tcPr>
            <w:tcW w:w="1155" w:type="dxa"/>
            <w:shd w:val="clear" w:color="auto" w:fill="E6F7FA"/>
            <w:vAlign w:val="center"/>
          </w:tcPr>
          <w:p w14:paraId="5D087F85" w14:textId="77777777" w:rsidR="00B24CAD" w:rsidRPr="00CC6AD0" w:rsidRDefault="00B24CA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سرمایه گذاری </w:t>
            </w:r>
          </w:p>
          <w:p w14:paraId="2A10EAB5" w14:textId="77777777" w:rsidR="00B24CAD" w:rsidRPr="00CC6AD0" w:rsidRDefault="00B24CA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(میلیارد ریال)</w:t>
            </w:r>
          </w:p>
        </w:tc>
      </w:tr>
      <w:tr w:rsidR="008159C1" w:rsidRPr="00CC6AD0" w14:paraId="37E6636C" w14:textId="77777777" w:rsidTr="00035A7C">
        <w:trPr>
          <w:trHeight w:val="491"/>
          <w:jc w:val="center"/>
        </w:trPr>
        <w:tc>
          <w:tcPr>
            <w:tcW w:w="3142" w:type="dxa"/>
            <w:shd w:val="clear" w:color="auto" w:fill="FFFFFF" w:themeFill="background1"/>
            <w:vAlign w:val="center"/>
          </w:tcPr>
          <w:p w14:paraId="7FEB3BEF" w14:textId="77777777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شهرك صنعتي آبادان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7E673229" w14:textId="77777777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541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7FC564A" w14:textId="77777777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دارد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687376B" w14:textId="579B6763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315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C65B1E1" w14:textId="52A4ED0C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240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465CC72" w14:textId="6E3984DE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7252C7">
              <w:rPr>
                <w:rFonts w:ascii="Times New Roman" w:eastAsia="Times New Roman" w:hAnsi="Times New Roman" w:cs="B Nazanin" w:hint="cs"/>
                <w:b/>
                <w:bCs/>
                <w:rtl/>
              </w:rPr>
              <w:t>142</w:t>
            </w:r>
          </w:p>
        </w:tc>
        <w:tc>
          <w:tcPr>
            <w:tcW w:w="782" w:type="dxa"/>
            <w:shd w:val="clear" w:color="auto" w:fill="FFFFFF" w:themeFill="background1"/>
            <w:vAlign w:val="center"/>
          </w:tcPr>
          <w:p w14:paraId="406104BC" w14:textId="54387165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7252C7">
              <w:rPr>
                <w:rFonts w:ascii="Times New Roman" w:eastAsia="Times New Roman" w:hAnsi="Times New Roman" w:cs="B Nazanin" w:hint="cs"/>
                <w:b/>
                <w:bCs/>
                <w:rtl/>
              </w:rPr>
              <w:t>3421</w:t>
            </w:r>
          </w:p>
        </w:tc>
        <w:tc>
          <w:tcPr>
            <w:tcW w:w="1155" w:type="dxa"/>
            <w:shd w:val="clear" w:color="auto" w:fill="FFFFFF" w:themeFill="background1"/>
            <w:vAlign w:val="center"/>
          </w:tcPr>
          <w:p w14:paraId="64FF7989" w14:textId="354F2524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7252C7">
              <w:rPr>
                <w:rFonts w:ascii="Times New Roman" w:eastAsia="Times New Roman" w:hAnsi="Times New Roman" w:cs="B Nazanin" w:hint="cs"/>
                <w:b/>
                <w:bCs/>
                <w:rtl/>
              </w:rPr>
              <w:t>45108</w:t>
            </w:r>
          </w:p>
        </w:tc>
      </w:tr>
      <w:tr w:rsidR="008159C1" w:rsidRPr="00CC6AD0" w14:paraId="1A88D44C" w14:textId="77777777" w:rsidTr="00035A7C">
        <w:trPr>
          <w:trHeight w:val="491"/>
          <w:jc w:val="center"/>
        </w:trPr>
        <w:tc>
          <w:tcPr>
            <w:tcW w:w="3142" w:type="dxa"/>
            <w:shd w:val="clear" w:color="auto" w:fill="FFFFFF" w:themeFill="background1"/>
            <w:vAlign w:val="center"/>
          </w:tcPr>
          <w:p w14:paraId="1C80FA3B" w14:textId="77777777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شهرك صنعتي آبادان 2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1B0C74AA" w14:textId="77777777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7E45F52" w14:textId="77777777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دارد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F29A428" w14:textId="5CA9C929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50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B8B646E" w14:textId="1D5C32D2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1.25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D9897E4" w14:textId="098B06C8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7252C7">
              <w:rPr>
                <w:rFonts w:ascii="Times New Roman" w:eastAsia="Times New Roman" w:hAnsi="Times New Roman" w:cs="B Nazanin" w:hint="cs"/>
                <w:b/>
                <w:bCs/>
                <w:rtl/>
              </w:rPr>
              <w:t>31</w:t>
            </w:r>
          </w:p>
        </w:tc>
        <w:tc>
          <w:tcPr>
            <w:tcW w:w="782" w:type="dxa"/>
            <w:shd w:val="clear" w:color="auto" w:fill="FFFFFF" w:themeFill="background1"/>
            <w:vAlign w:val="center"/>
          </w:tcPr>
          <w:p w14:paraId="7207EE0D" w14:textId="6A23425C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7252C7">
              <w:rPr>
                <w:rFonts w:ascii="Times New Roman" w:eastAsia="Times New Roman" w:hAnsi="Times New Roman" w:cs="B Nazanin" w:hint="cs"/>
                <w:b/>
                <w:bCs/>
                <w:rtl/>
              </w:rPr>
              <w:t>207</w:t>
            </w:r>
          </w:p>
        </w:tc>
        <w:tc>
          <w:tcPr>
            <w:tcW w:w="1155" w:type="dxa"/>
            <w:shd w:val="clear" w:color="auto" w:fill="FFFFFF" w:themeFill="background1"/>
            <w:vAlign w:val="center"/>
          </w:tcPr>
          <w:p w14:paraId="35445BF7" w14:textId="04D1B455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7252C7">
              <w:rPr>
                <w:rFonts w:ascii="Times New Roman" w:eastAsia="Times New Roman" w:hAnsi="Times New Roman" w:cs="B Nazanin" w:hint="cs"/>
                <w:b/>
                <w:bCs/>
                <w:rtl/>
              </w:rPr>
              <w:t>339</w:t>
            </w:r>
          </w:p>
        </w:tc>
      </w:tr>
      <w:tr w:rsidR="008159C1" w:rsidRPr="00CC6AD0" w14:paraId="2DAB752C" w14:textId="77777777" w:rsidTr="00035A7C">
        <w:trPr>
          <w:trHeight w:val="491"/>
          <w:jc w:val="center"/>
        </w:trPr>
        <w:tc>
          <w:tcPr>
            <w:tcW w:w="3142" w:type="dxa"/>
            <w:shd w:val="clear" w:color="auto" w:fill="FFFFFF" w:themeFill="background1"/>
            <w:vAlign w:val="center"/>
          </w:tcPr>
          <w:p w14:paraId="0E45189E" w14:textId="77777777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شهرک صنعتی صنایع دریایی وشیلات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0BCE10EF" w14:textId="77777777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278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B6C68C1" w14:textId="1CA9377D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دارد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8FB9C58" w14:textId="77777777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7A9828F" w14:textId="77777777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D027054" w14:textId="21431011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7252C7">
              <w:rPr>
                <w:rFonts w:ascii="Times New Roman" w:eastAsia="Times New Roman" w:hAnsi="Times New Roman" w:cs="B Nazanin" w:hint="cs"/>
                <w:b/>
                <w:bCs/>
                <w:rtl/>
              </w:rPr>
              <w:t>0</w:t>
            </w:r>
          </w:p>
        </w:tc>
        <w:tc>
          <w:tcPr>
            <w:tcW w:w="782" w:type="dxa"/>
            <w:shd w:val="clear" w:color="auto" w:fill="FFFFFF" w:themeFill="background1"/>
            <w:vAlign w:val="center"/>
          </w:tcPr>
          <w:p w14:paraId="619C3230" w14:textId="481056D5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7252C7">
              <w:rPr>
                <w:rFonts w:ascii="Times New Roman" w:eastAsia="Times New Roman" w:hAnsi="Times New Roman" w:cs="B Nazanin" w:hint="cs"/>
                <w:b/>
                <w:bCs/>
                <w:rtl/>
              </w:rPr>
              <w:t>0</w:t>
            </w:r>
          </w:p>
        </w:tc>
        <w:tc>
          <w:tcPr>
            <w:tcW w:w="1155" w:type="dxa"/>
            <w:shd w:val="clear" w:color="auto" w:fill="FFFFFF" w:themeFill="background1"/>
            <w:vAlign w:val="center"/>
          </w:tcPr>
          <w:p w14:paraId="403E3607" w14:textId="7010342F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7252C7">
              <w:rPr>
                <w:rFonts w:ascii="Times New Roman" w:eastAsia="Times New Roman" w:hAnsi="Times New Roman" w:cs="B Nazanin" w:hint="cs"/>
                <w:b/>
                <w:bCs/>
                <w:rtl/>
              </w:rPr>
              <w:t>0</w:t>
            </w:r>
          </w:p>
        </w:tc>
      </w:tr>
      <w:tr w:rsidR="008159C1" w:rsidRPr="00CC6AD0" w14:paraId="2DE30405" w14:textId="77777777" w:rsidTr="00035A7C">
        <w:trPr>
          <w:trHeight w:val="491"/>
          <w:jc w:val="center"/>
        </w:trPr>
        <w:tc>
          <w:tcPr>
            <w:tcW w:w="3142" w:type="dxa"/>
            <w:shd w:val="clear" w:color="auto" w:fill="FFFFFF" w:themeFill="background1"/>
            <w:vAlign w:val="center"/>
          </w:tcPr>
          <w:p w14:paraId="25BAEF87" w14:textId="77777777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ناحيه صنعتي شهدا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0F83E005" w14:textId="77777777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135C85A" w14:textId="77777777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دارد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75408CD" w14:textId="36EDFC8E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DE26DBA" w14:textId="5E10EEA0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5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2983676" w14:textId="267532B4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7252C7">
              <w:rPr>
                <w:rFonts w:ascii="Times New Roman" w:eastAsia="Times New Roman" w:hAnsi="Times New Roman" w:cs="B Nazanin" w:hint="cs"/>
                <w:b/>
                <w:bCs/>
                <w:rtl/>
              </w:rPr>
              <w:t>6</w:t>
            </w:r>
          </w:p>
        </w:tc>
        <w:tc>
          <w:tcPr>
            <w:tcW w:w="782" w:type="dxa"/>
            <w:shd w:val="clear" w:color="auto" w:fill="FFFFFF" w:themeFill="background1"/>
            <w:vAlign w:val="center"/>
          </w:tcPr>
          <w:p w14:paraId="646E280E" w14:textId="6324A7C6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7252C7">
              <w:rPr>
                <w:rFonts w:ascii="Times New Roman" w:eastAsia="Times New Roman" w:hAnsi="Times New Roman" w:cs="B Nazanin" w:hint="cs"/>
                <w:b/>
                <w:bCs/>
                <w:rtl/>
              </w:rPr>
              <w:t>293</w:t>
            </w:r>
          </w:p>
        </w:tc>
        <w:tc>
          <w:tcPr>
            <w:tcW w:w="1155" w:type="dxa"/>
            <w:shd w:val="clear" w:color="auto" w:fill="FFFFFF" w:themeFill="background1"/>
            <w:vAlign w:val="center"/>
          </w:tcPr>
          <w:p w14:paraId="71037D18" w14:textId="4CB4217A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7252C7">
              <w:rPr>
                <w:rFonts w:ascii="Times New Roman" w:eastAsia="Times New Roman" w:hAnsi="Times New Roman" w:cs="B Nazanin" w:hint="cs"/>
                <w:b/>
                <w:bCs/>
                <w:rtl/>
              </w:rPr>
              <w:t>85</w:t>
            </w:r>
          </w:p>
        </w:tc>
      </w:tr>
      <w:tr w:rsidR="008159C1" w:rsidRPr="00CC6AD0" w14:paraId="6F1B7887" w14:textId="77777777" w:rsidTr="00035A7C">
        <w:trPr>
          <w:trHeight w:val="360"/>
          <w:jc w:val="center"/>
        </w:trPr>
        <w:tc>
          <w:tcPr>
            <w:tcW w:w="3142" w:type="dxa"/>
            <w:shd w:val="clear" w:color="auto" w:fill="EAE1FC" w:themeFill="accent5" w:themeFillTint="33"/>
            <w:vAlign w:val="center"/>
          </w:tcPr>
          <w:p w14:paraId="791E08DB" w14:textId="77777777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مجموع</w:t>
            </w:r>
          </w:p>
        </w:tc>
        <w:tc>
          <w:tcPr>
            <w:tcW w:w="993" w:type="dxa"/>
            <w:shd w:val="clear" w:color="auto" w:fill="EAE1FC" w:themeFill="accent5" w:themeFillTint="33"/>
            <w:vAlign w:val="center"/>
          </w:tcPr>
          <w:p w14:paraId="1046BFFC" w14:textId="77777777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/>
                <w:rtl/>
              </w:rPr>
              <w:fldChar w:fldCharType="begin"/>
            </w:r>
            <w:r>
              <w:rPr>
                <w:rFonts w:ascii="Times New Roman" w:eastAsia="Times New Roman" w:hAnsi="Times New Roman" w:cs="B Homa"/>
                <w:rtl/>
              </w:rPr>
              <w:instrText xml:space="preserve"> =</w:instrText>
            </w:r>
            <w:r>
              <w:rPr>
                <w:rFonts w:ascii="Times New Roman" w:eastAsia="Times New Roman" w:hAnsi="Times New Roman" w:cs="B Homa"/>
              </w:rPr>
              <w:instrText>SUM(ABOVE)</w:instrText>
            </w:r>
            <w:r>
              <w:rPr>
                <w:rFonts w:ascii="Times New Roman" w:eastAsia="Times New Roman" w:hAnsi="Times New Roman" w:cs="B Homa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B Homa"/>
                <w:rtl/>
              </w:rPr>
              <w:fldChar w:fldCharType="separate"/>
            </w:r>
            <w:r>
              <w:rPr>
                <w:rFonts w:ascii="Times New Roman" w:eastAsia="Times New Roman" w:hAnsi="Times New Roman" w:cs="B Homa"/>
                <w:noProof/>
                <w:rtl/>
              </w:rPr>
              <w:t>855</w:t>
            </w:r>
            <w:r>
              <w:rPr>
                <w:rFonts w:ascii="Times New Roman" w:eastAsia="Times New Roman" w:hAnsi="Times New Roman" w:cs="B Homa"/>
                <w:rtl/>
              </w:rPr>
              <w:fldChar w:fldCharType="end"/>
            </w:r>
          </w:p>
        </w:tc>
        <w:tc>
          <w:tcPr>
            <w:tcW w:w="992" w:type="dxa"/>
            <w:shd w:val="clear" w:color="auto" w:fill="EAE1FC" w:themeFill="accent5" w:themeFillTint="33"/>
            <w:vAlign w:val="center"/>
          </w:tcPr>
          <w:p w14:paraId="053FD4EE" w14:textId="464CA0BE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</w:t>
            </w:r>
          </w:p>
        </w:tc>
        <w:tc>
          <w:tcPr>
            <w:tcW w:w="850" w:type="dxa"/>
            <w:shd w:val="clear" w:color="auto" w:fill="EAE1FC" w:themeFill="accent5" w:themeFillTint="33"/>
            <w:vAlign w:val="center"/>
          </w:tcPr>
          <w:p w14:paraId="7CD872A4" w14:textId="0D1626C7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377</w:t>
            </w:r>
          </w:p>
        </w:tc>
        <w:tc>
          <w:tcPr>
            <w:tcW w:w="1134" w:type="dxa"/>
            <w:shd w:val="clear" w:color="auto" w:fill="EAE1FC" w:themeFill="accent5" w:themeFillTint="33"/>
            <w:vAlign w:val="center"/>
          </w:tcPr>
          <w:p w14:paraId="16B30906" w14:textId="4E9FB44C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246.25</w:t>
            </w:r>
          </w:p>
        </w:tc>
        <w:tc>
          <w:tcPr>
            <w:tcW w:w="567" w:type="dxa"/>
            <w:shd w:val="clear" w:color="auto" w:fill="EAE1FC" w:themeFill="accent5" w:themeFillTint="33"/>
            <w:vAlign w:val="center"/>
          </w:tcPr>
          <w:p w14:paraId="6D6DE000" w14:textId="670B92A7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7252C7">
              <w:rPr>
                <w:rFonts w:ascii="Times New Roman" w:eastAsia="Times New Roman" w:hAnsi="Times New Roman" w:cs="B Nazanin" w:hint="cs"/>
                <w:b/>
                <w:bCs/>
                <w:rtl/>
              </w:rPr>
              <w:t>179</w:t>
            </w:r>
          </w:p>
        </w:tc>
        <w:tc>
          <w:tcPr>
            <w:tcW w:w="782" w:type="dxa"/>
            <w:shd w:val="clear" w:color="auto" w:fill="EAE1FC" w:themeFill="accent5" w:themeFillTint="33"/>
            <w:vAlign w:val="center"/>
          </w:tcPr>
          <w:p w14:paraId="2B376260" w14:textId="7CC51810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7252C7">
              <w:rPr>
                <w:rFonts w:ascii="Times New Roman" w:eastAsia="Times New Roman" w:hAnsi="Times New Roman" w:cs="B Nazanin" w:hint="cs"/>
                <w:b/>
                <w:bCs/>
                <w:rtl/>
              </w:rPr>
              <w:t>3921</w:t>
            </w:r>
          </w:p>
        </w:tc>
        <w:tc>
          <w:tcPr>
            <w:tcW w:w="1155" w:type="dxa"/>
            <w:shd w:val="clear" w:color="auto" w:fill="EAE1FC" w:themeFill="accent5" w:themeFillTint="33"/>
            <w:vAlign w:val="center"/>
          </w:tcPr>
          <w:p w14:paraId="06C5D8D1" w14:textId="170B3631" w:rsidR="008159C1" w:rsidRPr="00CC6AD0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7252C7">
              <w:rPr>
                <w:rFonts w:ascii="Times New Roman" w:eastAsia="Times New Roman" w:hAnsi="Times New Roman" w:cs="B Nazanin" w:hint="cs"/>
                <w:b/>
                <w:bCs/>
                <w:rtl/>
              </w:rPr>
              <w:t>45532</w:t>
            </w:r>
          </w:p>
        </w:tc>
      </w:tr>
    </w:tbl>
    <w:p w14:paraId="0BEBD280" w14:textId="77777777" w:rsidR="00CC6AD0" w:rsidRPr="00CC6AD0" w:rsidRDefault="00CC6AD0" w:rsidP="00CC6AD0">
      <w:pPr>
        <w:spacing w:after="0" w:line="240" w:lineRule="auto"/>
        <w:jc w:val="center"/>
        <w:rPr>
          <w:rFonts w:ascii="Times New Roman" w:eastAsia="Times New Roman" w:hAnsi="Times New Roman" w:cs="B Titr"/>
          <w:sz w:val="14"/>
          <w:szCs w:val="14"/>
          <w:rtl/>
        </w:rPr>
      </w:pPr>
    </w:p>
    <w:tbl>
      <w:tblPr>
        <w:tblStyle w:val="TableGrid1"/>
        <w:bidiVisual/>
        <w:tblW w:w="9783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426"/>
        <w:gridCol w:w="927"/>
        <w:gridCol w:w="450"/>
        <w:gridCol w:w="900"/>
        <w:gridCol w:w="450"/>
        <w:gridCol w:w="720"/>
        <w:gridCol w:w="900"/>
        <w:gridCol w:w="900"/>
        <w:gridCol w:w="716"/>
        <w:gridCol w:w="750"/>
        <w:gridCol w:w="802"/>
      </w:tblGrid>
      <w:tr w:rsidR="00DE582B" w:rsidRPr="00CC6AD0" w14:paraId="4F82EA32" w14:textId="77777777" w:rsidTr="00DE582B">
        <w:trPr>
          <w:trHeight w:val="249"/>
          <w:jc w:val="center"/>
        </w:trPr>
        <w:tc>
          <w:tcPr>
            <w:tcW w:w="1842" w:type="dxa"/>
            <w:vMerge w:val="restart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6F7FA"/>
            <w:vAlign w:val="center"/>
          </w:tcPr>
          <w:p w14:paraId="70F72AED" w14:textId="77777777" w:rsidR="00DE582B" w:rsidRPr="0068013F" w:rsidRDefault="00DE582B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rtl/>
              </w:rPr>
            </w:pPr>
            <w:r w:rsidRPr="0068013F">
              <w:rPr>
                <w:rFonts w:ascii="Times New Roman" w:eastAsia="Times New Roman" w:hAnsi="Times New Roman" w:cs="B Homa" w:hint="cs"/>
                <w:color w:val="FF0000"/>
                <w:rtl/>
              </w:rPr>
              <w:t>* امکانات زیر بنایی *</w:t>
            </w:r>
          </w:p>
        </w:tc>
        <w:tc>
          <w:tcPr>
            <w:tcW w:w="1353" w:type="dxa"/>
            <w:gridSpan w:val="2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6F7FA"/>
            <w:vAlign w:val="center"/>
          </w:tcPr>
          <w:p w14:paraId="5536A94D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آب</w:t>
            </w:r>
          </w:p>
        </w:tc>
        <w:tc>
          <w:tcPr>
            <w:tcW w:w="1350" w:type="dxa"/>
            <w:gridSpan w:val="2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6F7FA"/>
            <w:vAlign w:val="center"/>
          </w:tcPr>
          <w:p w14:paraId="2D09DBB2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برق</w:t>
            </w:r>
          </w:p>
        </w:tc>
        <w:tc>
          <w:tcPr>
            <w:tcW w:w="450" w:type="dxa"/>
            <w:vMerge w:val="restart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6F7FA"/>
            <w:vAlign w:val="center"/>
          </w:tcPr>
          <w:p w14:paraId="6E3E04A4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گاز</w:t>
            </w:r>
          </w:p>
        </w:tc>
        <w:tc>
          <w:tcPr>
            <w:tcW w:w="720" w:type="dxa"/>
            <w:vMerge w:val="restart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6F7FA"/>
            <w:vAlign w:val="center"/>
          </w:tcPr>
          <w:p w14:paraId="5C4504A2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مخابرات</w:t>
            </w:r>
          </w:p>
        </w:tc>
        <w:tc>
          <w:tcPr>
            <w:tcW w:w="900" w:type="dxa"/>
            <w:vMerge w:val="restart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6F7FA"/>
            <w:vAlign w:val="center"/>
          </w:tcPr>
          <w:p w14:paraId="5ECF9AD5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تصفیه خانه فاضلاب</w:t>
            </w:r>
          </w:p>
        </w:tc>
        <w:tc>
          <w:tcPr>
            <w:tcW w:w="900" w:type="dxa"/>
            <w:vMerge w:val="restart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6F7FA"/>
            <w:vAlign w:val="center"/>
          </w:tcPr>
          <w:p w14:paraId="3F33E3E2" w14:textId="77777777" w:rsidR="00DE582B" w:rsidRPr="0087785F" w:rsidRDefault="00DE582B" w:rsidP="00CC6AD0">
            <w:pPr>
              <w:jc w:val="center"/>
              <w:rPr>
                <w:rFonts w:ascii="Times New Roman" w:eastAsia="Times New Roman" w:hAnsi="Times New Roman" w:cs="B Homa"/>
                <w:color w:val="000000" w:themeColor="text1"/>
                <w:sz w:val="16"/>
                <w:szCs w:val="16"/>
                <w:rtl/>
              </w:rPr>
            </w:pPr>
            <w:r w:rsidRPr="0087785F">
              <w:rPr>
                <w:rFonts w:ascii="Times New Roman" w:eastAsia="Times New Roman" w:hAnsi="Times New Roman" w:cs="B Homa" w:hint="cs"/>
                <w:color w:val="000000" w:themeColor="text1"/>
                <w:sz w:val="16"/>
                <w:szCs w:val="16"/>
                <w:rtl/>
              </w:rPr>
              <w:t>فضای سبز (هکتار)</w:t>
            </w:r>
          </w:p>
        </w:tc>
        <w:tc>
          <w:tcPr>
            <w:tcW w:w="716" w:type="dxa"/>
            <w:vMerge w:val="restart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6F7FA"/>
            <w:vAlign w:val="center"/>
          </w:tcPr>
          <w:p w14:paraId="44BA1BAF" w14:textId="77777777" w:rsidR="00DE582B" w:rsidRPr="0087785F" w:rsidRDefault="00DE582B" w:rsidP="00CC6AD0">
            <w:pPr>
              <w:jc w:val="center"/>
              <w:rPr>
                <w:rFonts w:ascii="Times New Roman" w:eastAsia="Times New Roman" w:hAnsi="Times New Roman" w:cs="B Homa"/>
                <w:color w:val="000000" w:themeColor="text1"/>
                <w:sz w:val="16"/>
                <w:szCs w:val="16"/>
                <w:rtl/>
              </w:rPr>
            </w:pPr>
            <w:r w:rsidRPr="0087785F">
              <w:rPr>
                <w:rFonts w:ascii="Times New Roman" w:eastAsia="Times New Roman" w:hAnsi="Times New Roman" w:cs="B Homa" w:hint="cs"/>
                <w:color w:val="000000" w:themeColor="text1"/>
                <w:sz w:val="16"/>
                <w:szCs w:val="16"/>
                <w:rtl/>
              </w:rPr>
              <w:t>شبکه داخلی گاز</w:t>
            </w:r>
          </w:p>
        </w:tc>
        <w:tc>
          <w:tcPr>
            <w:tcW w:w="750" w:type="dxa"/>
            <w:vMerge w:val="restart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6F7FA"/>
            <w:vAlign w:val="center"/>
          </w:tcPr>
          <w:p w14:paraId="32C4E676" w14:textId="77777777" w:rsidR="00DE582B" w:rsidRPr="0087785F" w:rsidRDefault="00DE582B" w:rsidP="00CC6AD0">
            <w:pPr>
              <w:jc w:val="center"/>
              <w:rPr>
                <w:rFonts w:ascii="Times New Roman" w:eastAsia="Times New Roman" w:hAnsi="Times New Roman" w:cs="B Homa"/>
                <w:color w:val="000000" w:themeColor="text1"/>
                <w:sz w:val="16"/>
                <w:szCs w:val="16"/>
                <w:rtl/>
              </w:rPr>
            </w:pPr>
            <w:r w:rsidRPr="0087785F">
              <w:rPr>
                <w:rFonts w:ascii="Times New Roman" w:eastAsia="Times New Roman" w:hAnsi="Times New Roman" w:cs="B Homa" w:hint="cs"/>
                <w:color w:val="000000" w:themeColor="text1"/>
                <w:sz w:val="16"/>
                <w:szCs w:val="16"/>
                <w:rtl/>
              </w:rPr>
              <w:t>اتصال به فیبر نوری</w:t>
            </w:r>
          </w:p>
        </w:tc>
        <w:tc>
          <w:tcPr>
            <w:tcW w:w="802" w:type="dxa"/>
            <w:vMerge w:val="restart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6F7FA"/>
            <w:vAlign w:val="center"/>
          </w:tcPr>
          <w:p w14:paraId="46CA0732" w14:textId="77777777" w:rsidR="00DE582B" w:rsidRPr="00AF01C0" w:rsidRDefault="00DE582B" w:rsidP="00CC6AD0">
            <w:pPr>
              <w:jc w:val="center"/>
              <w:rPr>
                <w:rFonts w:ascii="Times New Roman" w:eastAsia="Times New Roman" w:hAnsi="Times New Roman" w:cs="B Homa"/>
                <w:color w:val="000000" w:themeColor="text1"/>
                <w:sz w:val="16"/>
                <w:szCs w:val="16"/>
                <w:rtl/>
              </w:rPr>
            </w:pPr>
            <w:r w:rsidRPr="00AF01C0">
              <w:rPr>
                <w:rFonts w:ascii="Times New Roman" w:eastAsia="Times New Roman" w:hAnsi="Times New Roman" w:cs="B Homa" w:hint="cs"/>
                <w:color w:val="000000" w:themeColor="text1"/>
                <w:sz w:val="16"/>
                <w:szCs w:val="16"/>
                <w:rtl/>
              </w:rPr>
              <w:t>ساختمان آتشنشانی</w:t>
            </w:r>
          </w:p>
        </w:tc>
      </w:tr>
      <w:tr w:rsidR="00DE582B" w:rsidRPr="00CC6AD0" w14:paraId="1CEBF0F4" w14:textId="77777777" w:rsidTr="00DE582B">
        <w:trPr>
          <w:trHeight w:val="399"/>
          <w:jc w:val="center"/>
        </w:trPr>
        <w:tc>
          <w:tcPr>
            <w:tcW w:w="1842" w:type="dxa"/>
            <w:vMerge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5DFEC"/>
            <w:vAlign w:val="center"/>
          </w:tcPr>
          <w:p w14:paraId="6C5F629E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426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6F7FA"/>
            <w:vAlign w:val="center"/>
          </w:tcPr>
          <w:p w14:paraId="22573B2A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927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6F7FA"/>
            <w:vAlign w:val="center"/>
          </w:tcPr>
          <w:p w14:paraId="0785862A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آب تامین شده</w:t>
            </w:r>
          </w:p>
        </w:tc>
        <w:tc>
          <w:tcPr>
            <w:tcW w:w="45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6F7FA"/>
            <w:vAlign w:val="center"/>
          </w:tcPr>
          <w:p w14:paraId="2878ACCF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90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6F7FA"/>
            <w:vAlign w:val="center"/>
          </w:tcPr>
          <w:p w14:paraId="388A59D7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برق تامین شده</w:t>
            </w:r>
          </w:p>
        </w:tc>
        <w:tc>
          <w:tcPr>
            <w:tcW w:w="450" w:type="dxa"/>
            <w:vMerge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5DFEC"/>
            <w:vAlign w:val="center"/>
          </w:tcPr>
          <w:p w14:paraId="2EA56260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20" w:type="dxa"/>
            <w:vMerge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5DFEC"/>
            <w:vAlign w:val="center"/>
          </w:tcPr>
          <w:p w14:paraId="19BBCB7A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900" w:type="dxa"/>
            <w:vMerge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5DFEC"/>
            <w:vAlign w:val="center"/>
          </w:tcPr>
          <w:p w14:paraId="5479CF8D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900" w:type="dxa"/>
            <w:vMerge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5DFEC"/>
            <w:vAlign w:val="center"/>
          </w:tcPr>
          <w:p w14:paraId="34B566C3" w14:textId="77777777" w:rsidR="00DE582B" w:rsidRPr="00344CD6" w:rsidRDefault="00DE582B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sz w:val="16"/>
                <w:szCs w:val="16"/>
                <w:rtl/>
              </w:rPr>
            </w:pPr>
          </w:p>
        </w:tc>
        <w:tc>
          <w:tcPr>
            <w:tcW w:w="716" w:type="dxa"/>
            <w:vMerge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5DFEC"/>
            <w:vAlign w:val="center"/>
          </w:tcPr>
          <w:p w14:paraId="2E3409C1" w14:textId="77777777" w:rsidR="00DE582B" w:rsidRPr="00344CD6" w:rsidRDefault="00DE582B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sz w:val="16"/>
                <w:szCs w:val="16"/>
                <w:rtl/>
              </w:rPr>
            </w:pPr>
          </w:p>
        </w:tc>
        <w:tc>
          <w:tcPr>
            <w:tcW w:w="750" w:type="dxa"/>
            <w:vMerge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5DFEC"/>
            <w:vAlign w:val="center"/>
          </w:tcPr>
          <w:p w14:paraId="1D66EC75" w14:textId="77777777" w:rsidR="00DE582B" w:rsidRPr="00344CD6" w:rsidRDefault="00DE582B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sz w:val="16"/>
                <w:szCs w:val="16"/>
                <w:rtl/>
              </w:rPr>
            </w:pPr>
          </w:p>
        </w:tc>
        <w:tc>
          <w:tcPr>
            <w:tcW w:w="802" w:type="dxa"/>
            <w:vMerge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5DFEC"/>
            <w:vAlign w:val="center"/>
          </w:tcPr>
          <w:p w14:paraId="108A18F4" w14:textId="77777777" w:rsidR="00DE582B" w:rsidRPr="00AF01C0" w:rsidRDefault="00DE582B" w:rsidP="00CC6AD0">
            <w:pPr>
              <w:jc w:val="center"/>
              <w:rPr>
                <w:rFonts w:ascii="Times New Roman" w:eastAsia="Times New Roman" w:hAnsi="Times New Roman" w:cs="B Homa"/>
                <w:color w:val="000000" w:themeColor="text1"/>
                <w:sz w:val="16"/>
                <w:szCs w:val="16"/>
                <w:rtl/>
              </w:rPr>
            </w:pPr>
          </w:p>
        </w:tc>
      </w:tr>
      <w:tr w:rsidR="00DE582B" w:rsidRPr="00CC6AD0" w14:paraId="7C7D7D23" w14:textId="77777777" w:rsidTr="00DE582B">
        <w:trPr>
          <w:trHeight w:val="350"/>
          <w:jc w:val="center"/>
        </w:trPr>
        <w:tc>
          <w:tcPr>
            <w:tcW w:w="1842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22878FD8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شهرك صنعتي آبادان1</w:t>
            </w:r>
          </w:p>
        </w:tc>
        <w:tc>
          <w:tcPr>
            <w:tcW w:w="426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45A604B8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27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0D0FE9FA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100</w:t>
            </w:r>
          </w:p>
        </w:tc>
        <w:tc>
          <w:tcPr>
            <w:tcW w:w="45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368FDB36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0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47D973B8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  <w:lang w:bidi="ar-SA"/>
              </w:rPr>
              <w:t>33</w:t>
            </w:r>
          </w:p>
        </w:tc>
        <w:tc>
          <w:tcPr>
            <w:tcW w:w="45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7C393028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2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38F97853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0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5589E37D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0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7AF1C91D" w14:textId="1522957B" w:rsidR="00DE582B" w:rsidRPr="0087785F" w:rsidRDefault="0023243B" w:rsidP="00CC6AD0">
            <w:pPr>
              <w:jc w:val="center"/>
              <w:rPr>
                <w:rFonts w:ascii="Times New Roman" w:eastAsia="Times New Roman" w:hAnsi="Times New Roman" w:cs="B Homa"/>
                <w:color w:val="000000" w:themeColor="text1"/>
              </w:rPr>
            </w:pPr>
            <w:r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80/15</w:t>
            </w:r>
          </w:p>
        </w:tc>
        <w:tc>
          <w:tcPr>
            <w:tcW w:w="716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auto"/>
            <w:vAlign w:val="center"/>
          </w:tcPr>
          <w:p w14:paraId="28BD599E" w14:textId="77777777" w:rsidR="00DE582B" w:rsidRPr="0087785F" w:rsidRDefault="00DE582B" w:rsidP="00CC6AD0">
            <w:pPr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 w:rsidRPr="0087785F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*</w:t>
            </w:r>
          </w:p>
        </w:tc>
        <w:tc>
          <w:tcPr>
            <w:tcW w:w="75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auto"/>
            <w:vAlign w:val="center"/>
          </w:tcPr>
          <w:p w14:paraId="0323D473" w14:textId="77777777" w:rsidR="00DE582B" w:rsidRPr="0087785F" w:rsidRDefault="00DE582B" w:rsidP="00CC6AD0">
            <w:pPr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 w:rsidRPr="0087785F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*</w:t>
            </w:r>
          </w:p>
        </w:tc>
        <w:tc>
          <w:tcPr>
            <w:tcW w:w="802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auto"/>
            <w:vAlign w:val="center"/>
          </w:tcPr>
          <w:p w14:paraId="1099EF49" w14:textId="77777777" w:rsidR="00DE582B" w:rsidRPr="00AF01C0" w:rsidRDefault="00DE582B" w:rsidP="00CC6AD0">
            <w:pPr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 w:rsidRPr="00AF01C0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*</w:t>
            </w:r>
          </w:p>
        </w:tc>
      </w:tr>
      <w:tr w:rsidR="00DE582B" w:rsidRPr="00CC6AD0" w14:paraId="6F7D3355" w14:textId="77777777" w:rsidTr="00DE582B">
        <w:trPr>
          <w:trHeight w:val="283"/>
          <w:jc w:val="center"/>
        </w:trPr>
        <w:tc>
          <w:tcPr>
            <w:tcW w:w="1842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7536B2B4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شهرك صنعتي آبادان2</w:t>
            </w:r>
          </w:p>
        </w:tc>
        <w:tc>
          <w:tcPr>
            <w:tcW w:w="426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4E72A17F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27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1EAA5397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20</w:t>
            </w:r>
          </w:p>
        </w:tc>
        <w:tc>
          <w:tcPr>
            <w:tcW w:w="45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07558227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0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766ED1C7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  <w:lang w:bidi="ar-SA"/>
              </w:rPr>
              <w:t>1</w:t>
            </w:r>
          </w:p>
        </w:tc>
        <w:tc>
          <w:tcPr>
            <w:tcW w:w="45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1472C7AA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2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12628EB7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0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6A09C0AB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551A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0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66EA719A" w14:textId="77777777" w:rsidR="00DE582B" w:rsidRPr="00344CD6" w:rsidRDefault="00DE582B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rtl/>
              </w:rPr>
            </w:pPr>
            <w:r w:rsidRPr="0073212C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-</w:t>
            </w:r>
          </w:p>
        </w:tc>
        <w:tc>
          <w:tcPr>
            <w:tcW w:w="716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auto"/>
            <w:vAlign w:val="center"/>
          </w:tcPr>
          <w:p w14:paraId="4B14FE61" w14:textId="77777777" w:rsidR="00DE582B" w:rsidRPr="0087785F" w:rsidRDefault="00DE582B" w:rsidP="00CC6AD0">
            <w:pPr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 w:rsidRPr="0087785F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*</w:t>
            </w:r>
          </w:p>
        </w:tc>
        <w:tc>
          <w:tcPr>
            <w:tcW w:w="75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auto"/>
            <w:vAlign w:val="center"/>
          </w:tcPr>
          <w:p w14:paraId="7F6FBC7B" w14:textId="77777777" w:rsidR="00DE582B" w:rsidRPr="0087785F" w:rsidRDefault="00DE582B" w:rsidP="00CC6AD0">
            <w:pPr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 w:rsidRPr="0087785F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*</w:t>
            </w:r>
          </w:p>
        </w:tc>
        <w:tc>
          <w:tcPr>
            <w:tcW w:w="802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auto"/>
            <w:vAlign w:val="center"/>
          </w:tcPr>
          <w:p w14:paraId="7C9EB470" w14:textId="77777777" w:rsidR="00DE582B" w:rsidRPr="00AF01C0" w:rsidRDefault="00DE582B" w:rsidP="00CC6AD0">
            <w:pPr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 w:rsidRPr="00AF01C0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-</w:t>
            </w:r>
          </w:p>
        </w:tc>
      </w:tr>
      <w:tr w:rsidR="00DE582B" w:rsidRPr="00CC6AD0" w14:paraId="2CE5BF49" w14:textId="77777777" w:rsidTr="00DE582B">
        <w:trPr>
          <w:trHeight w:val="465"/>
          <w:jc w:val="center"/>
        </w:trPr>
        <w:tc>
          <w:tcPr>
            <w:tcW w:w="1842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31272D74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شهرک صنعتی صنایع دریایی وشیلات</w:t>
            </w:r>
          </w:p>
        </w:tc>
        <w:tc>
          <w:tcPr>
            <w:tcW w:w="426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4707926F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27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08897742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45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1CB0C4AB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0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4475959C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10</w:t>
            </w:r>
          </w:p>
        </w:tc>
        <w:tc>
          <w:tcPr>
            <w:tcW w:w="45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6DF95211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2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10CE528F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0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5641FF81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0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736FB927" w14:textId="77777777" w:rsidR="00DE582B" w:rsidRPr="0073212C" w:rsidRDefault="00DE582B" w:rsidP="00CC6AD0">
            <w:pPr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 w:rsidRPr="0073212C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-</w:t>
            </w:r>
          </w:p>
        </w:tc>
        <w:tc>
          <w:tcPr>
            <w:tcW w:w="716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auto"/>
            <w:vAlign w:val="center"/>
          </w:tcPr>
          <w:p w14:paraId="201EF313" w14:textId="77777777" w:rsidR="00DE582B" w:rsidRPr="0073212C" w:rsidRDefault="00DE582B" w:rsidP="00CC6AD0">
            <w:pPr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 w:rsidRPr="0073212C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-</w:t>
            </w:r>
          </w:p>
        </w:tc>
        <w:tc>
          <w:tcPr>
            <w:tcW w:w="75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auto"/>
            <w:vAlign w:val="center"/>
          </w:tcPr>
          <w:p w14:paraId="5E5FD493" w14:textId="77777777" w:rsidR="00DE582B" w:rsidRPr="0073212C" w:rsidRDefault="00DE582B" w:rsidP="00CC6AD0">
            <w:pPr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 w:rsidRPr="0073212C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-</w:t>
            </w:r>
          </w:p>
        </w:tc>
        <w:tc>
          <w:tcPr>
            <w:tcW w:w="802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auto"/>
            <w:vAlign w:val="center"/>
          </w:tcPr>
          <w:p w14:paraId="1D6AFFD8" w14:textId="77777777" w:rsidR="00DE582B" w:rsidRPr="00AF01C0" w:rsidRDefault="00DE582B" w:rsidP="00CC6AD0">
            <w:pPr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 w:rsidRPr="00AF01C0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-</w:t>
            </w:r>
          </w:p>
        </w:tc>
      </w:tr>
      <w:tr w:rsidR="00DE582B" w:rsidRPr="00CC6AD0" w14:paraId="40DE4B8B" w14:textId="77777777" w:rsidTr="00DE582B">
        <w:trPr>
          <w:trHeight w:val="406"/>
          <w:jc w:val="center"/>
        </w:trPr>
        <w:tc>
          <w:tcPr>
            <w:tcW w:w="1842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04E827BE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ناحيه صنعتي شهدا</w:t>
            </w:r>
          </w:p>
        </w:tc>
        <w:tc>
          <w:tcPr>
            <w:tcW w:w="426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59495DCB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27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6EA0104E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10</w:t>
            </w:r>
          </w:p>
        </w:tc>
        <w:tc>
          <w:tcPr>
            <w:tcW w:w="45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0D9E7F31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0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14824236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45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6432C910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2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0B58548A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0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56AFF0EC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0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vAlign w:val="center"/>
          </w:tcPr>
          <w:p w14:paraId="296075DA" w14:textId="77777777" w:rsidR="00DE582B" w:rsidRPr="0073212C" w:rsidRDefault="00DE582B" w:rsidP="00CC6AD0">
            <w:pPr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 w:rsidRPr="0073212C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-</w:t>
            </w:r>
          </w:p>
        </w:tc>
        <w:tc>
          <w:tcPr>
            <w:tcW w:w="716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FFFFFF"/>
            <w:vAlign w:val="center"/>
          </w:tcPr>
          <w:p w14:paraId="7495E643" w14:textId="77777777" w:rsidR="00DE582B" w:rsidRPr="0073212C" w:rsidRDefault="00DE582B" w:rsidP="00CC6AD0">
            <w:pPr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 w:rsidRPr="0073212C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*</w:t>
            </w:r>
          </w:p>
        </w:tc>
        <w:tc>
          <w:tcPr>
            <w:tcW w:w="75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auto"/>
            <w:vAlign w:val="center"/>
          </w:tcPr>
          <w:p w14:paraId="35AF8FC7" w14:textId="77777777" w:rsidR="00DE582B" w:rsidRPr="0073212C" w:rsidRDefault="00DE582B" w:rsidP="00CC6AD0">
            <w:pPr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 w:rsidRPr="0073212C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-</w:t>
            </w:r>
          </w:p>
        </w:tc>
        <w:tc>
          <w:tcPr>
            <w:tcW w:w="802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auto"/>
            <w:vAlign w:val="center"/>
          </w:tcPr>
          <w:p w14:paraId="2B2B8D73" w14:textId="77777777" w:rsidR="00DE582B" w:rsidRPr="00AF01C0" w:rsidRDefault="00DE582B" w:rsidP="00CC6AD0">
            <w:pPr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 w:rsidRPr="00AF01C0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-</w:t>
            </w:r>
          </w:p>
        </w:tc>
      </w:tr>
      <w:tr w:rsidR="00DE582B" w:rsidRPr="00CC6AD0" w14:paraId="66C249A0" w14:textId="77777777" w:rsidTr="00DE582B">
        <w:trPr>
          <w:trHeight w:val="406"/>
          <w:jc w:val="center"/>
        </w:trPr>
        <w:tc>
          <w:tcPr>
            <w:tcW w:w="1842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AE1FC" w:themeFill="accent5" w:themeFillTint="33"/>
            <w:vAlign w:val="center"/>
          </w:tcPr>
          <w:p w14:paraId="2B04FA60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مجموع</w:t>
            </w:r>
          </w:p>
        </w:tc>
        <w:tc>
          <w:tcPr>
            <w:tcW w:w="426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AE1FC" w:themeFill="accent5" w:themeFillTint="33"/>
            <w:vAlign w:val="center"/>
          </w:tcPr>
          <w:p w14:paraId="7905F768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927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AE1FC" w:themeFill="accent5" w:themeFillTint="33"/>
            <w:vAlign w:val="center"/>
          </w:tcPr>
          <w:p w14:paraId="74F15C5F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130</w:t>
            </w:r>
          </w:p>
        </w:tc>
        <w:tc>
          <w:tcPr>
            <w:tcW w:w="45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AE1FC" w:themeFill="accent5" w:themeFillTint="33"/>
            <w:vAlign w:val="center"/>
          </w:tcPr>
          <w:p w14:paraId="6A7191A2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4</w:t>
            </w:r>
          </w:p>
        </w:tc>
        <w:tc>
          <w:tcPr>
            <w:tcW w:w="90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AE1FC" w:themeFill="accent5" w:themeFillTint="33"/>
            <w:vAlign w:val="center"/>
          </w:tcPr>
          <w:p w14:paraId="21ECEE10" w14:textId="77777777" w:rsidR="00DE582B" w:rsidRPr="00CC6AD0" w:rsidRDefault="00DE582B" w:rsidP="00AC7BC2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45</w:t>
            </w:r>
          </w:p>
        </w:tc>
        <w:tc>
          <w:tcPr>
            <w:tcW w:w="45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AE1FC" w:themeFill="accent5" w:themeFillTint="33"/>
            <w:vAlign w:val="center"/>
          </w:tcPr>
          <w:p w14:paraId="1975991B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72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AE1FC" w:themeFill="accent5" w:themeFillTint="33"/>
            <w:vAlign w:val="center"/>
          </w:tcPr>
          <w:p w14:paraId="4F7F6A9D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90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AE1FC" w:themeFill="accent5" w:themeFillTint="33"/>
            <w:vAlign w:val="center"/>
          </w:tcPr>
          <w:p w14:paraId="6629DFA6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90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AE1FC" w:themeFill="accent5" w:themeFillTint="33"/>
            <w:vAlign w:val="center"/>
          </w:tcPr>
          <w:p w14:paraId="18834574" w14:textId="1C03E6E3" w:rsidR="00DE582B" w:rsidRPr="0073212C" w:rsidRDefault="0023243B" w:rsidP="00CC6AD0">
            <w:pPr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80/15</w:t>
            </w:r>
          </w:p>
        </w:tc>
        <w:tc>
          <w:tcPr>
            <w:tcW w:w="716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AE1FC" w:themeFill="accent5" w:themeFillTint="33"/>
            <w:vAlign w:val="center"/>
          </w:tcPr>
          <w:p w14:paraId="7F0C3167" w14:textId="77777777" w:rsidR="00DE582B" w:rsidRPr="0073212C" w:rsidRDefault="00DE582B" w:rsidP="00CC6AD0">
            <w:pPr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 w:rsidRPr="0073212C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3</w:t>
            </w:r>
          </w:p>
        </w:tc>
        <w:tc>
          <w:tcPr>
            <w:tcW w:w="750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AE1FC" w:themeFill="accent5" w:themeFillTint="33"/>
            <w:vAlign w:val="center"/>
          </w:tcPr>
          <w:p w14:paraId="11D03A73" w14:textId="77777777" w:rsidR="00DE582B" w:rsidRPr="0073212C" w:rsidRDefault="00DE582B" w:rsidP="00CC6AD0">
            <w:pPr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 w:rsidRPr="0073212C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2</w:t>
            </w:r>
          </w:p>
        </w:tc>
        <w:tc>
          <w:tcPr>
            <w:tcW w:w="802" w:type="dxa"/>
            <w:tcBorders>
              <w:top w:val="single" w:sz="4" w:space="0" w:color="5CE2DF"/>
              <w:left w:val="single" w:sz="4" w:space="0" w:color="5CE2DF"/>
              <w:bottom w:val="single" w:sz="4" w:space="0" w:color="5CE2DF"/>
              <w:right w:val="single" w:sz="4" w:space="0" w:color="5CE2DF"/>
            </w:tcBorders>
            <w:shd w:val="clear" w:color="auto" w:fill="EAE1FC" w:themeFill="accent5" w:themeFillTint="33"/>
            <w:vAlign w:val="center"/>
          </w:tcPr>
          <w:p w14:paraId="7C5F1555" w14:textId="77777777" w:rsidR="00DE582B" w:rsidRPr="00AF01C0" w:rsidRDefault="00DE582B" w:rsidP="00CC6AD0">
            <w:pPr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 w:rsidRPr="00AF01C0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1</w:t>
            </w:r>
          </w:p>
        </w:tc>
      </w:tr>
    </w:tbl>
    <w:p w14:paraId="2F8D6558" w14:textId="5E75A0A8" w:rsidR="00274615" w:rsidRDefault="00274615" w:rsidP="00CC6AD0">
      <w:pPr>
        <w:spacing w:after="0" w:line="240" w:lineRule="auto"/>
        <w:rPr>
          <w:rFonts w:ascii="Times New Roman" w:eastAsia="Times New Roman" w:hAnsi="Times New Roman" w:cs="B Titr"/>
          <w:sz w:val="10"/>
          <w:szCs w:val="10"/>
        </w:rPr>
      </w:pPr>
    </w:p>
    <w:p w14:paraId="61A13601" w14:textId="00A1B090" w:rsidR="00274615" w:rsidRDefault="00274615" w:rsidP="00CC6AD0">
      <w:pPr>
        <w:spacing w:after="0" w:line="240" w:lineRule="auto"/>
        <w:rPr>
          <w:rFonts w:ascii="Times New Roman" w:eastAsia="Times New Roman" w:hAnsi="Times New Roman" w:cs="B Titr"/>
          <w:sz w:val="10"/>
          <w:szCs w:val="10"/>
        </w:rPr>
      </w:pPr>
    </w:p>
    <w:p w14:paraId="0C2194B3" w14:textId="7F525B49" w:rsidR="00274615" w:rsidRDefault="00274615" w:rsidP="00CC6AD0">
      <w:pPr>
        <w:spacing w:after="0" w:line="240" w:lineRule="auto"/>
        <w:rPr>
          <w:rFonts w:ascii="Times New Roman" w:eastAsia="Times New Roman" w:hAnsi="Times New Roman" w:cs="B Titr"/>
          <w:sz w:val="10"/>
          <w:szCs w:val="10"/>
        </w:rPr>
      </w:pPr>
    </w:p>
    <w:p w14:paraId="1584EB92" w14:textId="77777777" w:rsidR="00274615" w:rsidRPr="00CC6AD0" w:rsidRDefault="00274615" w:rsidP="00CC6AD0">
      <w:pPr>
        <w:spacing w:after="0" w:line="240" w:lineRule="auto"/>
        <w:rPr>
          <w:rFonts w:ascii="Times New Roman" w:eastAsia="Times New Roman" w:hAnsi="Times New Roman" w:cs="B Titr"/>
          <w:sz w:val="10"/>
          <w:szCs w:val="10"/>
          <w:rtl/>
        </w:rPr>
      </w:pPr>
    </w:p>
    <w:p w14:paraId="057FBFF5" w14:textId="77777777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sz w:val="10"/>
          <w:szCs w:val="10"/>
          <w:rtl/>
        </w:rPr>
      </w:pPr>
    </w:p>
    <w:p w14:paraId="10F3C671" w14:textId="77777777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sz w:val="10"/>
          <w:szCs w:val="10"/>
          <w:rtl/>
        </w:rPr>
      </w:pPr>
    </w:p>
    <w:tbl>
      <w:tblPr>
        <w:tblStyle w:val="TableGrid11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"/>
        <w:gridCol w:w="5324"/>
        <w:gridCol w:w="1511"/>
        <w:gridCol w:w="1239"/>
        <w:gridCol w:w="1461"/>
      </w:tblGrid>
      <w:tr w:rsidR="00C05C18" w:rsidRPr="001B527A" w14:paraId="012ACAF2" w14:textId="77777777" w:rsidTr="00C05C18">
        <w:trPr>
          <w:trHeight w:val="381"/>
          <w:jc w:val="center"/>
        </w:trPr>
        <w:tc>
          <w:tcPr>
            <w:tcW w:w="985" w:type="dxa"/>
            <w:shd w:val="clear" w:color="auto" w:fill="E6F7FA"/>
          </w:tcPr>
          <w:p w14:paraId="649A9EEA" w14:textId="501F340B" w:rsidR="00C05C18" w:rsidRPr="001B527A" w:rsidRDefault="00C05C18" w:rsidP="001B527A">
            <w:pPr>
              <w:jc w:val="center"/>
              <w:rPr>
                <w:rFonts w:ascii="Times New Roman" w:eastAsia="Times New Roman" w:hAnsi="Times New Roman" w:cs="B Titr"/>
                <w:color w:val="FF0000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ردیف</w:t>
            </w:r>
          </w:p>
        </w:tc>
        <w:tc>
          <w:tcPr>
            <w:tcW w:w="5324" w:type="dxa"/>
            <w:shd w:val="clear" w:color="auto" w:fill="E6F7FA"/>
            <w:vAlign w:val="center"/>
          </w:tcPr>
          <w:p w14:paraId="73108582" w14:textId="2A1A6A33" w:rsidR="00C05C18" w:rsidRPr="001B527A" w:rsidRDefault="00C05C18" w:rsidP="001B527A">
            <w:pPr>
              <w:jc w:val="center"/>
              <w:rPr>
                <w:rFonts w:ascii="Times New Roman" w:eastAsia="Times New Roman" w:hAnsi="Times New Roman" w:cs="B Titr"/>
                <w:color w:val="FF0000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عنوان پروژه</w:t>
            </w:r>
          </w:p>
        </w:tc>
        <w:tc>
          <w:tcPr>
            <w:tcW w:w="1511" w:type="dxa"/>
            <w:shd w:val="clear" w:color="auto" w:fill="E6F7FA"/>
            <w:vAlign w:val="center"/>
          </w:tcPr>
          <w:p w14:paraId="0DD3E405" w14:textId="5B064158" w:rsidR="00C05C18" w:rsidRPr="001B527A" w:rsidRDefault="00C05C18" w:rsidP="001B527A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مبلغ قرارداد (میلیون ریال)</w:t>
            </w:r>
          </w:p>
        </w:tc>
        <w:tc>
          <w:tcPr>
            <w:tcW w:w="1239" w:type="dxa"/>
            <w:shd w:val="clear" w:color="auto" w:fill="E6F7FA"/>
          </w:tcPr>
          <w:p w14:paraId="0DD401F1" w14:textId="756A9E4C" w:rsidR="00C05C18" w:rsidRPr="001B527A" w:rsidRDefault="00C05C18" w:rsidP="001B527A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درصد پیشرفت فیزیکی</w:t>
            </w:r>
          </w:p>
        </w:tc>
        <w:tc>
          <w:tcPr>
            <w:tcW w:w="1461" w:type="dxa"/>
            <w:shd w:val="clear" w:color="auto" w:fill="E6F7FA"/>
          </w:tcPr>
          <w:p w14:paraId="574B5C8F" w14:textId="4C2F7929" w:rsidR="00C05C18" w:rsidRPr="001B527A" w:rsidRDefault="00C05C18" w:rsidP="001B527A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توضیحات</w:t>
            </w:r>
          </w:p>
        </w:tc>
      </w:tr>
      <w:tr w:rsidR="00C05C18" w:rsidRPr="001B527A" w14:paraId="1794BBFD" w14:textId="77777777" w:rsidTr="00C05C18">
        <w:trPr>
          <w:trHeight w:val="732"/>
          <w:jc w:val="center"/>
        </w:trPr>
        <w:tc>
          <w:tcPr>
            <w:tcW w:w="985" w:type="dxa"/>
          </w:tcPr>
          <w:p w14:paraId="2076EE52" w14:textId="581C658F" w:rsidR="00C05C18" w:rsidRPr="001B6568" w:rsidRDefault="00C05C18" w:rsidP="008159C1">
            <w:pPr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1</w:t>
            </w:r>
          </w:p>
        </w:tc>
        <w:tc>
          <w:tcPr>
            <w:tcW w:w="5324" w:type="dxa"/>
            <w:shd w:val="clear" w:color="auto" w:fill="auto"/>
            <w:vAlign w:val="center"/>
          </w:tcPr>
          <w:p w14:paraId="06952731" w14:textId="1ACF5EDC" w:rsidR="00C05C18" w:rsidRPr="00BC26A1" w:rsidRDefault="00C05C18" w:rsidP="008159C1">
            <w:pPr>
              <w:jc w:val="center"/>
              <w:rPr>
                <w:rFonts w:ascii="Calibri" w:hAnsi="Calibri" w:cs="B Homa"/>
                <w:color w:val="000000"/>
                <w:rtl/>
              </w:rPr>
            </w:pPr>
            <w:r w:rsidRPr="001B6568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احداث بخشی از شبکه روشنایی شهرک صنعتی آبادان 1</w:t>
            </w:r>
          </w:p>
        </w:tc>
        <w:tc>
          <w:tcPr>
            <w:tcW w:w="1511" w:type="dxa"/>
            <w:shd w:val="clear" w:color="auto" w:fill="auto"/>
            <w:vAlign w:val="center"/>
          </w:tcPr>
          <w:p w14:paraId="230D40FE" w14:textId="0BDB1F9D" w:rsidR="00C05C18" w:rsidRPr="00BC26A1" w:rsidRDefault="00C05C18" w:rsidP="008159C1">
            <w:pPr>
              <w:jc w:val="center"/>
              <w:rPr>
                <w:rFonts w:ascii="Calibri" w:hAnsi="Calibri" w:cs="B Homa"/>
                <w:color w:val="000000"/>
                <w:rtl/>
              </w:rPr>
            </w:pPr>
            <w:r w:rsidRPr="00657EBF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  <w:rtl/>
                <w:lang w:bidi="ar-SA"/>
              </w:rPr>
              <w:t>50.862</w:t>
            </w:r>
          </w:p>
        </w:tc>
        <w:tc>
          <w:tcPr>
            <w:tcW w:w="1239" w:type="dxa"/>
            <w:vAlign w:val="center"/>
          </w:tcPr>
          <w:p w14:paraId="5E6951AE" w14:textId="70588141" w:rsidR="00C05C18" w:rsidRPr="00BC26A1" w:rsidRDefault="00C05C18" w:rsidP="008159C1">
            <w:pPr>
              <w:bidi w:val="0"/>
              <w:rPr>
                <w:rFonts w:ascii="Calibri" w:hAnsi="Calibri" w:cs="B Nazanin"/>
                <w:color w:val="000000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  <w:rtl/>
                <w:lang w:bidi="ar-SA"/>
              </w:rPr>
              <w:t>100</w:t>
            </w:r>
          </w:p>
        </w:tc>
        <w:tc>
          <w:tcPr>
            <w:tcW w:w="1461" w:type="dxa"/>
            <w:shd w:val="clear" w:color="000000" w:fill="FFFFFF"/>
            <w:vAlign w:val="center"/>
          </w:tcPr>
          <w:p w14:paraId="4E8320F8" w14:textId="0E6395CC" w:rsidR="00C05C18" w:rsidRPr="00BC26A1" w:rsidRDefault="00C05C18" w:rsidP="008159C1">
            <w:pPr>
              <w:bidi w:val="0"/>
              <w:rPr>
                <w:rFonts w:ascii="Calibri" w:hAnsi="Calibri" w:cs="B Nazanin"/>
                <w:color w:val="000000"/>
              </w:rPr>
            </w:pPr>
            <w:r w:rsidRPr="0057690A">
              <w:rPr>
                <w:rFonts w:ascii="Calibri" w:eastAsia="Times New Roman" w:hAnsi="Calibri" w:cs="B Nazanin" w:hint="cs"/>
                <w:sz w:val="18"/>
                <w:szCs w:val="18"/>
                <w:lang w:bidi="ar-SA"/>
              </w:rPr>
              <w:t> </w:t>
            </w:r>
          </w:p>
        </w:tc>
      </w:tr>
      <w:tr w:rsidR="00C05C18" w:rsidRPr="001B527A" w14:paraId="04E03555" w14:textId="77777777" w:rsidTr="00C05C18">
        <w:trPr>
          <w:trHeight w:val="732"/>
          <w:jc w:val="center"/>
        </w:trPr>
        <w:tc>
          <w:tcPr>
            <w:tcW w:w="985" w:type="dxa"/>
          </w:tcPr>
          <w:p w14:paraId="0AFCEDC2" w14:textId="5470F770" w:rsidR="00C05C18" w:rsidRPr="001B6568" w:rsidRDefault="00C05C18" w:rsidP="008159C1">
            <w:pPr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2</w:t>
            </w:r>
          </w:p>
        </w:tc>
        <w:tc>
          <w:tcPr>
            <w:tcW w:w="5324" w:type="dxa"/>
            <w:shd w:val="clear" w:color="auto" w:fill="auto"/>
            <w:vAlign w:val="center"/>
          </w:tcPr>
          <w:p w14:paraId="5BB15B44" w14:textId="0DA195CF" w:rsidR="00C05C18" w:rsidRPr="00BC26A1" w:rsidRDefault="00C05C18" w:rsidP="008159C1">
            <w:pPr>
              <w:jc w:val="center"/>
              <w:rPr>
                <w:rFonts w:ascii="Calibri" w:hAnsi="Calibri" w:cs="B Homa"/>
                <w:color w:val="000000"/>
                <w:rtl/>
              </w:rPr>
            </w:pPr>
            <w:r w:rsidRPr="001B6568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افزابش ظرفیت پست برق</w:t>
            </w:r>
            <w:r w:rsidRPr="001B6568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lang w:bidi="ar-SA"/>
              </w:rPr>
              <w:t xml:space="preserve"> </w:t>
            </w:r>
            <w:r w:rsidRPr="001B6568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شهرک صنعتی آبادان</w:t>
            </w:r>
            <w:r w:rsidRPr="001B6568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lang w:bidi="ar-SA"/>
              </w:rPr>
              <w:t xml:space="preserve"> </w:t>
            </w:r>
          </w:p>
        </w:tc>
        <w:tc>
          <w:tcPr>
            <w:tcW w:w="1511" w:type="dxa"/>
            <w:shd w:val="clear" w:color="auto" w:fill="auto"/>
            <w:vAlign w:val="center"/>
          </w:tcPr>
          <w:p w14:paraId="3E07223C" w14:textId="65D6B14C" w:rsidR="00C05C18" w:rsidRPr="00BC26A1" w:rsidRDefault="00C05C18" w:rsidP="008159C1">
            <w:pPr>
              <w:jc w:val="center"/>
              <w:rPr>
                <w:rFonts w:ascii="Calibri" w:hAnsi="Calibri" w:cs="B Homa"/>
                <w:color w:val="000000"/>
                <w:rtl/>
              </w:rPr>
            </w:pPr>
            <w:r w:rsidRPr="00657EBF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  <w:rtl/>
                <w:lang w:bidi="ar-SA"/>
              </w:rPr>
              <w:t>3.000.000</w:t>
            </w:r>
          </w:p>
        </w:tc>
        <w:tc>
          <w:tcPr>
            <w:tcW w:w="1239" w:type="dxa"/>
            <w:vAlign w:val="center"/>
          </w:tcPr>
          <w:p w14:paraId="1306320F" w14:textId="785C8C18" w:rsidR="00C05C18" w:rsidRPr="00BC26A1" w:rsidRDefault="00C05C18" w:rsidP="008159C1">
            <w:pPr>
              <w:bidi w:val="0"/>
              <w:rPr>
                <w:rFonts w:ascii="Calibri" w:hAnsi="Calibri" w:cs="B Nazanin"/>
                <w:color w:val="000000"/>
              </w:rPr>
            </w:pPr>
            <w:r w:rsidRPr="00D8324D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10</w:t>
            </w:r>
          </w:p>
        </w:tc>
        <w:tc>
          <w:tcPr>
            <w:tcW w:w="1461" w:type="dxa"/>
            <w:shd w:val="clear" w:color="000000" w:fill="FFFFFF"/>
            <w:vAlign w:val="center"/>
          </w:tcPr>
          <w:p w14:paraId="32B92C2B" w14:textId="11776C9B" w:rsidR="00C05C18" w:rsidRPr="00BC26A1" w:rsidRDefault="00C05C18" w:rsidP="008159C1">
            <w:pPr>
              <w:bidi w:val="0"/>
              <w:rPr>
                <w:rFonts w:ascii="Calibri" w:hAnsi="Calibri" w:cs="B Nazanin"/>
                <w:color w:val="000000"/>
              </w:rPr>
            </w:pPr>
            <w:r w:rsidRPr="0057690A">
              <w:rPr>
                <w:rFonts w:ascii="Calibri" w:eastAsia="Times New Roman" w:hAnsi="Calibri" w:cs="B Nazanin" w:hint="cs"/>
                <w:rtl/>
                <w:lang w:bidi="ar-SA"/>
              </w:rPr>
              <w:t>شروع عملیات اجرایی</w:t>
            </w:r>
          </w:p>
        </w:tc>
      </w:tr>
      <w:tr w:rsidR="00C05C18" w:rsidRPr="001B527A" w14:paraId="3775E13F" w14:textId="77777777" w:rsidTr="00C05C18">
        <w:trPr>
          <w:trHeight w:val="732"/>
          <w:jc w:val="center"/>
        </w:trPr>
        <w:tc>
          <w:tcPr>
            <w:tcW w:w="985" w:type="dxa"/>
          </w:tcPr>
          <w:p w14:paraId="5DDA0967" w14:textId="09E043E6" w:rsidR="00C05C18" w:rsidRDefault="00C05C18" w:rsidP="008159C1">
            <w:pPr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3</w:t>
            </w:r>
          </w:p>
        </w:tc>
        <w:tc>
          <w:tcPr>
            <w:tcW w:w="5324" w:type="dxa"/>
            <w:shd w:val="clear" w:color="auto" w:fill="auto"/>
            <w:vAlign w:val="center"/>
          </w:tcPr>
          <w:p w14:paraId="5A4406F5" w14:textId="2439F0DD" w:rsidR="00C05C18" w:rsidRPr="00BC26A1" w:rsidRDefault="00C05C18" w:rsidP="008159C1">
            <w:pPr>
              <w:jc w:val="center"/>
              <w:rPr>
                <w:rFonts w:ascii="Calibri" w:hAnsi="Calibri" w:cs="B Homa"/>
                <w:color w:val="000000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احداث مدول دوم تصفیه خانه فاضلاب شهرک صنعتی آبادان1</w:t>
            </w:r>
          </w:p>
        </w:tc>
        <w:tc>
          <w:tcPr>
            <w:tcW w:w="1511" w:type="dxa"/>
            <w:shd w:val="clear" w:color="auto" w:fill="auto"/>
            <w:vAlign w:val="center"/>
          </w:tcPr>
          <w:p w14:paraId="7ECBC6A2" w14:textId="457DAC4F" w:rsidR="00C05C18" w:rsidRPr="00BC26A1" w:rsidRDefault="00C05C18" w:rsidP="008159C1">
            <w:pPr>
              <w:jc w:val="center"/>
              <w:rPr>
                <w:rFonts w:ascii="Calibri" w:hAnsi="Calibri" w:cs="B Homa"/>
                <w:color w:val="000000"/>
                <w:rtl/>
              </w:rPr>
            </w:pPr>
            <w:r w:rsidRPr="00657EBF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  <w:rtl/>
                <w:lang w:bidi="ar-SA"/>
              </w:rPr>
              <w:t>960.000</w:t>
            </w:r>
          </w:p>
        </w:tc>
        <w:tc>
          <w:tcPr>
            <w:tcW w:w="1239" w:type="dxa"/>
            <w:vAlign w:val="center"/>
          </w:tcPr>
          <w:p w14:paraId="772F2ED4" w14:textId="01481DB5" w:rsidR="00C05C18" w:rsidRPr="00BC26A1" w:rsidRDefault="00C05C18" w:rsidP="008159C1">
            <w:pPr>
              <w:bidi w:val="0"/>
              <w:rPr>
                <w:rFonts w:ascii="Calibri" w:hAnsi="Calibri" w:cs="B Nazanin"/>
                <w:color w:val="000000"/>
              </w:rPr>
            </w:pPr>
            <w:r>
              <w:rPr>
                <w:rFonts w:ascii="Calibri" w:eastAsia="Times New Roman" w:hAnsi="Calibri" w:cs="Calibri" w:hint="cs"/>
                <w:b/>
                <w:bCs/>
                <w:rtl/>
                <w:lang w:bidi="ar-SA"/>
              </w:rPr>
              <w:t>_</w:t>
            </w:r>
          </w:p>
        </w:tc>
        <w:tc>
          <w:tcPr>
            <w:tcW w:w="1461" w:type="dxa"/>
            <w:shd w:val="clear" w:color="000000" w:fill="FFFFFF"/>
            <w:vAlign w:val="center"/>
          </w:tcPr>
          <w:p w14:paraId="6A9028B0" w14:textId="46A85569" w:rsidR="00C05C18" w:rsidRPr="00BC26A1" w:rsidRDefault="00C05C18" w:rsidP="008159C1">
            <w:pPr>
              <w:bidi w:val="0"/>
              <w:rPr>
                <w:rFonts w:ascii="Calibri" w:hAnsi="Calibri" w:cs="B Nazanin"/>
                <w:color w:val="000000"/>
              </w:rPr>
            </w:pPr>
            <w:r w:rsidRPr="00744A30">
              <w:rPr>
                <w:rFonts w:ascii="Calibri" w:eastAsia="Times New Roman" w:hAnsi="Calibri" w:cs="B Nazanin" w:hint="cs"/>
                <w:sz w:val="20"/>
                <w:szCs w:val="20"/>
                <w:lang w:bidi="ar-SA"/>
              </w:rPr>
              <w:t> </w:t>
            </w:r>
            <w:r w:rsidRPr="00744A30">
              <w:rPr>
                <w:rFonts w:ascii="Calibri" w:eastAsia="Times New Roman" w:hAnsi="Calibri" w:cs="B Nazanin" w:hint="cs"/>
                <w:sz w:val="20"/>
                <w:szCs w:val="20"/>
                <w:rtl/>
              </w:rPr>
              <w:t>در مرحله انعقاد قرارداد</w:t>
            </w:r>
          </w:p>
        </w:tc>
      </w:tr>
      <w:tr w:rsidR="00C05C18" w:rsidRPr="001B527A" w14:paraId="45989E97" w14:textId="77777777" w:rsidTr="00C05C18">
        <w:trPr>
          <w:trHeight w:val="732"/>
          <w:jc w:val="center"/>
        </w:trPr>
        <w:tc>
          <w:tcPr>
            <w:tcW w:w="985" w:type="dxa"/>
          </w:tcPr>
          <w:p w14:paraId="08D816D5" w14:textId="7B998CF7" w:rsidR="00C05C18" w:rsidRPr="001B6568" w:rsidRDefault="00C05C18" w:rsidP="008159C1">
            <w:pPr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4</w:t>
            </w:r>
          </w:p>
        </w:tc>
        <w:tc>
          <w:tcPr>
            <w:tcW w:w="5324" w:type="dxa"/>
            <w:shd w:val="clear" w:color="auto" w:fill="auto"/>
            <w:vAlign w:val="center"/>
          </w:tcPr>
          <w:p w14:paraId="7A77C35C" w14:textId="10A79A53" w:rsidR="00C05C18" w:rsidRPr="00BC26A1" w:rsidRDefault="00C05C18" w:rsidP="008159C1">
            <w:pPr>
              <w:jc w:val="center"/>
              <w:rPr>
                <w:rFonts w:ascii="Calibri" w:hAnsi="Calibri" w:cs="B Homa"/>
                <w:color w:val="000000"/>
                <w:rtl/>
              </w:rPr>
            </w:pPr>
            <w:r w:rsidRPr="001B6568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lang w:bidi="ar-SA"/>
              </w:rPr>
              <w:t xml:space="preserve"> </w:t>
            </w:r>
            <w:r w:rsidRPr="001B6568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خیابان سازی شهرک صنعتی آبادان 1</w:t>
            </w:r>
          </w:p>
        </w:tc>
        <w:tc>
          <w:tcPr>
            <w:tcW w:w="1511" w:type="dxa"/>
            <w:shd w:val="clear" w:color="auto" w:fill="auto"/>
            <w:vAlign w:val="center"/>
          </w:tcPr>
          <w:p w14:paraId="5F8E910A" w14:textId="6019ED9C" w:rsidR="00C05C18" w:rsidRPr="00BC26A1" w:rsidRDefault="00C05C18" w:rsidP="008159C1">
            <w:pPr>
              <w:jc w:val="center"/>
              <w:rPr>
                <w:rFonts w:ascii="Calibri" w:hAnsi="Calibri" w:cs="B Homa"/>
                <w:color w:val="000000"/>
                <w:rtl/>
              </w:rPr>
            </w:pPr>
            <w:r w:rsidRPr="00657EBF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  <w:rtl/>
                <w:lang w:bidi="ar-SA"/>
              </w:rPr>
              <w:t>300.000</w:t>
            </w:r>
          </w:p>
        </w:tc>
        <w:tc>
          <w:tcPr>
            <w:tcW w:w="1239" w:type="dxa"/>
            <w:vAlign w:val="center"/>
          </w:tcPr>
          <w:p w14:paraId="7B5F06C5" w14:textId="5DBD6A83" w:rsidR="00C05C18" w:rsidRPr="00BC26A1" w:rsidRDefault="00C05C18" w:rsidP="008159C1">
            <w:pPr>
              <w:bidi w:val="0"/>
              <w:rPr>
                <w:rFonts w:ascii="Calibri" w:hAnsi="Calibri" w:cs="B Nazanin"/>
                <w:color w:val="000000"/>
              </w:rPr>
            </w:pPr>
            <w:r>
              <w:rPr>
                <w:rFonts w:ascii="Calibri" w:eastAsia="Times New Roman" w:hAnsi="Calibri" w:cs="Calibri" w:hint="cs"/>
                <w:b/>
                <w:bCs/>
                <w:sz w:val="20"/>
                <w:szCs w:val="20"/>
                <w:rtl/>
                <w:lang w:bidi="ar-SA"/>
              </w:rPr>
              <w:t>_</w:t>
            </w:r>
          </w:p>
        </w:tc>
        <w:tc>
          <w:tcPr>
            <w:tcW w:w="1461" w:type="dxa"/>
            <w:shd w:val="clear" w:color="000000" w:fill="FFFFFF"/>
            <w:vAlign w:val="center"/>
          </w:tcPr>
          <w:p w14:paraId="0793A11E" w14:textId="46AC128F" w:rsidR="00C05C18" w:rsidRPr="00BC26A1" w:rsidRDefault="00C05C18" w:rsidP="008159C1">
            <w:pPr>
              <w:bidi w:val="0"/>
              <w:rPr>
                <w:rFonts w:ascii="Calibri" w:hAnsi="Calibri" w:cs="B Nazanin"/>
                <w:color w:val="000000"/>
              </w:rPr>
            </w:pPr>
            <w:r w:rsidRPr="00744A30">
              <w:rPr>
                <w:rFonts w:ascii="Calibri" w:eastAsia="Times New Roman" w:hAnsi="Calibri" w:cs="B Nazanin" w:hint="cs"/>
                <w:sz w:val="20"/>
                <w:szCs w:val="20"/>
                <w:lang w:bidi="ar-SA"/>
              </w:rPr>
              <w:t> </w:t>
            </w:r>
            <w:r w:rsidRPr="00744A30">
              <w:rPr>
                <w:rFonts w:ascii="Calibri" w:eastAsia="Times New Roman" w:hAnsi="Calibri" w:cs="B Nazanin" w:hint="cs"/>
                <w:sz w:val="20"/>
                <w:szCs w:val="20"/>
                <w:rtl/>
              </w:rPr>
              <w:t>در مرحله انعقاد قرارداد</w:t>
            </w:r>
          </w:p>
        </w:tc>
      </w:tr>
      <w:tr w:rsidR="00C05C18" w:rsidRPr="001B527A" w14:paraId="26084339" w14:textId="77777777" w:rsidTr="00C05C18">
        <w:trPr>
          <w:trHeight w:val="732"/>
          <w:jc w:val="center"/>
        </w:trPr>
        <w:tc>
          <w:tcPr>
            <w:tcW w:w="985" w:type="dxa"/>
          </w:tcPr>
          <w:p w14:paraId="6313EED6" w14:textId="74712965" w:rsidR="00C05C18" w:rsidRDefault="00C05C18" w:rsidP="008159C1">
            <w:pPr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5</w:t>
            </w:r>
          </w:p>
        </w:tc>
        <w:tc>
          <w:tcPr>
            <w:tcW w:w="5324" w:type="dxa"/>
            <w:shd w:val="clear" w:color="auto" w:fill="auto"/>
            <w:vAlign w:val="center"/>
          </w:tcPr>
          <w:p w14:paraId="0EBE6183" w14:textId="7F83159C" w:rsidR="00C05C18" w:rsidRPr="001B6568" w:rsidRDefault="00C05C18" w:rsidP="008159C1">
            <w:pPr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تعویض ورودی خیابانسانی ناحیه صنعتی شهدا</w:t>
            </w:r>
          </w:p>
        </w:tc>
        <w:tc>
          <w:tcPr>
            <w:tcW w:w="1511" w:type="dxa"/>
            <w:shd w:val="clear" w:color="auto" w:fill="auto"/>
            <w:vAlign w:val="center"/>
          </w:tcPr>
          <w:p w14:paraId="38AF99EF" w14:textId="1EFD1CFB" w:rsidR="00C05C18" w:rsidRPr="00657EBF" w:rsidRDefault="00C05C18" w:rsidP="008159C1">
            <w:pPr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  <w:rtl/>
                <w:lang w:bidi="ar-SA"/>
              </w:rPr>
              <w:t>110.000</w:t>
            </w:r>
          </w:p>
        </w:tc>
        <w:tc>
          <w:tcPr>
            <w:tcW w:w="1239" w:type="dxa"/>
            <w:vAlign w:val="center"/>
          </w:tcPr>
          <w:p w14:paraId="43B13A45" w14:textId="3723D362" w:rsidR="00C05C18" w:rsidRDefault="00C05C18" w:rsidP="008159C1">
            <w:pPr>
              <w:bidi w:val="0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sz w:val="20"/>
                <w:szCs w:val="20"/>
                <w:rtl/>
                <w:lang w:bidi="ar-SA"/>
              </w:rPr>
              <w:t>_</w:t>
            </w:r>
          </w:p>
        </w:tc>
        <w:tc>
          <w:tcPr>
            <w:tcW w:w="1461" w:type="dxa"/>
            <w:shd w:val="clear" w:color="000000" w:fill="FFFFFF"/>
            <w:vAlign w:val="center"/>
          </w:tcPr>
          <w:p w14:paraId="011537BF" w14:textId="2B09EF08" w:rsidR="00C05C18" w:rsidRPr="00744A30" w:rsidRDefault="00C05C18" w:rsidP="008159C1">
            <w:pPr>
              <w:bidi w:val="0"/>
              <w:rPr>
                <w:rFonts w:ascii="Calibri" w:eastAsia="Times New Roman" w:hAnsi="Calibri" w:cs="B Nazanin"/>
                <w:sz w:val="20"/>
                <w:szCs w:val="20"/>
                <w:lang w:bidi="ar-SA"/>
              </w:rPr>
            </w:pPr>
            <w:r>
              <w:rPr>
                <w:rFonts w:ascii="Calibri" w:eastAsia="Times New Roman" w:hAnsi="Calibri" w:cs="B Nazanin" w:hint="cs"/>
                <w:sz w:val="20"/>
                <w:szCs w:val="20"/>
                <w:rtl/>
                <w:lang w:bidi="ar-SA"/>
              </w:rPr>
              <w:t>در مرحله مناقصه</w:t>
            </w:r>
          </w:p>
        </w:tc>
      </w:tr>
    </w:tbl>
    <w:p w14:paraId="17C5A792" w14:textId="77777777" w:rsidR="001C144F" w:rsidRPr="00CC6AD0" w:rsidRDefault="001C144F" w:rsidP="00CC6AD0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</w:p>
    <w:p w14:paraId="536AEFDA" w14:textId="77777777" w:rsidR="00084B12" w:rsidRDefault="00084B12" w:rsidP="00CC6AD0">
      <w:pPr>
        <w:spacing w:after="0" w:line="240" w:lineRule="auto"/>
        <w:rPr>
          <w:rFonts w:ascii="Times New Roman" w:eastAsia="Times New Roman" w:hAnsi="Times New Roman" w:cs="B Titr"/>
          <w:sz w:val="16"/>
          <w:szCs w:val="16"/>
          <w:rtl/>
        </w:rPr>
      </w:pPr>
    </w:p>
    <w:p w14:paraId="48805603" w14:textId="514C1B26" w:rsidR="00FD3A28" w:rsidRDefault="00FD3A28">
      <w:pPr>
        <w:bidi w:val="0"/>
        <w:rPr>
          <w:rFonts w:ascii="Times New Roman" w:eastAsia="Times New Roman" w:hAnsi="Times New Roman" w:cs="B Titr"/>
          <w:sz w:val="16"/>
          <w:szCs w:val="16"/>
          <w:rtl/>
        </w:rPr>
      </w:pPr>
      <w:r>
        <w:rPr>
          <w:rFonts w:ascii="Times New Roman" w:eastAsia="Times New Roman" w:hAnsi="Times New Roman" w:cs="B Titr"/>
          <w:sz w:val="16"/>
          <w:szCs w:val="16"/>
          <w:rtl/>
        </w:rPr>
        <w:br w:type="page"/>
      </w:r>
    </w:p>
    <w:p w14:paraId="6FBA71F2" w14:textId="77777777" w:rsidR="00084B12" w:rsidRDefault="00084B12" w:rsidP="00CC6AD0">
      <w:pPr>
        <w:spacing w:after="0" w:line="240" w:lineRule="auto"/>
        <w:rPr>
          <w:rFonts w:ascii="Times New Roman" w:eastAsia="Times New Roman" w:hAnsi="Times New Roman" w:cs="B Titr"/>
          <w:sz w:val="16"/>
          <w:szCs w:val="16"/>
          <w:rtl/>
        </w:rPr>
      </w:pPr>
    </w:p>
    <w:p w14:paraId="2D98A7BE" w14:textId="5467EBBB" w:rsidR="001C144F" w:rsidRDefault="001C144F" w:rsidP="00CC6AD0">
      <w:pPr>
        <w:spacing w:after="0" w:line="240" w:lineRule="auto"/>
        <w:rPr>
          <w:rFonts w:ascii="Times New Roman" w:eastAsia="Times New Roman" w:hAnsi="Times New Roman" w:cs="B Titr"/>
          <w:sz w:val="16"/>
          <w:szCs w:val="16"/>
          <w:rtl/>
        </w:rPr>
      </w:pPr>
    </w:p>
    <w:p w14:paraId="31CB3841" w14:textId="77777777" w:rsidR="001C144F" w:rsidRPr="00006481" w:rsidRDefault="001C144F" w:rsidP="00CC6AD0">
      <w:pPr>
        <w:spacing w:after="0" w:line="240" w:lineRule="auto"/>
        <w:rPr>
          <w:rFonts w:ascii="Times New Roman" w:eastAsia="Times New Roman" w:hAnsi="Times New Roman" w:cs="B Titr"/>
          <w:sz w:val="16"/>
          <w:szCs w:val="16"/>
          <w:rtl/>
        </w:rPr>
      </w:pPr>
    </w:p>
    <w:tbl>
      <w:tblPr>
        <w:bidiVisual/>
        <w:tblW w:w="7087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2410"/>
      </w:tblGrid>
      <w:tr w:rsidR="00CC6AD0" w:rsidRPr="00CC6AD0" w14:paraId="27D48674" w14:textId="77777777" w:rsidTr="00C64308">
        <w:trPr>
          <w:trHeight w:val="661"/>
          <w:jc w:val="center"/>
        </w:trPr>
        <w:tc>
          <w:tcPr>
            <w:tcW w:w="4677" w:type="dxa"/>
            <w:shd w:val="clear" w:color="auto" w:fill="E6F7FA"/>
            <w:vAlign w:val="center"/>
          </w:tcPr>
          <w:p w14:paraId="7E70866E" w14:textId="77777777" w:rsidR="00CC6AD0" w:rsidRPr="008470CE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8470CE">
              <w:rPr>
                <w:rFonts w:ascii="Times New Roman" w:eastAsia="Times New Roman" w:hAnsi="Times New Roman" w:cs="B Titr" w:hint="cs"/>
                <w:color w:val="FF0000"/>
                <w:rtl/>
              </w:rPr>
              <w:t>موقعیت شهرستان</w:t>
            </w:r>
          </w:p>
        </w:tc>
        <w:tc>
          <w:tcPr>
            <w:tcW w:w="2410" w:type="dxa"/>
            <w:shd w:val="clear" w:color="auto" w:fill="E6F7FA"/>
            <w:vAlign w:val="center"/>
          </w:tcPr>
          <w:p w14:paraId="3DE225E5" w14:textId="77777777" w:rsidR="00CC6AD0" w:rsidRPr="008470CE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8470CE">
              <w:rPr>
                <w:rFonts w:ascii="Times New Roman" w:eastAsia="Times New Roman" w:hAnsi="Times New Roman" w:cs="B Titr" w:hint="cs"/>
                <w:color w:val="FF0000"/>
                <w:rtl/>
              </w:rPr>
              <w:t>فاصله (کیلومتر)</w:t>
            </w:r>
          </w:p>
        </w:tc>
      </w:tr>
      <w:tr w:rsidR="00CC6AD0" w:rsidRPr="00CC6AD0" w14:paraId="1604DB8A" w14:textId="77777777" w:rsidTr="00C64308">
        <w:trPr>
          <w:trHeight w:val="975"/>
          <w:jc w:val="center"/>
        </w:trPr>
        <w:tc>
          <w:tcPr>
            <w:tcW w:w="4677" w:type="dxa"/>
            <w:vAlign w:val="center"/>
          </w:tcPr>
          <w:p w14:paraId="1F36D5D4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فرودگاه و راه آهن اهواز</w:t>
            </w:r>
          </w:p>
          <w:p w14:paraId="15B5D6A6" w14:textId="77777777" w:rsidR="00CC6AD0" w:rsidRPr="00CC6AD0" w:rsidRDefault="00CC6AD0" w:rsidP="00CC6AD0">
            <w:pPr>
              <w:tabs>
                <w:tab w:val="center" w:pos="2750"/>
              </w:tabs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راه آهن و  بندر امام خمینی</w:t>
            </w:r>
          </w:p>
          <w:p w14:paraId="7BF84D5B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بندر خرمشهر</w:t>
            </w:r>
          </w:p>
          <w:p w14:paraId="7FBC9EF4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فرودگاه آبادان</w:t>
            </w:r>
          </w:p>
        </w:tc>
        <w:tc>
          <w:tcPr>
            <w:tcW w:w="2410" w:type="dxa"/>
            <w:vAlign w:val="center"/>
          </w:tcPr>
          <w:p w14:paraId="022B036F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120</w:t>
            </w:r>
          </w:p>
          <w:p w14:paraId="472F787D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102</w:t>
            </w:r>
          </w:p>
          <w:p w14:paraId="032E31FA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19</w:t>
            </w:r>
          </w:p>
          <w:p w14:paraId="1E3FF0C8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10</w:t>
            </w:r>
          </w:p>
        </w:tc>
      </w:tr>
    </w:tbl>
    <w:p w14:paraId="5366EE0F" w14:textId="77777777" w:rsidR="00CC6AD0" w:rsidRPr="00006481" w:rsidRDefault="00CC6AD0" w:rsidP="00CC6AD0">
      <w:pPr>
        <w:spacing w:after="0" w:line="240" w:lineRule="auto"/>
        <w:rPr>
          <w:rFonts w:ascii="Times New Roman" w:eastAsia="Times New Roman" w:hAnsi="Times New Roman" w:cs="B Titr"/>
          <w:sz w:val="12"/>
          <w:szCs w:val="12"/>
          <w:rtl/>
        </w:rPr>
      </w:pPr>
    </w:p>
    <w:p w14:paraId="2EC7A6BE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Titr"/>
          <w:sz w:val="26"/>
          <w:szCs w:val="26"/>
          <w:rtl/>
        </w:rPr>
      </w:pPr>
      <w:r w:rsidRPr="00CC6AD0">
        <w:rPr>
          <w:rFonts w:ascii="Times New Roman" w:eastAsia="Times New Roman" w:hAnsi="Times New Roman" w:cs="B Titr" w:hint="cs"/>
          <w:sz w:val="26"/>
          <w:szCs w:val="26"/>
          <w:rtl/>
        </w:rPr>
        <w:t>مزاياي سرمايه گذاري در منطقه:</w:t>
      </w:r>
    </w:p>
    <w:p w14:paraId="3C549314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Zar" w:hint="cs"/>
          <w:sz w:val="26"/>
          <w:szCs w:val="26"/>
          <w:rtl/>
        </w:rPr>
        <w:t>1</w:t>
      </w: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- وجود بنادر آبادان و خرمشهر جهت تسهيل در امر صادرات</w:t>
      </w:r>
    </w:p>
    <w:p w14:paraId="139B27C2" w14:textId="77777777" w:rsidR="00CC6AD0" w:rsidRPr="00CC6AD0" w:rsidRDefault="00CC6AD0" w:rsidP="006057B4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2- وجود دو شهرك </w:t>
      </w:r>
      <w:r w:rsidR="006057B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و یک ناحیه </w:t>
      </w: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فعال، يك مجتمع كارگاهي</w:t>
      </w:r>
    </w:p>
    <w:p w14:paraId="4250E783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3- شهرك تخصصي صنايع دريايي و شيلات در منطقه چوئبده</w:t>
      </w:r>
    </w:p>
    <w:p w14:paraId="34CE629C" w14:textId="77777777" w:rsidR="00CC6AD0" w:rsidRPr="00CC6AD0" w:rsidRDefault="00CC6AD0" w:rsidP="006057B4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4- قرار گرفتن شهركهاي صنعتي آبادان در منطقه آزاد اروند</w:t>
      </w:r>
    </w:p>
    <w:p w14:paraId="6CA9C23A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5- نزديكي به فرودگاه بين المللي آبادان</w:t>
      </w:r>
    </w:p>
    <w:p w14:paraId="478D16D1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6- وجود پالايشگاه ، پتروشيمي و تأسيسات نفتي</w:t>
      </w:r>
    </w:p>
    <w:p w14:paraId="0AB13190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7- وجود شاخص بالاي فعاليتهاي خدماتي در شهرستان</w:t>
      </w:r>
    </w:p>
    <w:p w14:paraId="4AC7086D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8- وجود مراكز آموزش عالي به منظور تأمين نيروي انساني متخصص</w:t>
      </w:r>
    </w:p>
    <w:p w14:paraId="509B1065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9- ارتباط با كشورهاي حوزه خليج فارس</w:t>
      </w:r>
    </w:p>
    <w:p w14:paraId="67D0C184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10- وجود نخلستانهاي عظيم</w:t>
      </w:r>
    </w:p>
    <w:p w14:paraId="4E9CC217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14"/>
          <w:szCs w:val="14"/>
          <w:rtl/>
        </w:rPr>
      </w:pPr>
    </w:p>
    <w:p w14:paraId="6ECEBDBA" w14:textId="77777777" w:rsidR="006057B4" w:rsidRDefault="00CC6AD0" w:rsidP="006057B4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/>
          <w:b/>
          <w:bCs/>
          <w:sz w:val="24"/>
          <w:szCs w:val="24"/>
        </w:rPr>
        <w:t>*</w:t>
      </w:r>
      <w:r w:rsidR="006057B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پتانسیل های سرمایه گذاری:</w:t>
      </w:r>
    </w:p>
    <w:p w14:paraId="0C516C74" w14:textId="77777777" w:rsidR="006057B4" w:rsidRDefault="006057B4" w:rsidP="006057B4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6057B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صنایع غذایی </w:t>
      </w:r>
      <w:r w:rsidRPr="006057B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(خرما</w:t>
      </w:r>
      <w:r w:rsidRPr="006057B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، شیلات)، تولید فلزات اساسی، فولاد آلیاژی، قطعه سازی برای صنایع نفت و گاز، کالای صنعتی با فناوری برتر، کشتی سازی و صنایع وابسته، صنایع مونتاژ،</w:t>
      </w:r>
      <w:r w:rsidRPr="006057B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+ </w:t>
      </w:r>
      <w:r w:rsidRPr="006057B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صنایع برق و الکترونیک، تولید لوازم الکتریکی خانگی، صنایع اپتیک، صنایع بازیافت، صنایع عمومی کارگاهی          </w:t>
      </w:r>
    </w:p>
    <w:p w14:paraId="2ABA5690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Titr"/>
          <w:sz w:val="26"/>
          <w:szCs w:val="26"/>
          <w:rtl/>
        </w:rPr>
      </w:pPr>
      <w:r w:rsidRPr="00CC6AD0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br w:type="page"/>
      </w:r>
    </w:p>
    <w:p w14:paraId="37D5FD8E" w14:textId="77777777" w:rsidR="00213DD2" w:rsidRPr="00BB7D11" w:rsidRDefault="00CC6AD0" w:rsidP="00343503">
      <w:pPr>
        <w:pStyle w:val="Kouravand"/>
        <w:rPr>
          <w:rStyle w:val="SubtleReference"/>
          <w:rtl/>
        </w:rPr>
      </w:pPr>
      <w:bookmarkStart w:id="33" w:name="_Toc190682030"/>
      <w:r w:rsidRPr="006B02CF">
        <w:rPr>
          <w:rFonts w:hint="cs"/>
          <w:rtl/>
        </w:rPr>
        <w:lastRenderedPageBreak/>
        <w:t>شهرستان آغاجاري</w:t>
      </w:r>
      <w:bookmarkEnd w:id="33"/>
      <w:r w:rsidRPr="00CC6AD0">
        <w:rPr>
          <w:rFonts w:ascii="Times New Roman" w:hAnsi="Times New Roman" w:hint="cs"/>
          <w:rtl/>
        </w:rPr>
        <w:t xml:space="preserve"> </w:t>
      </w:r>
    </w:p>
    <w:p w14:paraId="4997A389" w14:textId="336D149A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  <w:r w:rsidRPr="00CC6AD0">
        <w:rPr>
          <w:rFonts w:ascii="Times New Roman" w:eastAsia="Times New Roman" w:hAnsi="Times New Roman" w:cs="Zar"/>
          <w:sz w:val="12"/>
          <w:szCs w:val="12"/>
          <w:rtl/>
        </w:rPr>
        <w:br/>
      </w:r>
      <w:r w:rsidR="00A20740">
        <w:rPr>
          <w:rFonts w:ascii="Times New Roman" w:eastAsia="Times New Roman" w:hAnsi="Times New Roman" w:cs="B Titr" w:hint="cs"/>
          <w:sz w:val="26"/>
          <w:szCs w:val="26"/>
          <w:rtl/>
        </w:rPr>
        <w:t>شهرک‌ها</w:t>
      </w:r>
      <w:r w:rsidRPr="00CC6AD0">
        <w:rPr>
          <w:rFonts w:ascii="Times New Roman" w:eastAsia="Times New Roman" w:hAnsi="Times New Roman" w:cs="B Titr" w:hint="cs"/>
          <w:sz w:val="26"/>
          <w:szCs w:val="26"/>
          <w:rtl/>
        </w:rPr>
        <w:t xml:space="preserve"> و نواحی صنعتی</w:t>
      </w:r>
    </w:p>
    <w:tbl>
      <w:tblPr>
        <w:bidiVisual/>
        <w:tblW w:w="10454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2716"/>
        <w:gridCol w:w="990"/>
        <w:gridCol w:w="817"/>
        <w:gridCol w:w="990"/>
        <w:gridCol w:w="1080"/>
        <w:gridCol w:w="533"/>
        <w:gridCol w:w="672"/>
        <w:gridCol w:w="1308"/>
        <w:gridCol w:w="718"/>
        <w:gridCol w:w="630"/>
      </w:tblGrid>
      <w:tr w:rsidR="00CC6AD0" w:rsidRPr="00CC6AD0" w14:paraId="427AF112" w14:textId="77777777" w:rsidTr="00853011">
        <w:trPr>
          <w:trHeight w:val="426"/>
          <w:jc w:val="center"/>
        </w:trPr>
        <w:tc>
          <w:tcPr>
            <w:tcW w:w="10454" w:type="dxa"/>
            <w:gridSpan w:val="10"/>
            <w:shd w:val="clear" w:color="auto" w:fill="E6F7FA"/>
            <w:vAlign w:val="center"/>
          </w:tcPr>
          <w:p w14:paraId="596994B6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وضعیت واحد های صنعتی</w:t>
            </w:r>
          </w:p>
        </w:tc>
      </w:tr>
      <w:tr w:rsidR="00CC6AD0" w:rsidRPr="00CC6AD0" w14:paraId="6C4A2C0E" w14:textId="77777777" w:rsidTr="00853011">
        <w:trPr>
          <w:trHeight w:val="269"/>
          <w:jc w:val="center"/>
        </w:trPr>
        <w:tc>
          <w:tcPr>
            <w:tcW w:w="2716" w:type="dxa"/>
            <w:vMerge w:val="restart"/>
            <w:shd w:val="clear" w:color="auto" w:fill="E6F7FA"/>
            <w:vAlign w:val="center"/>
          </w:tcPr>
          <w:p w14:paraId="017F090C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*وضعیت کلی قراردادهای صنعتی*</w:t>
            </w:r>
          </w:p>
        </w:tc>
        <w:tc>
          <w:tcPr>
            <w:tcW w:w="1807" w:type="dxa"/>
            <w:gridSpan w:val="2"/>
            <w:shd w:val="clear" w:color="auto" w:fill="E6F7FA"/>
          </w:tcPr>
          <w:p w14:paraId="018ACC1B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مساحت شهرک ها</w:t>
            </w:r>
          </w:p>
        </w:tc>
        <w:tc>
          <w:tcPr>
            <w:tcW w:w="2070" w:type="dxa"/>
            <w:gridSpan w:val="2"/>
            <w:shd w:val="clear" w:color="auto" w:fill="E6F7FA"/>
            <w:vAlign w:val="center"/>
          </w:tcPr>
          <w:p w14:paraId="44C4EADF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2513" w:type="dxa"/>
            <w:gridSpan w:val="3"/>
            <w:shd w:val="clear" w:color="auto" w:fill="E6F7FA"/>
          </w:tcPr>
          <w:p w14:paraId="517341CA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 واحدهای به بهره برداری رسیده</w:t>
            </w:r>
          </w:p>
        </w:tc>
        <w:tc>
          <w:tcPr>
            <w:tcW w:w="1348" w:type="dxa"/>
            <w:gridSpan w:val="2"/>
            <w:shd w:val="clear" w:color="auto" w:fill="E6F7FA"/>
          </w:tcPr>
          <w:p w14:paraId="4DAFCCA1" w14:textId="77777777" w:rsidR="00CC6AD0" w:rsidRPr="00CC6AD0" w:rsidRDefault="007F3D52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وضعیت واحد های بهره بردار</w:t>
            </w:r>
          </w:p>
        </w:tc>
      </w:tr>
      <w:tr w:rsidR="00CC6AD0" w:rsidRPr="00CC6AD0" w14:paraId="366DCCEF" w14:textId="77777777" w:rsidTr="00853011">
        <w:trPr>
          <w:trHeight w:val="485"/>
          <w:jc w:val="center"/>
        </w:trPr>
        <w:tc>
          <w:tcPr>
            <w:tcW w:w="2716" w:type="dxa"/>
            <w:vMerge/>
            <w:shd w:val="clear" w:color="auto" w:fill="E6F7FA"/>
          </w:tcPr>
          <w:p w14:paraId="748900AE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990" w:type="dxa"/>
            <w:shd w:val="clear" w:color="auto" w:fill="E6F7FA"/>
            <w:vAlign w:val="center"/>
          </w:tcPr>
          <w:p w14:paraId="46EC0D1F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مساحت کل</w:t>
            </w:r>
          </w:p>
          <w:p w14:paraId="68C0261E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(هكتار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)</w:t>
            </w:r>
          </w:p>
        </w:tc>
        <w:tc>
          <w:tcPr>
            <w:tcW w:w="817" w:type="dxa"/>
            <w:shd w:val="clear" w:color="auto" w:fill="E6F7FA"/>
            <w:vAlign w:val="center"/>
          </w:tcPr>
          <w:p w14:paraId="2E832E28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سند مالکیت</w:t>
            </w:r>
          </w:p>
        </w:tc>
        <w:tc>
          <w:tcPr>
            <w:tcW w:w="990" w:type="dxa"/>
            <w:shd w:val="clear" w:color="auto" w:fill="E6F7FA"/>
            <w:vAlign w:val="center"/>
          </w:tcPr>
          <w:p w14:paraId="798E8587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1080" w:type="dxa"/>
            <w:shd w:val="clear" w:color="auto" w:fill="E6F7FA"/>
            <w:vAlign w:val="center"/>
          </w:tcPr>
          <w:p w14:paraId="6BA57371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مساحت واگذار شده ( هکتار)</w:t>
            </w:r>
          </w:p>
        </w:tc>
        <w:tc>
          <w:tcPr>
            <w:tcW w:w="533" w:type="dxa"/>
            <w:shd w:val="clear" w:color="auto" w:fill="E6F7FA"/>
            <w:vAlign w:val="center"/>
          </w:tcPr>
          <w:p w14:paraId="454AA95E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</w:t>
            </w:r>
          </w:p>
        </w:tc>
        <w:tc>
          <w:tcPr>
            <w:tcW w:w="672" w:type="dxa"/>
            <w:shd w:val="clear" w:color="auto" w:fill="E6F7FA"/>
            <w:vAlign w:val="center"/>
          </w:tcPr>
          <w:p w14:paraId="5C50439A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اشتغال </w:t>
            </w:r>
          </w:p>
        </w:tc>
        <w:tc>
          <w:tcPr>
            <w:tcW w:w="1308" w:type="dxa"/>
            <w:shd w:val="clear" w:color="auto" w:fill="E6F7FA"/>
            <w:vAlign w:val="center"/>
          </w:tcPr>
          <w:p w14:paraId="0E3E5D97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سرمایه گذاری </w:t>
            </w:r>
          </w:p>
          <w:p w14:paraId="099919E3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(میلیارد ریال)</w:t>
            </w:r>
          </w:p>
        </w:tc>
        <w:tc>
          <w:tcPr>
            <w:tcW w:w="718" w:type="dxa"/>
            <w:shd w:val="clear" w:color="auto" w:fill="E6F7FA"/>
            <w:vAlign w:val="center"/>
          </w:tcPr>
          <w:p w14:paraId="5182DD80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فعال</w:t>
            </w:r>
          </w:p>
        </w:tc>
        <w:tc>
          <w:tcPr>
            <w:tcW w:w="630" w:type="dxa"/>
            <w:shd w:val="clear" w:color="auto" w:fill="E6F7FA"/>
            <w:vAlign w:val="center"/>
          </w:tcPr>
          <w:p w14:paraId="24784EA5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غیر فعال</w:t>
            </w:r>
          </w:p>
        </w:tc>
      </w:tr>
      <w:tr w:rsidR="00CC6AD0" w:rsidRPr="00CC6AD0" w14:paraId="3AF36A1C" w14:textId="77777777" w:rsidTr="00853011">
        <w:trPr>
          <w:trHeight w:val="491"/>
          <w:jc w:val="center"/>
        </w:trPr>
        <w:tc>
          <w:tcPr>
            <w:tcW w:w="2716" w:type="dxa"/>
            <w:vAlign w:val="center"/>
          </w:tcPr>
          <w:p w14:paraId="2D5BC11F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شهرك صنعتي آغاجاری</w:t>
            </w:r>
          </w:p>
        </w:tc>
        <w:tc>
          <w:tcPr>
            <w:tcW w:w="990" w:type="dxa"/>
            <w:vAlign w:val="center"/>
          </w:tcPr>
          <w:p w14:paraId="340C8300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40</w:t>
            </w:r>
          </w:p>
        </w:tc>
        <w:tc>
          <w:tcPr>
            <w:tcW w:w="817" w:type="dxa"/>
            <w:vAlign w:val="center"/>
          </w:tcPr>
          <w:p w14:paraId="5F0A6E71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دارد</w:t>
            </w:r>
          </w:p>
        </w:tc>
        <w:tc>
          <w:tcPr>
            <w:tcW w:w="990" w:type="dxa"/>
            <w:vAlign w:val="center"/>
          </w:tcPr>
          <w:p w14:paraId="2E3BBDEB" w14:textId="4AAC7873" w:rsidR="00CC6AD0" w:rsidRPr="00CC6AD0" w:rsidRDefault="0073212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17</w:t>
            </w:r>
          </w:p>
        </w:tc>
        <w:tc>
          <w:tcPr>
            <w:tcW w:w="1080" w:type="dxa"/>
            <w:vAlign w:val="center"/>
          </w:tcPr>
          <w:p w14:paraId="44F1A42E" w14:textId="6E9D19C2" w:rsidR="00CC6AD0" w:rsidRPr="00CC6AD0" w:rsidRDefault="0023243B" w:rsidP="0023243B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98/1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05346151" w14:textId="6E9204DF" w:rsidR="00CC6AD0" w:rsidRPr="00CC6AD0" w:rsidRDefault="0023243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672" w:type="dxa"/>
            <w:vAlign w:val="center"/>
          </w:tcPr>
          <w:p w14:paraId="4586036B" w14:textId="1D8B376F" w:rsidR="00CC6AD0" w:rsidRPr="00CC6AD0" w:rsidRDefault="0023243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19</w:t>
            </w:r>
          </w:p>
        </w:tc>
        <w:tc>
          <w:tcPr>
            <w:tcW w:w="1308" w:type="dxa"/>
            <w:shd w:val="clear" w:color="auto" w:fill="auto"/>
            <w:vAlign w:val="center"/>
          </w:tcPr>
          <w:p w14:paraId="413DF30B" w14:textId="01DE56BA" w:rsidR="00CC6AD0" w:rsidRPr="00CC6AD0" w:rsidRDefault="0023243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40</w:t>
            </w:r>
          </w:p>
        </w:tc>
        <w:tc>
          <w:tcPr>
            <w:tcW w:w="718" w:type="dxa"/>
            <w:vAlign w:val="center"/>
          </w:tcPr>
          <w:p w14:paraId="00A1B84E" w14:textId="5DE0CE2C" w:rsidR="00CC6AD0" w:rsidRPr="00CC6AD0" w:rsidRDefault="0023243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630" w:type="dxa"/>
            <w:vAlign w:val="center"/>
          </w:tcPr>
          <w:p w14:paraId="57282A81" w14:textId="77777777" w:rsidR="00CC6AD0" w:rsidRPr="00CC6AD0" w:rsidRDefault="00CB3AB5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CC6AD0" w:rsidRPr="00CC6AD0" w14:paraId="75AA7762" w14:textId="77777777" w:rsidTr="00092C27">
        <w:trPr>
          <w:trHeight w:val="491"/>
          <w:jc w:val="center"/>
        </w:trPr>
        <w:tc>
          <w:tcPr>
            <w:tcW w:w="2716" w:type="dxa"/>
            <w:shd w:val="clear" w:color="auto" w:fill="EAE1FC" w:themeFill="accent5" w:themeFillTint="33"/>
            <w:vAlign w:val="center"/>
          </w:tcPr>
          <w:p w14:paraId="273A91E9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مجموع</w:t>
            </w:r>
          </w:p>
        </w:tc>
        <w:tc>
          <w:tcPr>
            <w:tcW w:w="990" w:type="dxa"/>
            <w:shd w:val="clear" w:color="auto" w:fill="EAE1FC" w:themeFill="accent5" w:themeFillTint="33"/>
            <w:vAlign w:val="center"/>
          </w:tcPr>
          <w:p w14:paraId="0CFC540A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40</w:t>
            </w:r>
          </w:p>
        </w:tc>
        <w:tc>
          <w:tcPr>
            <w:tcW w:w="817" w:type="dxa"/>
            <w:shd w:val="clear" w:color="auto" w:fill="EAE1FC" w:themeFill="accent5" w:themeFillTint="33"/>
            <w:vAlign w:val="center"/>
          </w:tcPr>
          <w:p w14:paraId="4730C68B" w14:textId="26F8C3E9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</w:p>
        </w:tc>
        <w:tc>
          <w:tcPr>
            <w:tcW w:w="990" w:type="dxa"/>
            <w:shd w:val="clear" w:color="auto" w:fill="EAE1FC" w:themeFill="accent5" w:themeFillTint="33"/>
            <w:vAlign w:val="center"/>
          </w:tcPr>
          <w:p w14:paraId="353DA434" w14:textId="4AFDADE6" w:rsidR="00CC6AD0" w:rsidRPr="00CC6AD0" w:rsidRDefault="0023243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17</w:t>
            </w:r>
          </w:p>
        </w:tc>
        <w:tc>
          <w:tcPr>
            <w:tcW w:w="1080" w:type="dxa"/>
            <w:shd w:val="clear" w:color="auto" w:fill="EAE1FC" w:themeFill="accent5" w:themeFillTint="33"/>
            <w:vAlign w:val="center"/>
          </w:tcPr>
          <w:p w14:paraId="18D13356" w14:textId="3936CBA1" w:rsidR="00CC6AD0" w:rsidRPr="00CC6AD0" w:rsidRDefault="0023243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98</w:t>
            </w:r>
            <w:r w:rsidR="00253764">
              <w:rPr>
                <w:rFonts w:ascii="Times New Roman" w:eastAsia="Times New Roman" w:hAnsi="Times New Roman" w:cs="B Homa" w:hint="cs"/>
                <w:rtl/>
              </w:rPr>
              <w:t>/1</w:t>
            </w:r>
          </w:p>
        </w:tc>
        <w:tc>
          <w:tcPr>
            <w:tcW w:w="533" w:type="dxa"/>
            <w:shd w:val="clear" w:color="auto" w:fill="EAE1FC" w:themeFill="accent5" w:themeFillTint="33"/>
            <w:vAlign w:val="center"/>
          </w:tcPr>
          <w:p w14:paraId="2CAB38EB" w14:textId="67785A75" w:rsidR="00CC6AD0" w:rsidRPr="00CC6AD0" w:rsidRDefault="0023243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672" w:type="dxa"/>
            <w:shd w:val="clear" w:color="auto" w:fill="EAE1FC" w:themeFill="accent5" w:themeFillTint="33"/>
            <w:vAlign w:val="center"/>
          </w:tcPr>
          <w:p w14:paraId="3FB35E92" w14:textId="5C140732" w:rsidR="00CC6AD0" w:rsidRPr="00CC6AD0" w:rsidRDefault="0023243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19</w:t>
            </w:r>
          </w:p>
        </w:tc>
        <w:tc>
          <w:tcPr>
            <w:tcW w:w="1308" w:type="dxa"/>
            <w:shd w:val="clear" w:color="auto" w:fill="EAE1FC" w:themeFill="accent5" w:themeFillTint="33"/>
            <w:vAlign w:val="center"/>
          </w:tcPr>
          <w:p w14:paraId="5F3FE0A7" w14:textId="0D6D86BA" w:rsidR="00CC6AD0" w:rsidRPr="00CC6AD0" w:rsidRDefault="0023243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40</w:t>
            </w:r>
          </w:p>
        </w:tc>
        <w:tc>
          <w:tcPr>
            <w:tcW w:w="718" w:type="dxa"/>
            <w:shd w:val="clear" w:color="auto" w:fill="EAE1FC" w:themeFill="accent5" w:themeFillTint="33"/>
            <w:vAlign w:val="center"/>
          </w:tcPr>
          <w:p w14:paraId="309A49CD" w14:textId="32F382D4" w:rsidR="00CC6AD0" w:rsidRPr="00CC6AD0" w:rsidRDefault="0023243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630" w:type="dxa"/>
            <w:shd w:val="clear" w:color="auto" w:fill="EAE1FC" w:themeFill="accent5" w:themeFillTint="33"/>
            <w:vAlign w:val="center"/>
          </w:tcPr>
          <w:p w14:paraId="2A0DFCDD" w14:textId="77777777" w:rsidR="00CC6AD0" w:rsidRPr="00CC6AD0" w:rsidRDefault="00CB3AB5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</w:tbl>
    <w:p w14:paraId="27B2E749" w14:textId="77777777" w:rsidR="00CC6AD0" w:rsidRPr="00CC6AD0" w:rsidRDefault="00CC6AD0" w:rsidP="00CC6A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B Titr"/>
          <w:sz w:val="12"/>
          <w:szCs w:val="12"/>
          <w:rtl/>
        </w:rPr>
      </w:pPr>
    </w:p>
    <w:tbl>
      <w:tblPr>
        <w:tblStyle w:val="TableGrid1"/>
        <w:bidiVisual/>
        <w:tblW w:w="9980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567"/>
        <w:gridCol w:w="851"/>
        <w:gridCol w:w="567"/>
        <w:gridCol w:w="850"/>
        <w:gridCol w:w="709"/>
        <w:gridCol w:w="709"/>
        <w:gridCol w:w="709"/>
        <w:gridCol w:w="709"/>
        <w:gridCol w:w="709"/>
        <w:gridCol w:w="708"/>
        <w:gridCol w:w="851"/>
      </w:tblGrid>
      <w:tr w:rsidR="00DE582B" w:rsidRPr="00CC6AD0" w14:paraId="2341B548" w14:textId="77777777" w:rsidTr="00BC26A1">
        <w:trPr>
          <w:trHeight w:val="195"/>
          <w:jc w:val="center"/>
        </w:trPr>
        <w:tc>
          <w:tcPr>
            <w:tcW w:w="2041" w:type="dxa"/>
            <w:vMerge w:val="restart"/>
            <w:shd w:val="clear" w:color="auto" w:fill="E6F7FA"/>
            <w:vAlign w:val="center"/>
          </w:tcPr>
          <w:p w14:paraId="155F9897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sz w:val="18"/>
                <w:szCs w:val="18"/>
                <w:rtl/>
              </w:rPr>
              <w:t>* امکانات زیر بنایی *</w:t>
            </w:r>
          </w:p>
        </w:tc>
        <w:tc>
          <w:tcPr>
            <w:tcW w:w="1418" w:type="dxa"/>
            <w:gridSpan w:val="2"/>
            <w:shd w:val="clear" w:color="auto" w:fill="E6F7FA"/>
            <w:vAlign w:val="center"/>
          </w:tcPr>
          <w:p w14:paraId="0F6D8DC2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آب</w:t>
            </w:r>
          </w:p>
        </w:tc>
        <w:tc>
          <w:tcPr>
            <w:tcW w:w="1417" w:type="dxa"/>
            <w:gridSpan w:val="2"/>
            <w:shd w:val="clear" w:color="auto" w:fill="E6F7FA"/>
            <w:vAlign w:val="center"/>
          </w:tcPr>
          <w:p w14:paraId="78E40817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برق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5F175888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گاز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1DAC551E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مخابرات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774A0F1A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تصفیه خانه فاضلاب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763E0F8E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فضای سبز (هکتار)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45E7A0DD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شبکه داخلی گاز</w:t>
            </w:r>
          </w:p>
        </w:tc>
        <w:tc>
          <w:tcPr>
            <w:tcW w:w="708" w:type="dxa"/>
            <w:vMerge w:val="restart"/>
            <w:shd w:val="clear" w:color="auto" w:fill="E6F7FA"/>
            <w:vAlign w:val="center"/>
          </w:tcPr>
          <w:p w14:paraId="621315E0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اتصال به فیبر نوری</w:t>
            </w:r>
          </w:p>
        </w:tc>
        <w:tc>
          <w:tcPr>
            <w:tcW w:w="851" w:type="dxa"/>
            <w:vMerge w:val="restart"/>
            <w:shd w:val="clear" w:color="auto" w:fill="E6F7FA"/>
            <w:vAlign w:val="center"/>
          </w:tcPr>
          <w:p w14:paraId="113B192E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ساختمان آتشنشانی</w:t>
            </w:r>
          </w:p>
        </w:tc>
      </w:tr>
      <w:tr w:rsidR="00DE582B" w:rsidRPr="00CC6AD0" w14:paraId="09CD6A3C" w14:textId="77777777" w:rsidTr="00BC26A1">
        <w:trPr>
          <w:trHeight w:val="375"/>
          <w:jc w:val="center"/>
        </w:trPr>
        <w:tc>
          <w:tcPr>
            <w:tcW w:w="2041" w:type="dxa"/>
            <w:vMerge/>
            <w:shd w:val="clear" w:color="auto" w:fill="E5DFEC"/>
            <w:vAlign w:val="center"/>
          </w:tcPr>
          <w:p w14:paraId="2AD44E25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567" w:type="dxa"/>
            <w:shd w:val="clear" w:color="auto" w:fill="E6F7FA"/>
            <w:vAlign w:val="center"/>
          </w:tcPr>
          <w:p w14:paraId="2DC6A3C1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1" w:type="dxa"/>
            <w:shd w:val="clear" w:color="auto" w:fill="E6F7FA"/>
            <w:vAlign w:val="center"/>
          </w:tcPr>
          <w:p w14:paraId="3884F370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آب تامین شده</w:t>
            </w:r>
          </w:p>
        </w:tc>
        <w:tc>
          <w:tcPr>
            <w:tcW w:w="567" w:type="dxa"/>
            <w:shd w:val="clear" w:color="auto" w:fill="E6F7FA"/>
            <w:vAlign w:val="center"/>
          </w:tcPr>
          <w:p w14:paraId="5F7BDEBC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0" w:type="dxa"/>
            <w:shd w:val="clear" w:color="auto" w:fill="E6F7FA"/>
            <w:vAlign w:val="center"/>
          </w:tcPr>
          <w:p w14:paraId="2E1CC457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برق تامین شده</w:t>
            </w: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20A5029E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75622609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515A21C7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5824500F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04202373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8" w:type="dxa"/>
            <w:vMerge/>
            <w:shd w:val="clear" w:color="auto" w:fill="E5DFEC"/>
            <w:vAlign w:val="center"/>
          </w:tcPr>
          <w:p w14:paraId="5FFC97A4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851" w:type="dxa"/>
            <w:vMerge/>
            <w:shd w:val="clear" w:color="auto" w:fill="E5DFEC"/>
            <w:vAlign w:val="center"/>
          </w:tcPr>
          <w:p w14:paraId="78525680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</w:tr>
      <w:tr w:rsidR="00DE582B" w:rsidRPr="00CC6AD0" w14:paraId="7568C2EA" w14:textId="77777777" w:rsidTr="00BC26A1">
        <w:trPr>
          <w:trHeight w:val="350"/>
          <w:jc w:val="center"/>
        </w:trPr>
        <w:tc>
          <w:tcPr>
            <w:tcW w:w="2041" w:type="dxa"/>
            <w:vAlign w:val="center"/>
          </w:tcPr>
          <w:p w14:paraId="28712B7B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شهرك صنعتي آغاجاری</w:t>
            </w:r>
          </w:p>
        </w:tc>
        <w:tc>
          <w:tcPr>
            <w:tcW w:w="567" w:type="dxa"/>
            <w:vAlign w:val="center"/>
          </w:tcPr>
          <w:p w14:paraId="189DE38E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7C2F7834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100</w:t>
            </w:r>
          </w:p>
        </w:tc>
        <w:tc>
          <w:tcPr>
            <w:tcW w:w="567" w:type="dxa"/>
            <w:vAlign w:val="center"/>
          </w:tcPr>
          <w:p w14:paraId="442356E1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1AC8D679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  <w:lang w:bidi="ar-SA"/>
              </w:rPr>
              <w:t>2</w:t>
            </w:r>
          </w:p>
        </w:tc>
        <w:tc>
          <w:tcPr>
            <w:tcW w:w="709" w:type="dxa"/>
            <w:vAlign w:val="center"/>
          </w:tcPr>
          <w:p w14:paraId="25D8A68B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0379DA06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>
              <w:rPr>
                <w:rFonts w:ascii="Times New Roman" w:eastAsia="Times New Roman" w:hAnsi="Times New Roman" w:cs="B Homa" w:hint="cs"/>
                <w:rtl/>
                <w:lang w:bidi="ar-SA"/>
              </w:rPr>
              <w:t>دارد</w:t>
            </w:r>
          </w:p>
        </w:tc>
        <w:tc>
          <w:tcPr>
            <w:tcW w:w="709" w:type="dxa"/>
            <w:vAlign w:val="center"/>
          </w:tcPr>
          <w:p w14:paraId="74ADBC24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510CDC7D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737BC7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A606F5C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09D162F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DE582B" w:rsidRPr="00CC6AD0" w14:paraId="03325928" w14:textId="77777777" w:rsidTr="00BC26A1">
        <w:trPr>
          <w:trHeight w:val="350"/>
          <w:jc w:val="center"/>
        </w:trPr>
        <w:tc>
          <w:tcPr>
            <w:tcW w:w="2041" w:type="dxa"/>
            <w:shd w:val="clear" w:color="auto" w:fill="EAE1FC" w:themeFill="accent5" w:themeFillTint="33"/>
            <w:vAlign w:val="center"/>
          </w:tcPr>
          <w:p w14:paraId="4F0A93E7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مجموع</w:t>
            </w:r>
          </w:p>
        </w:tc>
        <w:tc>
          <w:tcPr>
            <w:tcW w:w="567" w:type="dxa"/>
            <w:shd w:val="clear" w:color="auto" w:fill="EAE1FC" w:themeFill="accent5" w:themeFillTint="33"/>
            <w:vAlign w:val="center"/>
          </w:tcPr>
          <w:p w14:paraId="63D8D95C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851" w:type="dxa"/>
            <w:shd w:val="clear" w:color="auto" w:fill="EAE1FC" w:themeFill="accent5" w:themeFillTint="33"/>
            <w:vAlign w:val="center"/>
          </w:tcPr>
          <w:p w14:paraId="11179377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100</w:t>
            </w:r>
          </w:p>
        </w:tc>
        <w:tc>
          <w:tcPr>
            <w:tcW w:w="567" w:type="dxa"/>
            <w:shd w:val="clear" w:color="auto" w:fill="EAE1FC" w:themeFill="accent5" w:themeFillTint="33"/>
            <w:vAlign w:val="center"/>
          </w:tcPr>
          <w:p w14:paraId="5080E511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850" w:type="dxa"/>
            <w:shd w:val="clear" w:color="auto" w:fill="EAE1FC" w:themeFill="accent5" w:themeFillTint="33"/>
            <w:vAlign w:val="center"/>
          </w:tcPr>
          <w:p w14:paraId="7BE096C9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  <w:lang w:bidi="ar-SA"/>
              </w:rPr>
              <w:t>2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7205A683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5DD1D56A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>
              <w:rPr>
                <w:rFonts w:ascii="Times New Roman" w:eastAsia="Times New Roman" w:hAnsi="Times New Roman" w:cs="B Homa" w:hint="cs"/>
                <w:rtl/>
                <w:lang w:bidi="ar-SA"/>
              </w:rPr>
              <w:t>1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55F53E04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3C46A515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7D37EEBE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</w:p>
        </w:tc>
        <w:tc>
          <w:tcPr>
            <w:tcW w:w="708" w:type="dxa"/>
            <w:shd w:val="clear" w:color="auto" w:fill="EAE1FC" w:themeFill="accent5" w:themeFillTint="33"/>
            <w:vAlign w:val="center"/>
          </w:tcPr>
          <w:p w14:paraId="65CEE03D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</w:p>
        </w:tc>
        <w:tc>
          <w:tcPr>
            <w:tcW w:w="851" w:type="dxa"/>
            <w:shd w:val="clear" w:color="auto" w:fill="EAE1FC" w:themeFill="accent5" w:themeFillTint="33"/>
            <w:vAlign w:val="center"/>
          </w:tcPr>
          <w:p w14:paraId="4C7D6FAF" w14:textId="77777777" w:rsidR="00DE582B" w:rsidRPr="00CC6AD0" w:rsidRDefault="00DE582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</w:p>
        </w:tc>
      </w:tr>
    </w:tbl>
    <w:p w14:paraId="4A6A0174" w14:textId="77777777" w:rsidR="00CC6AD0" w:rsidRPr="00CC6AD0" w:rsidRDefault="00CC6AD0" w:rsidP="00A56535">
      <w:pPr>
        <w:spacing w:after="0" w:line="240" w:lineRule="auto"/>
        <w:rPr>
          <w:rFonts w:ascii="Times New Roman" w:eastAsia="Times New Roman" w:hAnsi="Times New Roman" w:cs="Zar"/>
          <w:szCs w:val="24"/>
          <w:rtl/>
        </w:rPr>
      </w:pPr>
    </w:p>
    <w:tbl>
      <w:tblPr>
        <w:tblStyle w:val="TableGrid1"/>
        <w:bidiVisual/>
        <w:tblW w:w="6834" w:type="dxa"/>
        <w:tblInd w:w="1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3"/>
        <w:gridCol w:w="900"/>
        <w:gridCol w:w="900"/>
        <w:gridCol w:w="785"/>
        <w:gridCol w:w="1276"/>
      </w:tblGrid>
      <w:tr w:rsidR="00CC6AD0" w:rsidRPr="00CC6AD0" w14:paraId="6267F74C" w14:textId="77777777" w:rsidTr="0053606C">
        <w:trPr>
          <w:trHeight w:val="797"/>
        </w:trPr>
        <w:tc>
          <w:tcPr>
            <w:tcW w:w="2973" w:type="dxa"/>
            <w:shd w:val="clear" w:color="auto" w:fill="E6F7FA"/>
            <w:vAlign w:val="center"/>
          </w:tcPr>
          <w:p w14:paraId="5FC6AEC8" w14:textId="77777777" w:rsidR="00CC6AD0" w:rsidRPr="00CC6AD0" w:rsidRDefault="00CC6AD0" w:rsidP="00BC26A1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bookmarkStart w:id="34" w:name="_Hlk190516309"/>
            <w:r w:rsidRPr="00CC6AD0">
              <w:rPr>
                <w:rFonts w:ascii="Times New Roman" w:eastAsia="Times New Roman" w:hAnsi="Times New Roman" w:cs="B Titr" w:hint="cs"/>
                <w:color w:val="FF0000"/>
                <w:rtl/>
              </w:rPr>
              <w:t>* وضعیت مجتمع کارگاهی *</w:t>
            </w:r>
          </w:p>
        </w:tc>
        <w:tc>
          <w:tcPr>
            <w:tcW w:w="900" w:type="dxa"/>
            <w:shd w:val="clear" w:color="auto" w:fill="E6F7FA"/>
            <w:vAlign w:val="center"/>
          </w:tcPr>
          <w:p w14:paraId="642C2138" w14:textId="77777777" w:rsidR="00CC6AD0" w:rsidRPr="00CC6AD0" w:rsidRDefault="00CC6AD0" w:rsidP="00BC26A1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در حال 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>احداث</w:t>
            </w:r>
          </w:p>
        </w:tc>
        <w:tc>
          <w:tcPr>
            <w:tcW w:w="900" w:type="dxa"/>
            <w:shd w:val="clear" w:color="auto" w:fill="E6F7FA"/>
            <w:vAlign w:val="center"/>
          </w:tcPr>
          <w:p w14:paraId="0C035722" w14:textId="77777777" w:rsidR="00CC6AD0" w:rsidRPr="00CC6AD0" w:rsidRDefault="00CC6AD0" w:rsidP="00BC26A1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تكميل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 xml:space="preserve"> شده</w:t>
            </w:r>
          </w:p>
        </w:tc>
        <w:tc>
          <w:tcPr>
            <w:tcW w:w="785" w:type="dxa"/>
            <w:shd w:val="clear" w:color="auto" w:fill="E6F7FA"/>
            <w:vAlign w:val="center"/>
          </w:tcPr>
          <w:p w14:paraId="77327B81" w14:textId="77777777" w:rsidR="00CC6AD0" w:rsidRPr="00CC6AD0" w:rsidRDefault="00CC6AD0" w:rsidP="00BC26A1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واگذار 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>شده</w:t>
            </w:r>
          </w:p>
        </w:tc>
        <w:tc>
          <w:tcPr>
            <w:tcW w:w="1276" w:type="dxa"/>
            <w:shd w:val="clear" w:color="auto" w:fill="E6F7FA"/>
            <w:vAlign w:val="center"/>
          </w:tcPr>
          <w:p w14:paraId="66B900FE" w14:textId="77777777" w:rsidR="00CC6AD0" w:rsidRPr="00CC6AD0" w:rsidRDefault="00CC6AD0" w:rsidP="00BC26A1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به بهره برداري 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>رسيده</w:t>
            </w:r>
          </w:p>
        </w:tc>
      </w:tr>
      <w:tr w:rsidR="00CC6AD0" w:rsidRPr="00CC6AD0" w14:paraId="11859044" w14:textId="77777777" w:rsidTr="0053606C">
        <w:trPr>
          <w:trHeight w:val="685"/>
        </w:trPr>
        <w:tc>
          <w:tcPr>
            <w:tcW w:w="2973" w:type="dxa"/>
            <w:vAlign w:val="center"/>
          </w:tcPr>
          <w:p w14:paraId="49871572" w14:textId="77777777" w:rsidR="00CC6AD0" w:rsidRPr="00CC6AD0" w:rsidRDefault="00CC6AD0" w:rsidP="00BC26A1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مجتمع کارگاهی آغاجاری شماره1</w:t>
            </w:r>
          </w:p>
        </w:tc>
        <w:tc>
          <w:tcPr>
            <w:tcW w:w="900" w:type="dxa"/>
            <w:vAlign w:val="center"/>
          </w:tcPr>
          <w:p w14:paraId="5E4E9366" w14:textId="77777777" w:rsidR="00CC6AD0" w:rsidRPr="00CC6AD0" w:rsidRDefault="000A7A8F" w:rsidP="00BC26A1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00" w:type="dxa"/>
            <w:vAlign w:val="center"/>
          </w:tcPr>
          <w:p w14:paraId="077999DB" w14:textId="7DD60B8E" w:rsidR="00CC6AD0" w:rsidRPr="00CC6AD0" w:rsidRDefault="0023243B" w:rsidP="00BC26A1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24</w:t>
            </w:r>
          </w:p>
        </w:tc>
        <w:tc>
          <w:tcPr>
            <w:tcW w:w="785" w:type="dxa"/>
            <w:vAlign w:val="center"/>
          </w:tcPr>
          <w:p w14:paraId="5F102C51" w14:textId="1422F2E5" w:rsidR="00CC6AD0" w:rsidRPr="00CC6AD0" w:rsidRDefault="0023243B" w:rsidP="00BC26A1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7</w:t>
            </w:r>
          </w:p>
        </w:tc>
        <w:tc>
          <w:tcPr>
            <w:tcW w:w="1276" w:type="dxa"/>
            <w:vAlign w:val="center"/>
          </w:tcPr>
          <w:p w14:paraId="0A80FD64" w14:textId="22B2E7DA" w:rsidR="00CC6AD0" w:rsidRPr="00CC6AD0" w:rsidRDefault="0023243B" w:rsidP="00BC26A1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</w:tr>
      <w:bookmarkEnd w:id="34"/>
    </w:tbl>
    <w:p w14:paraId="25E07515" w14:textId="77777777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sz w:val="14"/>
          <w:szCs w:val="14"/>
          <w:rtl/>
        </w:rPr>
      </w:pPr>
    </w:p>
    <w:tbl>
      <w:tblPr>
        <w:bidiVisual/>
        <w:tblW w:w="6826" w:type="dxa"/>
        <w:tblInd w:w="1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16"/>
        <w:gridCol w:w="2410"/>
      </w:tblGrid>
      <w:tr w:rsidR="00CC6AD0" w:rsidRPr="00CC6AD0" w14:paraId="1EBBE862" w14:textId="77777777" w:rsidTr="00A56535">
        <w:trPr>
          <w:trHeight w:val="661"/>
        </w:trPr>
        <w:tc>
          <w:tcPr>
            <w:tcW w:w="4416" w:type="dxa"/>
            <w:shd w:val="clear" w:color="auto" w:fill="E6F7FA"/>
            <w:vAlign w:val="center"/>
          </w:tcPr>
          <w:p w14:paraId="2EF87082" w14:textId="77777777" w:rsidR="00CC6AD0" w:rsidRPr="003C206F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موقعیت شهرستان</w:t>
            </w:r>
          </w:p>
        </w:tc>
        <w:tc>
          <w:tcPr>
            <w:tcW w:w="2410" w:type="dxa"/>
            <w:shd w:val="clear" w:color="auto" w:fill="E6F7FA"/>
            <w:vAlign w:val="center"/>
          </w:tcPr>
          <w:p w14:paraId="0C0108D1" w14:textId="77777777" w:rsidR="00CC6AD0" w:rsidRPr="003C206F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فاصله (کیلومتر)</w:t>
            </w:r>
          </w:p>
        </w:tc>
      </w:tr>
      <w:tr w:rsidR="00CC6AD0" w:rsidRPr="00CC6AD0" w14:paraId="5A68E6D6" w14:textId="77777777" w:rsidTr="00A56535">
        <w:trPr>
          <w:trHeight w:val="975"/>
        </w:trPr>
        <w:tc>
          <w:tcPr>
            <w:tcW w:w="4416" w:type="dxa"/>
            <w:vAlign w:val="center"/>
          </w:tcPr>
          <w:p w14:paraId="29CEC2C2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-  فاصله تا فرودگاه و راه آهن اهواز</w:t>
            </w:r>
          </w:p>
          <w:p w14:paraId="7C124711" w14:textId="77777777" w:rsidR="00CC6AD0" w:rsidRPr="00CC6AD0" w:rsidRDefault="00CC6AD0" w:rsidP="00CC6AD0">
            <w:pPr>
              <w:tabs>
                <w:tab w:val="center" w:pos="2750"/>
              </w:tabs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راه آهن و  بندر امام خمینی</w:t>
            </w:r>
          </w:p>
          <w:p w14:paraId="643D5906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- فاصله تا بندر خرمشهر</w:t>
            </w:r>
          </w:p>
          <w:p w14:paraId="208D3324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- فاصله تا راه آهن انديمشك</w:t>
            </w:r>
          </w:p>
        </w:tc>
        <w:tc>
          <w:tcPr>
            <w:tcW w:w="2410" w:type="dxa"/>
            <w:vAlign w:val="center"/>
          </w:tcPr>
          <w:p w14:paraId="63EFBE7F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150</w:t>
            </w:r>
          </w:p>
          <w:p w14:paraId="7F6C06D8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180</w:t>
            </w:r>
          </w:p>
          <w:p w14:paraId="6E4F7E35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170</w:t>
            </w:r>
          </w:p>
          <w:p w14:paraId="7AA9AD43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0</w:t>
            </w:r>
          </w:p>
        </w:tc>
      </w:tr>
    </w:tbl>
    <w:p w14:paraId="056C978E" w14:textId="799E764C" w:rsidR="00CC6AD0" w:rsidRPr="00CC6AD0" w:rsidRDefault="00CC6AD0" w:rsidP="00A56535">
      <w:pPr>
        <w:spacing w:after="0" w:line="240" w:lineRule="auto"/>
        <w:ind w:right="709"/>
        <w:rPr>
          <w:rFonts w:ascii="Times New Roman" w:eastAsia="Times New Roman" w:hAnsi="Times New Roman" w:cs="B Titr"/>
          <w:sz w:val="26"/>
          <w:szCs w:val="26"/>
          <w:rtl/>
        </w:rPr>
      </w:pPr>
      <w:r w:rsidRPr="00CC6AD0">
        <w:rPr>
          <w:rFonts w:ascii="Times New Roman" w:eastAsia="Times New Roman" w:hAnsi="Times New Roman" w:cs="B Titr" w:hint="cs"/>
          <w:sz w:val="26"/>
          <w:szCs w:val="26"/>
          <w:rtl/>
        </w:rPr>
        <w:t>مزاياي سرمايه گذاري در منطقه:</w:t>
      </w:r>
    </w:p>
    <w:p w14:paraId="31FEE712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1- وجود معادن عظيم شن و ماسه</w:t>
      </w:r>
    </w:p>
    <w:p w14:paraId="1AF37821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2- وجود ذخاير غني و نفت و گاز</w:t>
      </w:r>
    </w:p>
    <w:p w14:paraId="0954549F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3- وجود مراكز آموزش عالي به منظور تأمين نيروي انساني متخصص</w:t>
      </w:r>
    </w:p>
    <w:p w14:paraId="033F07F2" w14:textId="77777777" w:rsidR="00CC5E9E" w:rsidRDefault="00CC5E9E" w:rsidP="00CC5E9E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پتانسیل های سرمایه گذاری: </w:t>
      </w:r>
    </w:p>
    <w:p w14:paraId="24207A86" w14:textId="77777777" w:rsidR="00CC5E9E" w:rsidRPr="00560C58" w:rsidRDefault="00CC5E9E" w:rsidP="00CC5E9E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60C58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صنایع غذایی </w:t>
      </w:r>
      <w:r w:rsidRPr="00560C58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(شیلات)، </w:t>
      </w:r>
      <w:r w:rsidRPr="00560C58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صنایع ساختمانی، قطعه سازی برای صنایع نفت و گاز، کشتی سازی و صنایع وابسته، * صنایع پتروشیمی و شیمیایی (بالادستی، پایین دستی)،</w:t>
      </w:r>
      <w:r w:rsidRPr="00560C58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+</w:t>
      </w:r>
      <w:r w:rsidRPr="00560C58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صنایع برق و الکترونیک صنایع اپتیک، صنایع بازیافت، صنایع عمومی کارگاهی</w:t>
      </w:r>
    </w:p>
    <w:p w14:paraId="0D093596" w14:textId="08214B23" w:rsidR="007924CE" w:rsidRDefault="007924CE">
      <w:pPr>
        <w:bidi w:val="0"/>
        <w:rPr>
          <w:rFonts w:ascii="Cambria" w:eastAsia="Times New Roman" w:hAnsi="Cambria" w:cs="B Nazanin"/>
          <w:b/>
          <w:bCs/>
          <w:color w:val="4F81BD"/>
          <w:sz w:val="26"/>
          <w:szCs w:val="26"/>
          <w:lang w:bidi="ar-SA"/>
        </w:rPr>
      </w:pPr>
    </w:p>
    <w:p w14:paraId="3FB21B03" w14:textId="77777777" w:rsidR="00BC26A1" w:rsidRDefault="00BC26A1" w:rsidP="003C1683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rtl/>
          <w:lang w:bidi="ar-SA"/>
        </w:rPr>
      </w:pPr>
    </w:p>
    <w:p w14:paraId="355969E0" w14:textId="2777A01C" w:rsidR="00CC6AD0" w:rsidRPr="003C1683" w:rsidRDefault="00CC6AD0" w:rsidP="00343503">
      <w:pPr>
        <w:pStyle w:val="Kouravand"/>
        <w:rPr>
          <w:rtl/>
        </w:rPr>
      </w:pPr>
      <w:bookmarkStart w:id="35" w:name="_Toc190682031"/>
      <w:r w:rsidRPr="003C1683">
        <w:rPr>
          <w:rFonts w:hint="cs"/>
          <w:rtl/>
        </w:rPr>
        <w:lastRenderedPageBreak/>
        <w:t>شهرستان اميديه</w:t>
      </w:r>
      <w:bookmarkEnd w:id="35"/>
    </w:p>
    <w:p w14:paraId="423F7A8F" w14:textId="1E8FD78F" w:rsidR="00CC6AD0" w:rsidRPr="00CC6AD0" w:rsidRDefault="00CC6AD0" w:rsidP="00CC6A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B Titr"/>
          <w:sz w:val="26"/>
          <w:szCs w:val="26"/>
          <w:rtl/>
        </w:rPr>
      </w:pPr>
      <w:r w:rsidRPr="00CC6AD0">
        <w:rPr>
          <w:rFonts w:ascii="Times New Roman" w:eastAsia="Times New Roman" w:hAnsi="Times New Roman" w:cs="Zar"/>
          <w:sz w:val="12"/>
          <w:szCs w:val="12"/>
          <w:rtl/>
        </w:rPr>
        <w:br/>
      </w:r>
      <w:r w:rsidR="00A20740">
        <w:rPr>
          <w:rFonts w:ascii="Times New Roman" w:eastAsia="Times New Roman" w:hAnsi="Times New Roman" w:cs="B Titr" w:hint="cs"/>
          <w:sz w:val="26"/>
          <w:szCs w:val="26"/>
          <w:rtl/>
        </w:rPr>
        <w:t>شهرک‌ها</w:t>
      </w:r>
      <w:r w:rsidRPr="00CC6AD0">
        <w:rPr>
          <w:rFonts w:ascii="Times New Roman" w:eastAsia="Times New Roman" w:hAnsi="Times New Roman" w:cs="B Titr" w:hint="cs"/>
          <w:sz w:val="26"/>
          <w:szCs w:val="26"/>
          <w:rtl/>
        </w:rPr>
        <w:t xml:space="preserve"> و نواحی صنعتی</w:t>
      </w:r>
    </w:p>
    <w:tbl>
      <w:tblPr>
        <w:bidiVisual/>
        <w:tblW w:w="90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1"/>
        <w:gridCol w:w="989"/>
        <w:gridCol w:w="990"/>
        <w:gridCol w:w="990"/>
        <w:gridCol w:w="1080"/>
        <w:gridCol w:w="533"/>
        <w:gridCol w:w="672"/>
        <w:gridCol w:w="1308"/>
      </w:tblGrid>
      <w:tr w:rsidR="00CD2B90" w:rsidRPr="00CC6AD0" w14:paraId="211033D6" w14:textId="77777777" w:rsidTr="00CD2B90">
        <w:trPr>
          <w:trHeight w:val="278"/>
          <w:jc w:val="center"/>
        </w:trPr>
        <w:tc>
          <w:tcPr>
            <w:tcW w:w="2461" w:type="dxa"/>
            <w:vMerge w:val="restart"/>
            <w:shd w:val="clear" w:color="auto" w:fill="E6F7FA"/>
            <w:vAlign w:val="center"/>
          </w:tcPr>
          <w:p w14:paraId="184DA508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*وضعیت کلی قراردادهای صنعتی*</w:t>
            </w:r>
          </w:p>
        </w:tc>
        <w:tc>
          <w:tcPr>
            <w:tcW w:w="1979" w:type="dxa"/>
            <w:gridSpan w:val="2"/>
            <w:shd w:val="clear" w:color="auto" w:fill="E6F7FA"/>
          </w:tcPr>
          <w:p w14:paraId="75C0D8A7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مساحت شهرک ها</w:t>
            </w:r>
          </w:p>
        </w:tc>
        <w:tc>
          <w:tcPr>
            <w:tcW w:w="2070" w:type="dxa"/>
            <w:gridSpan w:val="2"/>
            <w:shd w:val="clear" w:color="auto" w:fill="E6F7FA"/>
            <w:vAlign w:val="center"/>
          </w:tcPr>
          <w:p w14:paraId="02447A14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2513" w:type="dxa"/>
            <w:gridSpan w:val="3"/>
            <w:shd w:val="clear" w:color="auto" w:fill="E6F7FA"/>
          </w:tcPr>
          <w:p w14:paraId="180C0B0A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 واحدهای به بهره برداری رسیده</w:t>
            </w:r>
          </w:p>
        </w:tc>
      </w:tr>
      <w:tr w:rsidR="00CD2B90" w:rsidRPr="00CC6AD0" w14:paraId="3489DBBB" w14:textId="77777777" w:rsidTr="00CD2B90">
        <w:trPr>
          <w:trHeight w:val="521"/>
          <w:jc w:val="center"/>
        </w:trPr>
        <w:tc>
          <w:tcPr>
            <w:tcW w:w="2461" w:type="dxa"/>
            <w:vMerge/>
            <w:shd w:val="clear" w:color="auto" w:fill="E6F7FA"/>
          </w:tcPr>
          <w:p w14:paraId="05A161E0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989" w:type="dxa"/>
            <w:shd w:val="clear" w:color="auto" w:fill="E6F7FA"/>
            <w:vAlign w:val="center"/>
          </w:tcPr>
          <w:p w14:paraId="1B348CA5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مساحت کل</w:t>
            </w:r>
          </w:p>
          <w:p w14:paraId="4A04473E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(هكتار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)</w:t>
            </w:r>
          </w:p>
        </w:tc>
        <w:tc>
          <w:tcPr>
            <w:tcW w:w="990" w:type="dxa"/>
            <w:shd w:val="clear" w:color="auto" w:fill="E6F7FA"/>
            <w:vAlign w:val="center"/>
          </w:tcPr>
          <w:p w14:paraId="212E034C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سند مالکیت</w:t>
            </w:r>
          </w:p>
        </w:tc>
        <w:tc>
          <w:tcPr>
            <w:tcW w:w="990" w:type="dxa"/>
            <w:shd w:val="clear" w:color="auto" w:fill="E6F7FA"/>
            <w:vAlign w:val="center"/>
          </w:tcPr>
          <w:p w14:paraId="7D41320E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1080" w:type="dxa"/>
            <w:shd w:val="clear" w:color="auto" w:fill="E6F7FA"/>
            <w:vAlign w:val="center"/>
          </w:tcPr>
          <w:p w14:paraId="492A2CCF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مساحت واگذار شده 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(هکتار)</w:t>
            </w:r>
          </w:p>
        </w:tc>
        <w:tc>
          <w:tcPr>
            <w:tcW w:w="533" w:type="dxa"/>
            <w:shd w:val="clear" w:color="auto" w:fill="E6F7FA"/>
            <w:vAlign w:val="center"/>
          </w:tcPr>
          <w:p w14:paraId="7205E66D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</w:t>
            </w:r>
          </w:p>
        </w:tc>
        <w:tc>
          <w:tcPr>
            <w:tcW w:w="672" w:type="dxa"/>
            <w:shd w:val="clear" w:color="auto" w:fill="E6F7FA"/>
            <w:vAlign w:val="center"/>
          </w:tcPr>
          <w:p w14:paraId="6765CCA5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اشتغال </w:t>
            </w:r>
          </w:p>
        </w:tc>
        <w:tc>
          <w:tcPr>
            <w:tcW w:w="1308" w:type="dxa"/>
            <w:shd w:val="clear" w:color="auto" w:fill="E6F7FA"/>
            <w:vAlign w:val="center"/>
          </w:tcPr>
          <w:p w14:paraId="4768C942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سرمایه گذاری</w:t>
            </w:r>
          </w:p>
          <w:p w14:paraId="19FDB15C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 xml:space="preserve">(میلیارد ریال) </w:t>
            </w:r>
          </w:p>
        </w:tc>
      </w:tr>
      <w:tr w:rsidR="00CD2B90" w:rsidRPr="00CC6AD0" w14:paraId="5BCD18F1" w14:textId="77777777" w:rsidTr="00CD2B90">
        <w:trPr>
          <w:trHeight w:val="491"/>
          <w:jc w:val="center"/>
        </w:trPr>
        <w:tc>
          <w:tcPr>
            <w:tcW w:w="2461" w:type="dxa"/>
            <w:vAlign w:val="center"/>
          </w:tcPr>
          <w:p w14:paraId="27BF6F73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شهرك صنعتي امیدیه</w:t>
            </w:r>
          </w:p>
        </w:tc>
        <w:tc>
          <w:tcPr>
            <w:tcW w:w="989" w:type="dxa"/>
            <w:vAlign w:val="center"/>
          </w:tcPr>
          <w:p w14:paraId="7623526F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50</w:t>
            </w:r>
          </w:p>
        </w:tc>
        <w:tc>
          <w:tcPr>
            <w:tcW w:w="990" w:type="dxa"/>
            <w:vAlign w:val="center"/>
          </w:tcPr>
          <w:p w14:paraId="441E6D5A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دارد</w:t>
            </w:r>
          </w:p>
        </w:tc>
        <w:tc>
          <w:tcPr>
            <w:tcW w:w="990" w:type="dxa"/>
            <w:vAlign w:val="center"/>
          </w:tcPr>
          <w:p w14:paraId="5E55E771" w14:textId="2421E650" w:rsidR="00CD2B90" w:rsidRPr="00CC6AD0" w:rsidRDefault="005E79C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91</w:t>
            </w:r>
          </w:p>
        </w:tc>
        <w:tc>
          <w:tcPr>
            <w:tcW w:w="1080" w:type="dxa"/>
            <w:vAlign w:val="center"/>
          </w:tcPr>
          <w:p w14:paraId="209CBA69" w14:textId="1992886F" w:rsidR="00CD2B90" w:rsidRPr="00CC6AD0" w:rsidRDefault="00B9173E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29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37A81840" w14:textId="53A15705" w:rsidR="00CD2B90" w:rsidRPr="00CC6AD0" w:rsidRDefault="006F6D43" w:rsidP="003C1683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37</w:t>
            </w:r>
          </w:p>
        </w:tc>
        <w:tc>
          <w:tcPr>
            <w:tcW w:w="672" w:type="dxa"/>
            <w:vAlign w:val="center"/>
          </w:tcPr>
          <w:p w14:paraId="46B71B61" w14:textId="2777641A" w:rsidR="00CD2B90" w:rsidRPr="00CC6AD0" w:rsidRDefault="006F6D43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345</w:t>
            </w:r>
          </w:p>
        </w:tc>
        <w:tc>
          <w:tcPr>
            <w:tcW w:w="1308" w:type="dxa"/>
            <w:shd w:val="clear" w:color="auto" w:fill="auto"/>
            <w:vAlign w:val="center"/>
          </w:tcPr>
          <w:p w14:paraId="79A220B1" w14:textId="53C7331E" w:rsidR="00CD2B90" w:rsidRPr="00CC6AD0" w:rsidRDefault="006F6D43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1217</w:t>
            </w:r>
          </w:p>
        </w:tc>
      </w:tr>
      <w:tr w:rsidR="00CD2B90" w:rsidRPr="00CC6AD0" w14:paraId="67C3F335" w14:textId="77777777" w:rsidTr="00CD2B90">
        <w:trPr>
          <w:trHeight w:val="491"/>
          <w:jc w:val="center"/>
        </w:trPr>
        <w:tc>
          <w:tcPr>
            <w:tcW w:w="2461" w:type="dxa"/>
            <w:vAlign w:val="center"/>
          </w:tcPr>
          <w:p w14:paraId="6642AC17" w14:textId="77777777" w:rsidR="00CD2B90" w:rsidRPr="00CC6AD0" w:rsidRDefault="00CD2B90" w:rsidP="00985715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B6507A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شهرك</w:t>
            </w:r>
            <w:r w:rsidRPr="00B6507A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B6507A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صنعتي</w:t>
            </w:r>
            <w:r w:rsidRPr="00B6507A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B6507A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تخصصي</w:t>
            </w:r>
            <w:r w:rsidRPr="00B6507A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B6507A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صنايع</w:t>
            </w:r>
            <w:r w:rsidRPr="00B6507A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B6507A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ميان</w:t>
            </w:r>
            <w:r w:rsidRPr="00B6507A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B6507A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دستي</w:t>
            </w:r>
            <w:r w:rsidRPr="00B6507A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B6507A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و</w:t>
            </w:r>
            <w:r w:rsidRPr="00B6507A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B6507A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پايين</w:t>
            </w:r>
            <w:r w:rsidRPr="00B6507A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B6507A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دستي</w:t>
            </w:r>
            <w:r w:rsidRPr="00B6507A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B6507A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پتروشيمي</w:t>
            </w:r>
          </w:p>
        </w:tc>
        <w:tc>
          <w:tcPr>
            <w:tcW w:w="989" w:type="dxa"/>
            <w:vAlign w:val="center"/>
          </w:tcPr>
          <w:p w14:paraId="26D0E6B1" w14:textId="1B3CD1A8" w:rsidR="00CD2B90" w:rsidRPr="00B9173E" w:rsidRDefault="00B9173E" w:rsidP="00985715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B9173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90" w:type="dxa"/>
            <w:vAlign w:val="center"/>
          </w:tcPr>
          <w:p w14:paraId="372EE333" w14:textId="77777777" w:rsidR="00CD2B90" w:rsidRPr="00CC6AD0" w:rsidRDefault="00CD2B90" w:rsidP="00985715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90" w:type="dxa"/>
            <w:vAlign w:val="center"/>
          </w:tcPr>
          <w:p w14:paraId="1CCEFFA2" w14:textId="77777777" w:rsidR="00CD2B90" w:rsidRPr="00CC6AD0" w:rsidRDefault="00CD2B90" w:rsidP="00985715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080" w:type="dxa"/>
            <w:vAlign w:val="center"/>
          </w:tcPr>
          <w:p w14:paraId="4C31B71A" w14:textId="77777777" w:rsidR="00CD2B90" w:rsidRPr="00CC6AD0" w:rsidRDefault="00CD2B90" w:rsidP="00985715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2A4A44B3" w14:textId="77777777" w:rsidR="00CD2B90" w:rsidRPr="00CC6AD0" w:rsidRDefault="00CD2B90" w:rsidP="00985715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672" w:type="dxa"/>
            <w:vAlign w:val="center"/>
          </w:tcPr>
          <w:p w14:paraId="7E3A6236" w14:textId="77777777" w:rsidR="00CD2B90" w:rsidRPr="00CC6AD0" w:rsidRDefault="00CD2B90" w:rsidP="00985715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308" w:type="dxa"/>
            <w:shd w:val="clear" w:color="auto" w:fill="auto"/>
            <w:vAlign w:val="center"/>
          </w:tcPr>
          <w:p w14:paraId="20D6B3FF" w14:textId="77777777" w:rsidR="00CD2B90" w:rsidRPr="00CC6AD0" w:rsidRDefault="00CD2B90" w:rsidP="00985715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CD2B90" w:rsidRPr="00CC6AD0" w14:paraId="31440F0A" w14:textId="77777777" w:rsidTr="00CD2B90">
        <w:trPr>
          <w:trHeight w:val="491"/>
          <w:jc w:val="center"/>
        </w:trPr>
        <w:tc>
          <w:tcPr>
            <w:tcW w:w="2461" w:type="dxa"/>
            <w:vAlign w:val="center"/>
          </w:tcPr>
          <w:p w14:paraId="63563396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ناحيه صنعتي چاه سالم</w:t>
            </w:r>
          </w:p>
        </w:tc>
        <w:tc>
          <w:tcPr>
            <w:tcW w:w="989" w:type="dxa"/>
            <w:vAlign w:val="center"/>
          </w:tcPr>
          <w:p w14:paraId="7D05DA94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6</w:t>
            </w:r>
          </w:p>
        </w:tc>
        <w:tc>
          <w:tcPr>
            <w:tcW w:w="990" w:type="dxa"/>
            <w:vAlign w:val="center"/>
          </w:tcPr>
          <w:p w14:paraId="649F5ED8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دارد</w:t>
            </w:r>
          </w:p>
        </w:tc>
        <w:tc>
          <w:tcPr>
            <w:tcW w:w="990" w:type="dxa"/>
            <w:vAlign w:val="center"/>
          </w:tcPr>
          <w:p w14:paraId="510660B4" w14:textId="66AD78AA" w:rsidR="00CD2B90" w:rsidRPr="00CC6AD0" w:rsidRDefault="00B9173E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10</w:t>
            </w:r>
          </w:p>
        </w:tc>
        <w:tc>
          <w:tcPr>
            <w:tcW w:w="1080" w:type="dxa"/>
            <w:vAlign w:val="center"/>
          </w:tcPr>
          <w:p w14:paraId="7CB8CA3B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58332867" w14:textId="77777777" w:rsidR="00CD2B90" w:rsidRPr="00CC6AD0" w:rsidRDefault="002919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3</w:t>
            </w:r>
          </w:p>
        </w:tc>
        <w:tc>
          <w:tcPr>
            <w:tcW w:w="672" w:type="dxa"/>
            <w:vAlign w:val="center"/>
          </w:tcPr>
          <w:p w14:paraId="3DA1D1B5" w14:textId="77777777" w:rsidR="00CD2B90" w:rsidRPr="00CC6AD0" w:rsidRDefault="002919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47</w:t>
            </w:r>
          </w:p>
        </w:tc>
        <w:tc>
          <w:tcPr>
            <w:tcW w:w="1308" w:type="dxa"/>
            <w:shd w:val="clear" w:color="auto" w:fill="auto"/>
            <w:vAlign w:val="center"/>
          </w:tcPr>
          <w:p w14:paraId="03F6E1E0" w14:textId="77777777" w:rsidR="00CD2B90" w:rsidRPr="00CC6AD0" w:rsidRDefault="002919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12</w:t>
            </w:r>
          </w:p>
        </w:tc>
      </w:tr>
      <w:tr w:rsidR="00CD2B90" w:rsidRPr="00CC6AD0" w14:paraId="4D081729" w14:textId="77777777" w:rsidTr="00CD2B90">
        <w:trPr>
          <w:trHeight w:val="491"/>
          <w:jc w:val="center"/>
        </w:trPr>
        <w:tc>
          <w:tcPr>
            <w:tcW w:w="2461" w:type="dxa"/>
            <w:vAlign w:val="center"/>
          </w:tcPr>
          <w:p w14:paraId="1B01C31C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ناحيه صنعتي جایزان</w:t>
            </w:r>
          </w:p>
        </w:tc>
        <w:tc>
          <w:tcPr>
            <w:tcW w:w="989" w:type="dxa"/>
            <w:vAlign w:val="center"/>
          </w:tcPr>
          <w:p w14:paraId="2DA6BFCC" w14:textId="77777777" w:rsidR="00CD2B90" w:rsidRPr="00CC6AD0" w:rsidRDefault="00CD2B90" w:rsidP="00985715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90" w:type="dxa"/>
            <w:vAlign w:val="center"/>
          </w:tcPr>
          <w:p w14:paraId="7118B88B" w14:textId="77777777" w:rsidR="00CD2B90" w:rsidRPr="00CC6AD0" w:rsidRDefault="00CD2B90" w:rsidP="00985715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90" w:type="dxa"/>
            <w:vAlign w:val="center"/>
          </w:tcPr>
          <w:p w14:paraId="5C6C989E" w14:textId="77777777" w:rsidR="00CD2B90" w:rsidRPr="00CC6AD0" w:rsidRDefault="00CD2B90" w:rsidP="00985715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080" w:type="dxa"/>
            <w:vAlign w:val="center"/>
          </w:tcPr>
          <w:p w14:paraId="4D27C36F" w14:textId="77777777" w:rsidR="00CD2B90" w:rsidRPr="00CC6AD0" w:rsidRDefault="00CD2B90" w:rsidP="00985715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09815198" w14:textId="77777777" w:rsidR="00CD2B90" w:rsidRPr="00CC6AD0" w:rsidRDefault="00CD2B90" w:rsidP="00985715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672" w:type="dxa"/>
            <w:vAlign w:val="center"/>
          </w:tcPr>
          <w:p w14:paraId="4123E6A5" w14:textId="77777777" w:rsidR="00CD2B90" w:rsidRPr="00CC6AD0" w:rsidRDefault="00CD2B90" w:rsidP="00985715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308" w:type="dxa"/>
            <w:shd w:val="clear" w:color="auto" w:fill="auto"/>
            <w:vAlign w:val="center"/>
          </w:tcPr>
          <w:p w14:paraId="19542B26" w14:textId="77777777" w:rsidR="00CD2B90" w:rsidRPr="00CC6AD0" w:rsidRDefault="00CD2B90" w:rsidP="00985715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CD2B90" w:rsidRPr="00CC6AD0" w14:paraId="470873A3" w14:textId="77777777" w:rsidTr="00CD2B90">
        <w:trPr>
          <w:trHeight w:val="491"/>
          <w:jc w:val="center"/>
        </w:trPr>
        <w:tc>
          <w:tcPr>
            <w:tcW w:w="2461" w:type="dxa"/>
            <w:shd w:val="clear" w:color="auto" w:fill="EAE1FC" w:themeFill="accent5" w:themeFillTint="33"/>
            <w:vAlign w:val="center"/>
          </w:tcPr>
          <w:p w14:paraId="4A6D6F3D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مجموع</w:t>
            </w:r>
          </w:p>
        </w:tc>
        <w:tc>
          <w:tcPr>
            <w:tcW w:w="989" w:type="dxa"/>
            <w:shd w:val="clear" w:color="auto" w:fill="EAE1FC" w:themeFill="accent5" w:themeFillTint="33"/>
            <w:vAlign w:val="center"/>
          </w:tcPr>
          <w:p w14:paraId="63514DDA" w14:textId="08454640" w:rsidR="00CD2B90" w:rsidRPr="00CC6AD0" w:rsidRDefault="00B9173E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56</w:t>
            </w:r>
          </w:p>
        </w:tc>
        <w:tc>
          <w:tcPr>
            <w:tcW w:w="990" w:type="dxa"/>
            <w:shd w:val="clear" w:color="auto" w:fill="EAE1FC" w:themeFill="accent5" w:themeFillTint="33"/>
            <w:vAlign w:val="center"/>
          </w:tcPr>
          <w:p w14:paraId="4124841B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</w:p>
        </w:tc>
        <w:tc>
          <w:tcPr>
            <w:tcW w:w="990" w:type="dxa"/>
            <w:shd w:val="clear" w:color="auto" w:fill="EAE1FC" w:themeFill="accent5" w:themeFillTint="33"/>
            <w:vAlign w:val="center"/>
          </w:tcPr>
          <w:p w14:paraId="30ECC678" w14:textId="01B92A0C" w:rsidR="00CD2B90" w:rsidRPr="00CC6AD0" w:rsidRDefault="00B9173E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99</w:t>
            </w:r>
          </w:p>
        </w:tc>
        <w:tc>
          <w:tcPr>
            <w:tcW w:w="1080" w:type="dxa"/>
            <w:shd w:val="clear" w:color="auto" w:fill="EAE1FC" w:themeFill="accent5" w:themeFillTint="33"/>
            <w:vAlign w:val="center"/>
          </w:tcPr>
          <w:p w14:paraId="0686A816" w14:textId="4043337B" w:rsidR="00CD2B90" w:rsidRPr="00CC6AD0" w:rsidRDefault="00B9173E" w:rsidP="00B6507A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31</w:t>
            </w:r>
          </w:p>
        </w:tc>
        <w:tc>
          <w:tcPr>
            <w:tcW w:w="533" w:type="dxa"/>
            <w:shd w:val="clear" w:color="auto" w:fill="EAE1FC" w:themeFill="accent5" w:themeFillTint="33"/>
            <w:vAlign w:val="center"/>
          </w:tcPr>
          <w:p w14:paraId="76EB1A32" w14:textId="0BB574FB" w:rsidR="00CD2B90" w:rsidRPr="00CC6AD0" w:rsidRDefault="005E79C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40</w:t>
            </w:r>
          </w:p>
        </w:tc>
        <w:tc>
          <w:tcPr>
            <w:tcW w:w="672" w:type="dxa"/>
            <w:shd w:val="clear" w:color="auto" w:fill="EAE1FC" w:themeFill="accent5" w:themeFillTint="33"/>
            <w:vAlign w:val="center"/>
          </w:tcPr>
          <w:p w14:paraId="3458F7EF" w14:textId="61709F1F" w:rsidR="00CD2B90" w:rsidRPr="00CC6AD0" w:rsidRDefault="005E79C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392</w:t>
            </w:r>
          </w:p>
        </w:tc>
        <w:tc>
          <w:tcPr>
            <w:tcW w:w="1308" w:type="dxa"/>
            <w:shd w:val="clear" w:color="auto" w:fill="EAE1FC" w:themeFill="accent5" w:themeFillTint="33"/>
            <w:vAlign w:val="center"/>
          </w:tcPr>
          <w:p w14:paraId="542C6AC2" w14:textId="6541C068" w:rsidR="00CD2B90" w:rsidRPr="00CC6AD0" w:rsidRDefault="005E79C0" w:rsidP="00C64308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1229</w:t>
            </w:r>
          </w:p>
        </w:tc>
      </w:tr>
    </w:tbl>
    <w:p w14:paraId="443F9F4D" w14:textId="77777777" w:rsidR="00BC26A1" w:rsidRPr="00CC6AD0" w:rsidRDefault="00BC26A1" w:rsidP="00CC6AD0">
      <w:pPr>
        <w:spacing w:after="0" w:line="240" w:lineRule="auto"/>
        <w:rPr>
          <w:rFonts w:ascii="Times New Roman" w:eastAsia="Times New Roman" w:hAnsi="Times New Roman" w:cs="B Titr"/>
          <w:sz w:val="14"/>
          <w:szCs w:val="14"/>
          <w:rtl/>
        </w:rPr>
      </w:pPr>
    </w:p>
    <w:tbl>
      <w:tblPr>
        <w:tblStyle w:val="TableGrid1"/>
        <w:bidiVisual/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567"/>
        <w:gridCol w:w="851"/>
        <w:gridCol w:w="567"/>
        <w:gridCol w:w="850"/>
        <w:gridCol w:w="709"/>
        <w:gridCol w:w="709"/>
        <w:gridCol w:w="709"/>
        <w:gridCol w:w="709"/>
        <w:gridCol w:w="709"/>
        <w:gridCol w:w="708"/>
        <w:gridCol w:w="851"/>
      </w:tblGrid>
      <w:tr w:rsidR="00344CD6" w:rsidRPr="00CC6AD0" w14:paraId="484D5338" w14:textId="77777777" w:rsidTr="00344CD6">
        <w:trPr>
          <w:trHeight w:val="249"/>
          <w:jc w:val="center"/>
        </w:trPr>
        <w:tc>
          <w:tcPr>
            <w:tcW w:w="1842" w:type="dxa"/>
            <w:vMerge w:val="restart"/>
            <w:shd w:val="clear" w:color="auto" w:fill="E6F7FA"/>
            <w:vAlign w:val="center"/>
          </w:tcPr>
          <w:p w14:paraId="4DDB55B5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 امکانات زیر بنایی *</w:t>
            </w:r>
          </w:p>
        </w:tc>
        <w:tc>
          <w:tcPr>
            <w:tcW w:w="1418" w:type="dxa"/>
            <w:gridSpan w:val="2"/>
            <w:shd w:val="clear" w:color="auto" w:fill="E6F7FA"/>
            <w:vAlign w:val="center"/>
          </w:tcPr>
          <w:p w14:paraId="7273E993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آب</w:t>
            </w:r>
          </w:p>
        </w:tc>
        <w:tc>
          <w:tcPr>
            <w:tcW w:w="1417" w:type="dxa"/>
            <w:gridSpan w:val="2"/>
            <w:shd w:val="clear" w:color="auto" w:fill="E6F7FA"/>
            <w:vAlign w:val="center"/>
          </w:tcPr>
          <w:p w14:paraId="63D4B106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برق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7198207F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گاز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7423A8DC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مخابرات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17120286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تصفیه خانه فاضلاب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3DBE625F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فضای سبز (هکتار)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4BD0AC9B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شبکه داخلی گاز</w:t>
            </w:r>
          </w:p>
        </w:tc>
        <w:tc>
          <w:tcPr>
            <w:tcW w:w="708" w:type="dxa"/>
            <w:vMerge w:val="restart"/>
            <w:shd w:val="clear" w:color="auto" w:fill="E6F7FA"/>
            <w:vAlign w:val="center"/>
          </w:tcPr>
          <w:p w14:paraId="1F7A84D6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اتصال به فیبر نوری</w:t>
            </w:r>
          </w:p>
        </w:tc>
        <w:tc>
          <w:tcPr>
            <w:tcW w:w="851" w:type="dxa"/>
            <w:vMerge w:val="restart"/>
            <w:shd w:val="clear" w:color="auto" w:fill="E6F7FA"/>
            <w:vAlign w:val="center"/>
          </w:tcPr>
          <w:p w14:paraId="3A46C701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ساختمان آتشنشانی</w:t>
            </w:r>
          </w:p>
        </w:tc>
      </w:tr>
      <w:tr w:rsidR="00344CD6" w:rsidRPr="00CC6AD0" w14:paraId="3A0FB118" w14:textId="77777777" w:rsidTr="00344CD6">
        <w:trPr>
          <w:trHeight w:val="375"/>
          <w:jc w:val="center"/>
        </w:trPr>
        <w:tc>
          <w:tcPr>
            <w:tcW w:w="1842" w:type="dxa"/>
            <w:vMerge/>
            <w:shd w:val="clear" w:color="auto" w:fill="E5DFEC"/>
            <w:vAlign w:val="center"/>
          </w:tcPr>
          <w:p w14:paraId="597E6DB9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567" w:type="dxa"/>
            <w:shd w:val="clear" w:color="auto" w:fill="E6F7FA"/>
            <w:vAlign w:val="center"/>
          </w:tcPr>
          <w:p w14:paraId="62443F00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1" w:type="dxa"/>
            <w:shd w:val="clear" w:color="auto" w:fill="E6F7FA"/>
            <w:vAlign w:val="center"/>
          </w:tcPr>
          <w:p w14:paraId="6F31D94F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آب تامین شده</w:t>
            </w:r>
          </w:p>
        </w:tc>
        <w:tc>
          <w:tcPr>
            <w:tcW w:w="567" w:type="dxa"/>
            <w:shd w:val="clear" w:color="auto" w:fill="E6F7FA"/>
            <w:vAlign w:val="center"/>
          </w:tcPr>
          <w:p w14:paraId="666AA4A2" w14:textId="77777777" w:rsidR="00344CD6" w:rsidRPr="00CC6AD0" w:rsidRDefault="00344CD6" w:rsidP="00CC6AD0">
            <w:pPr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0" w:type="dxa"/>
            <w:shd w:val="clear" w:color="auto" w:fill="E6F7FA"/>
            <w:vAlign w:val="center"/>
          </w:tcPr>
          <w:p w14:paraId="243ABB49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برق تامین شده</w:t>
            </w: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7C2FB097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4C967F39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449B9CFA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1722A287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26C1DB54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8" w:type="dxa"/>
            <w:vMerge/>
            <w:shd w:val="clear" w:color="auto" w:fill="E5DFEC"/>
            <w:vAlign w:val="center"/>
          </w:tcPr>
          <w:p w14:paraId="7607E786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851" w:type="dxa"/>
            <w:vMerge/>
            <w:shd w:val="clear" w:color="auto" w:fill="E5DFEC"/>
            <w:vAlign w:val="center"/>
          </w:tcPr>
          <w:p w14:paraId="284A00DC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</w:tr>
      <w:tr w:rsidR="00344CD6" w:rsidRPr="00CC6AD0" w14:paraId="040FBB24" w14:textId="77777777" w:rsidTr="00344CD6">
        <w:trPr>
          <w:trHeight w:val="350"/>
          <w:jc w:val="center"/>
        </w:trPr>
        <w:tc>
          <w:tcPr>
            <w:tcW w:w="1842" w:type="dxa"/>
            <w:vAlign w:val="center"/>
          </w:tcPr>
          <w:p w14:paraId="0709AFE7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شهرك صنعتي امیدیه</w:t>
            </w:r>
          </w:p>
        </w:tc>
        <w:tc>
          <w:tcPr>
            <w:tcW w:w="567" w:type="dxa"/>
            <w:vAlign w:val="center"/>
          </w:tcPr>
          <w:p w14:paraId="19ADDDA7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3E1D1401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15</w:t>
            </w:r>
          </w:p>
        </w:tc>
        <w:tc>
          <w:tcPr>
            <w:tcW w:w="567" w:type="dxa"/>
            <w:vAlign w:val="center"/>
          </w:tcPr>
          <w:p w14:paraId="7C953703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036C6754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  <w:lang w:bidi="ar-SA"/>
              </w:rPr>
              <w:t>5</w:t>
            </w:r>
          </w:p>
        </w:tc>
        <w:tc>
          <w:tcPr>
            <w:tcW w:w="709" w:type="dxa"/>
            <w:vAlign w:val="center"/>
          </w:tcPr>
          <w:p w14:paraId="70C4B118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44CACCAC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331AAC24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485F58A9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1/4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CD9156D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F17BBC1" w14:textId="4FD3C927" w:rsidR="00344CD6" w:rsidRPr="00CC6AD0" w:rsidRDefault="00B9173E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C8ACE0E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344CD6" w:rsidRPr="00CC6AD0" w14:paraId="4CA208A1" w14:textId="77777777" w:rsidTr="00344CD6">
        <w:trPr>
          <w:trHeight w:val="350"/>
          <w:jc w:val="center"/>
        </w:trPr>
        <w:tc>
          <w:tcPr>
            <w:tcW w:w="1842" w:type="dxa"/>
            <w:vAlign w:val="center"/>
          </w:tcPr>
          <w:p w14:paraId="6A8B1590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B6507A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شهرك</w:t>
            </w:r>
            <w:r w:rsidRPr="00B6507A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B6507A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صنعتي</w:t>
            </w:r>
            <w:r w:rsidRPr="00B6507A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B6507A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تخصصي</w:t>
            </w:r>
            <w:r w:rsidRPr="00B6507A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B6507A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صنايع</w:t>
            </w:r>
            <w:r w:rsidRPr="00B6507A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B6507A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ميان</w:t>
            </w:r>
            <w:r w:rsidRPr="00B6507A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B6507A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دستي</w:t>
            </w:r>
            <w:r w:rsidRPr="00B6507A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B6507A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و</w:t>
            </w:r>
            <w:r w:rsidRPr="00B6507A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B6507A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پايين</w:t>
            </w:r>
            <w:r w:rsidRPr="00B6507A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B6507A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دستي</w:t>
            </w:r>
            <w:r w:rsidRPr="00B6507A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B6507A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پتروشيمي</w:t>
            </w:r>
          </w:p>
        </w:tc>
        <w:tc>
          <w:tcPr>
            <w:tcW w:w="567" w:type="dxa"/>
            <w:vAlign w:val="center"/>
          </w:tcPr>
          <w:p w14:paraId="74C72C12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1" w:type="dxa"/>
            <w:vAlign w:val="center"/>
          </w:tcPr>
          <w:p w14:paraId="17F2AAEC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14:paraId="5393E74A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0" w:type="dxa"/>
            <w:vAlign w:val="center"/>
          </w:tcPr>
          <w:p w14:paraId="6C1CEDA1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  <w:lang w:bidi="ar-SA"/>
              </w:rPr>
            </w:pPr>
            <w:r>
              <w:rPr>
                <w:rFonts w:ascii="Times New Roman" w:eastAsia="Times New Roman" w:hAnsi="Times New Roman" w:cs="B Homa" w:hint="cs"/>
                <w:rtl/>
                <w:lang w:bidi="ar-SA"/>
              </w:rPr>
              <w:t>-</w:t>
            </w:r>
          </w:p>
        </w:tc>
        <w:tc>
          <w:tcPr>
            <w:tcW w:w="709" w:type="dxa"/>
            <w:vAlign w:val="center"/>
          </w:tcPr>
          <w:p w14:paraId="2CD51AF9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06788213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5822CE8B" w14:textId="77777777" w:rsidR="00344CD6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10F2021F" w14:textId="77777777" w:rsidR="00344CD6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F480999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9A4FE1B" w14:textId="77777777" w:rsidR="00344CD6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9B5559B" w14:textId="77777777" w:rsidR="00344CD6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344CD6" w:rsidRPr="00CC6AD0" w14:paraId="48572FC2" w14:textId="77777777" w:rsidTr="00344CD6">
        <w:trPr>
          <w:trHeight w:val="283"/>
          <w:jc w:val="center"/>
        </w:trPr>
        <w:tc>
          <w:tcPr>
            <w:tcW w:w="1842" w:type="dxa"/>
            <w:vAlign w:val="center"/>
          </w:tcPr>
          <w:p w14:paraId="7F31E2D9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ناحيه صنعتي چاه سالم</w:t>
            </w:r>
          </w:p>
        </w:tc>
        <w:tc>
          <w:tcPr>
            <w:tcW w:w="567" w:type="dxa"/>
            <w:vAlign w:val="center"/>
          </w:tcPr>
          <w:p w14:paraId="37D8A148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0CB02A24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6</w:t>
            </w:r>
          </w:p>
        </w:tc>
        <w:tc>
          <w:tcPr>
            <w:tcW w:w="567" w:type="dxa"/>
            <w:vAlign w:val="center"/>
          </w:tcPr>
          <w:p w14:paraId="5D4D5888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7B4A2EBF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>
              <w:rPr>
                <w:rFonts w:ascii="Times New Roman" w:eastAsia="Times New Roman" w:hAnsi="Times New Roman" w:cs="B Homa" w:hint="cs"/>
                <w:rtl/>
                <w:lang w:bidi="ar-SA"/>
              </w:rPr>
              <w:t>1</w:t>
            </w:r>
          </w:p>
        </w:tc>
        <w:tc>
          <w:tcPr>
            <w:tcW w:w="709" w:type="dxa"/>
            <w:vAlign w:val="center"/>
          </w:tcPr>
          <w:p w14:paraId="67F05151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096C7B0D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21B96768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61229C59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7D4DEDF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C76D101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53CCB7C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344CD6" w:rsidRPr="00CC6AD0" w14:paraId="16D7200D" w14:textId="77777777" w:rsidTr="00344CD6">
        <w:trPr>
          <w:trHeight w:val="406"/>
          <w:jc w:val="center"/>
        </w:trPr>
        <w:tc>
          <w:tcPr>
            <w:tcW w:w="1842" w:type="dxa"/>
            <w:vAlign w:val="center"/>
          </w:tcPr>
          <w:p w14:paraId="53D00BE7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ناحيه صنعتي جایزان</w:t>
            </w:r>
          </w:p>
        </w:tc>
        <w:tc>
          <w:tcPr>
            <w:tcW w:w="567" w:type="dxa"/>
            <w:vAlign w:val="center"/>
          </w:tcPr>
          <w:p w14:paraId="6F65825E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1" w:type="dxa"/>
            <w:vAlign w:val="center"/>
          </w:tcPr>
          <w:p w14:paraId="24474E1B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14:paraId="5E8C2252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0" w:type="dxa"/>
            <w:vAlign w:val="center"/>
          </w:tcPr>
          <w:p w14:paraId="410D8CB0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3FDB212A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5494314E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54347080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1BD40741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026FC17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2A1D007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4B675EE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344CD6" w:rsidRPr="00CC6AD0" w14:paraId="25A903DF" w14:textId="77777777" w:rsidTr="00344CD6">
        <w:trPr>
          <w:trHeight w:val="406"/>
          <w:jc w:val="center"/>
        </w:trPr>
        <w:tc>
          <w:tcPr>
            <w:tcW w:w="1842" w:type="dxa"/>
            <w:shd w:val="clear" w:color="auto" w:fill="EAE1FC" w:themeFill="accent5" w:themeFillTint="33"/>
            <w:vAlign w:val="center"/>
          </w:tcPr>
          <w:p w14:paraId="55F55E79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مجموع</w:t>
            </w:r>
          </w:p>
        </w:tc>
        <w:tc>
          <w:tcPr>
            <w:tcW w:w="567" w:type="dxa"/>
            <w:shd w:val="clear" w:color="auto" w:fill="EAE1FC" w:themeFill="accent5" w:themeFillTint="33"/>
            <w:vAlign w:val="center"/>
          </w:tcPr>
          <w:p w14:paraId="41363A4C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851" w:type="dxa"/>
            <w:shd w:val="clear" w:color="auto" w:fill="EAE1FC" w:themeFill="accent5" w:themeFillTint="33"/>
            <w:vAlign w:val="center"/>
          </w:tcPr>
          <w:p w14:paraId="5867567E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21</w:t>
            </w:r>
          </w:p>
        </w:tc>
        <w:tc>
          <w:tcPr>
            <w:tcW w:w="567" w:type="dxa"/>
            <w:shd w:val="clear" w:color="auto" w:fill="EAE1FC" w:themeFill="accent5" w:themeFillTint="33"/>
            <w:vAlign w:val="center"/>
          </w:tcPr>
          <w:p w14:paraId="0F6DF44C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850" w:type="dxa"/>
            <w:shd w:val="clear" w:color="auto" w:fill="EAE1FC" w:themeFill="accent5" w:themeFillTint="33"/>
            <w:vAlign w:val="center"/>
          </w:tcPr>
          <w:p w14:paraId="0841B6E5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6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5C1213E8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3C928545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5C0F87AC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302FAD9D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1/4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302424BF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708" w:type="dxa"/>
            <w:shd w:val="clear" w:color="auto" w:fill="EAE1FC" w:themeFill="accent5" w:themeFillTint="33"/>
            <w:vAlign w:val="center"/>
          </w:tcPr>
          <w:p w14:paraId="75A27C84" w14:textId="3148A531" w:rsidR="00344CD6" w:rsidRPr="00CC6AD0" w:rsidRDefault="00F1420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851" w:type="dxa"/>
            <w:shd w:val="clear" w:color="auto" w:fill="EAE1FC" w:themeFill="accent5" w:themeFillTint="33"/>
            <w:vAlign w:val="center"/>
          </w:tcPr>
          <w:p w14:paraId="758FB894" w14:textId="77777777" w:rsidR="00344CD6" w:rsidRPr="00CC6AD0" w:rsidRDefault="00344CD6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</w:tbl>
    <w:p w14:paraId="41C2875E" w14:textId="77777777" w:rsidR="001B527A" w:rsidRDefault="001B527A" w:rsidP="00CC6AD0">
      <w:pPr>
        <w:spacing w:after="0" w:line="240" w:lineRule="auto"/>
        <w:rPr>
          <w:rFonts w:ascii="Times New Roman" w:eastAsia="Times New Roman" w:hAnsi="Times New Roman" w:cs="B Titr"/>
          <w:sz w:val="18"/>
          <w:szCs w:val="18"/>
          <w:rtl/>
        </w:rPr>
      </w:pPr>
    </w:p>
    <w:tbl>
      <w:tblPr>
        <w:tblpPr w:leftFromText="180" w:rightFromText="180" w:vertAnchor="text" w:horzAnchor="margin" w:tblpXSpec="center" w:tblpY="193"/>
        <w:bidiVisual/>
        <w:tblW w:w="7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2410"/>
      </w:tblGrid>
      <w:tr w:rsidR="009B5B72" w:rsidRPr="00CC6AD0" w14:paraId="5C40C726" w14:textId="77777777" w:rsidTr="009B5B72">
        <w:trPr>
          <w:trHeight w:val="661"/>
        </w:trPr>
        <w:tc>
          <w:tcPr>
            <w:tcW w:w="4677" w:type="dxa"/>
            <w:shd w:val="clear" w:color="auto" w:fill="E6F7FA"/>
            <w:vAlign w:val="center"/>
          </w:tcPr>
          <w:p w14:paraId="5ECFEB7A" w14:textId="77777777" w:rsidR="009B5B72" w:rsidRPr="003C206F" w:rsidRDefault="009B5B72" w:rsidP="009B5B72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موقعیت شهرستان</w:t>
            </w:r>
          </w:p>
        </w:tc>
        <w:tc>
          <w:tcPr>
            <w:tcW w:w="2410" w:type="dxa"/>
            <w:shd w:val="clear" w:color="auto" w:fill="E6F7FA"/>
            <w:vAlign w:val="center"/>
          </w:tcPr>
          <w:p w14:paraId="6989885A" w14:textId="77777777" w:rsidR="009B5B72" w:rsidRPr="003C206F" w:rsidRDefault="009B5B72" w:rsidP="009B5B72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فاصله (کیلومتر)</w:t>
            </w:r>
          </w:p>
        </w:tc>
      </w:tr>
      <w:tr w:rsidR="009B5B72" w:rsidRPr="00CC6AD0" w14:paraId="56E31401" w14:textId="77777777" w:rsidTr="009B5B72">
        <w:trPr>
          <w:trHeight w:val="975"/>
        </w:trPr>
        <w:tc>
          <w:tcPr>
            <w:tcW w:w="4677" w:type="dxa"/>
            <w:shd w:val="clear" w:color="auto" w:fill="E6F7FA"/>
            <w:vAlign w:val="center"/>
          </w:tcPr>
          <w:p w14:paraId="3C24F092" w14:textId="77777777" w:rsidR="009B5B72" w:rsidRPr="00CC6AD0" w:rsidRDefault="009B5B72" w:rsidP="009B5B72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فرودگاه و راه آهن اهواز</w:t>
            </w:r>
          </w:p>
          <w:p w14:paraId="702DDCDD" w14:textId="77777777" w:rsidR="009B5B72" w:rsidRPr="00CC6AD0" w:rsidRDefault="009B5B72" w:rsidP="009B5B72">
            <w:pPr>
              <w:tabs>
                <w:tab w:val="center" w:pos="2750"/>
              </w:tabs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راه آهن و  بندر امام خمینی</w:t>
            </w:r>
          </w:p>
          <w:p w14:paraId="2A7F0399" w14:textId="77777777" w:rsidR="009B5B72" w:rsidRPr="00CC6AD0" w:rsidRDefault="009B5B72" w:rsidP="009B5B72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بندر خرمشهر</w:t>
            </w:r>
          </w:p>
        </w:tc>
        <w:tc>
          <w:tcPr>
            <w:tcW w:w="2410" w:type="dxa"/>
            <w:shd w:val="clear" w:color="auto" w:fill="E6F7FA"/>
            <w:vAlign w:val="center"/>
          </w:tcPr>
          <w:p w14:paraId="65B9BB0E" w14:textId="77777777" w:rsidR="009B5B72" w:rsidRPr="00CC6AD0" w:rsidRDefault="009B5B72" w:rsidP="009B5B72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130</w:t>
            </w:r>
          </w:p>
          <w:p w14:paraId="2149E3F3" w14:textId="77777777" w:rsidR="009B5B72" w:rsidRPr="00CC6AD0" w:rsidRDefault="009B5B72" w:rsidP="009B5B72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105</w:t>
            </w:r>
          </w:p>
          <w:p w14:paraId="2ABAAF48" w14:textId="77777777" w:rsidR="009B5B72" w:rsidRPr="00CC6AD0" w:rsidRDefault="009B5B72" w:rsidP="009B5B72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130</w:t>
            </w:r>
          </w:p>
        </w:tc>
      </w:tr>
    </w:tbl>
    <w:p w14:paraId="608342B4" w14:textId="77777777" w:rsidR="009B5B72" w:rsidRDefault="009B5B72" w:rsidP="00CC6AD0">
      <w:pPr>
        <w:spacing w:after="0" w:line="240" w:lineRule="auto"/>
        <w:rPr>
          <w:rFonts w:ascii="Times New Roman" w:eastAsia="Times New Roman" w:hAnsi="Times New Roman" w:cs="B Titr"/>
          <w:sz w:val="18"/>
          <w:szCs w:val="18"/>
          <w:rtl/>
        </w:rPr>
      </w:pPr>
    </w:p>
    <w:p w14:paraId="26A2D327" w14:textId="77777777" w:rsidR="009B5B72" w:rsidRDefault="009B5B72" w:rsidP="00CC6AD0">
      <w:pPr>
        <w:spacing w:after="0" w:line="240" w:lineRule="auto"/>
        <w:rPr>
          <w:rFonts w:ascii="Times New Roman" w:eastAsia="Times New Roman" w:hAnsi="Times New Roman" w:cs="B Titr"/>
          <w:sz w:val="18"/>
          <w:szCs w:val="18"/>
          <w:rtl/>
        </w:rPr>
      </w:pPr>
    </w:p>
    <w:p w14:paraId="4F8B37E3" w14:textId="77777777" w:rsidR="009B5B72" w:rsidRDefault="009B5B72" w:rsidP="00CC6AD0">
      <w:pPr>
        <w:spacing w:after="0" w:line="240" w:lineRule="auto"/>
        <w:rPr>
          <w:rFonts w:ascii="Times New Roman" w:eastAsia="Times New Roman" w:hAnsi="Times New Roman" w:cs="B Titr"/>
          <w:sz w:val="18"/>
          <w:szCs w:val="18"/>
          <w:rtl/>
        </w:rPr>
      </w:pPr>
    </w:p>
    <w:p w14:paraId="2AEBEC90" w14:textId="77777777" w:rsidR="009B5B72" w:rsidRDefault="009B5B72" w:rsidP="00CC6AD0">
      <w:pPr>
        <w:spacing w:after="0" w:line="240" w:lineRule="auto"/>
        <w:rPr>
          <w:rFonts w:ascii="Times New Roman" w:eastAsia="Times New Roman" w:hAnsi="Times New Roman" w:cs="B Titr"/>
          <w:sz w:val="18"/>
          <w:szCs w:val="18"/>
          <w:rtl/>
        </w:rPr>
      </w:pPr>
    </w:p>
    <w:p w14:paraId="37DF15C6" w14:textId="4AE58012" w:rsidR="00C005DD" w:rsidRDefault="00C005DD" w:rsidP="00CC6AD0">
      <w:pPr>
        <w:spacing w:after="0" w:line="240" w:lineRule="auto"/>
        <w:rPr>
          <w:rFonts w:ascii="Times New Roman" w:eastAsia="Times New Roman" w:hAnsi="Times New Roman" w:cs="B Titr"/>
          <w:sz w:val="18"/>
          <w:szCs w:val="18"/>
          <w:rtl/>
        </w:rPr>
      </w:pPr>
    </w:p>
    <w:p w14:paraId="616F1704" w14:textId="77777777" w:rsidR="00C706D2" w:rsidRDefault="00C706D2" w:rsidP="00CC6AD0">
      <w:pPr>
        <w:spacing w:after="0" w:line="240" w:lineRule="auto"/>
        <w:rPr>
          <w:rFonts w:ascii="Times New Roman" w:eastAsia="Times New Roman" w:hAnsi="Times New Roman" w:cs="B Titr"/>
          <w:sz w:val="18"/>
          <w:szCs w:val="18"/>
          <w:rtl/>
        </w:rPr>
      </w:pPr>
    </w:p>
    <w:p w14:paraId="04530F05" w14:textId="77777777" w:rsidR="00C005DD" w:rsidRDefault="00C005DD" w:rsidP="00CC6AD0">
      <w:pPr>
        <w:spacing w:after="0" w:line="240" w:lineRule="auto"/>
        <w:rPr>
          <w:rFonts w:ascii="Times New Roman" w:eastAsia="Times New Roman" w:hAnsi="Times New Roman" w:cs="B Titr"/>
          <w:sz w:val="18"/>
          <w:szCs w:val="18"/>
          <w:rtl/>
        </w:rPr>
      </w:pPr>
    </w:p>
    <w:p w14:paraId="0173EE3D" w14:textId="77777777" w:rsidR="00CC6AD0" w:rsidRPr="00FD3A28" w:rsidRDefault="00CC6AD0" w:rsidP="00FD3A28">
      <w:pPr>
        <w:spacing w:after="0" w:line="216" w:lineRule="auto"/>
        <w:ind w:left="850" w:right="709"/>
        <w:rPr>
          <w:rFonts w:ascii="Times New Roman" w:eastAsia="Times New Roman" w:hAnsi="Times New Roman" w:cs="B Titr"/>
          <w:rtl/>
        </w:rPr>
      </w:pPr>
      <w:r w:rsidRPr="00FD3A28">
        <w:rPr>
          <w:rFonts w:ascii="Times New Roman" w:eastAsia="Times New Roman" w:hAnsi="Times New Roman" w:cs="B Titr" w:hint="cs"/>
          <w:rtl/>
        </w:rPr>
        <w:t>مزاياي سرمايه گذاري در منطقه:</w:t>
      </w:r>
    </w:p>
    <w:p w14:paraId="57874F35" w14:textId="77777777" w:rsidR="00CC6AD0" w:rsidRPr="00FD3A28" w:rsidRDefault="00CC6AD0" w:rsidP="00FD3A28">
      <w:pPr>
        <w:spacing w:after="0" w:line="216" w:lineRule="auto"/>
        <w:ind w:left="850" w:right="709"/>
        <w:rPr>
          <w:rFonts w:ascii="Times New Roman" w:eastAsia="Times New Roman" w:hAnsi="Times New Roman" w:cs="B Nazanin"/>
          <w:b/>
          <w:bCs/>
          <w:rtl/>
        </w:rPr>
      </w:pPr>
      <w:r w:rsidRPr="00FD3A28">
        <w:rPr>
          <w:rFonts w:ascii="Times New Roman" w:eastAsia="Times New Roman" w:hAnsi="Times New Roman" w:cs="Zar" w:hint="cs"/>
          <w:rtl/>
        </w:rPr>
        <w:t>1</w:t>
      </w:r>
      <w:r w:rsidRPr="00FD3A28">
        <w:rPr>
          <w:rFonts w:ascii="Times New Roman" w:eastAsia="Times New Roman" w:hAnsi="Times New Roman" w:cs="B Nazanin" w:hint="cs"/>
          <w:b/>
          <w:bCs/>
          <w:rtl/>
        </w:rPr>
        <w:t>- وجود معادن عظيم شن و ماسه</w:t>
      </w:r>
    </w:p>
    <w:p w14:paraId="7CF6952B" w14:textId="77777777" w:rsidR="00CC6AD0" w:rsidRPr="00FD3A28" w:rsidRDefault="00CC6AD0" w:rsidP="00FD3A28">
      <w:pPr>
        <w:spacing w:after="0" w:line="216" w:lineRule="auto"/>
        <w:ind w:left="850" w:right="709"/>
        <w:rPr>
          <w:rFonts w:ascii="Times New Roman" w:eastAsia="Times New Roman" w:hAnsi="Times New Roman" w:cs="B Nazanin"/>
          <w:b/>
          <w:bCs/>
          <w:rtl/>
        </w:rPr>
      </w:pPr>
      <w:r w:rsidRPr="00FD3A28">
        <w:rPr>
          <w:rFonts w:ascii="Times New Roman" w:eastAsia="Times New Roman" w:hAnsi="Times New Roman" w:cs="B Nazanin" w:hint="cs"/>
          <w:b/>
          <w:bCs/>
          <w:rtl/>
        </w:rPr>
        <w:t>2- وجود ذخاير عظيم نفت و گاز</w:t>
      </w:r>
    </w:p>
    <w:p w14:paraId="1AC59406" w14:textId="77777777" w:rsidR="00CC6AD0" w:rsidRPr="00FD3A28" w:rsidRDefault="00CC6AD0" w:rsidP="00FD3A28">
      <w:pPr>
        <w:spacing w:after="0" w:line="216" w:lineRule="auto"/>
        <w:ind w:left="850" w:right="709"/>
        <w:rPr>
          <w:rFonts w:ascii="Times New Roman" w:eastAsia="Times New Roman" w:hAnsi="Times New Roman" w:cs="B Nazanin"/>
          <w:b/>
          <w:bCs/>
          <w:rtl/>
        </w:rPr>
      </w:pPr>
      <w:r w:rsidRPr="00FD3A28">
        <w:rPr>
          <w:rFonts w:ascii="Times New Roman" w:eastAsia="Times New Roman" w:hAnsi="Times New Roman" w:cs="B Nazanin" w:hint="cs"/>
          <w:b/>
          <w:bCs/>
          <w:rtl/>
        </w:rPr>
        <w:t>3- شاهراه ارتباطي با استان بوشهر</w:t>
      </w:r>
    </w:p>
    <w:p w14:paraId="41B25EDB" w14:textId="2A99F6E8" w:rsidR="00CC5E9E" w:rsidRPr="00FD3A28" w:rsidRDefault="00CC6AD0" w:rsidP="00FD3A28">
      <w:pPr>
        <w:spacing w:after="0" w:line="216" w:lineRule="auto"/>
        <w:ind w:left="850" w:right="709"/>
        <w:rPr>
          <w:rFonts w:ascii="Times New Roman" w:eastAsia="Times New Roman" w:hAnsi="Times New Roman" w:cs="B Nazanin"/>
          <w:b/>
          <w:bCs/>
          <w:rtl/>
        </w:rPr>
      </w:pPr>
      <w:r w:rsidRPr="00FD3A28">
        <w:rPr>
          <w:rFonts w:ascii="Times New Roman" w:eastAsia="Times New Roman" w:hAnsi="Times New Roman" w:cs="B Nazanin" w:hint="cs"/>
          <w:b/>
          <w:bCs/>
          <w:rtl/>
        </w:rPr>
        <w:t>4- وجود مراكز آموزش عالي به منظور تأمين نيروي انساني متخصص</w:t>
      </w:r>
    </w:p>
    <w:p w14:paraId="72EDD810" w14:textId="77777777" w:rsidR="00CC5E9E" w:rsidRPr="00FD3A28" w:rsidRDefault="00CC5E9E" w:rsidP="00FD3A28">
      <w:pPr>
        <w:spacing w:after="0" w:line="216" w:lineRule="auto"/>
        <w:ind w:left="850" w:right="709"/>
        <w:rPr>
          <w:rFonts w:ascii="Times New Roman" w:eastAsia="Times New Roman" w:hAnsi="Times New Roman" w:cs="B Nazanin"/>
          <w:b/>
          <w:bCs/>
          <w:rtl/>
        </w:rPr>
      </w:pPr>
      <w:r w:rsidRPr="00FD3A28">
        <w:rPr>
          <w:rFonts w:ascii="Times New Roman" w:eastAsia="Times New Roman" w:hAnsi="Times New Roman" w:cs="B Nazanin" w:hint="cs"/>
          <w:b/>
          <w:bCs/>
          <w:rtl/>
        </w:rPr>
        <w:t xml:space="preserve">پتانسیل های سرمایه گذاری: </w:t>
      </w:r>
    </w:p>
    <w:p w14:paraId="08BCAF63" w14:textId="10F3DDFE" w:rsidR="000046C5" w:rsidRPr="00FD3A28" w:rsidRDefault="00CC5E9E" w:rsidP="00FD3A28">
      <w:pPr>
        <w:spacing w:after="0" w:line="216" w:lineRule="auto"/>
        <w:ind w:left="850" w:right="709"/>
        <w:rPr>
          <w:rFonts w:ascii="Times New Roman" w:eastAsia="Times New Roman" w:hAnsi="Times New Roman" w:cs="B Nazanin"/>
          <w:b/>
          <w:bCs/>
          <w:rtl/>
        </w:rPr>
      </w:pPr>
      <w:r w:rsidRPr="00FD3A28">
        <w:rPr>
          <w:rFonts w:ascii="Times New Roman" w:eastAsia="Times New Roman" w:hAnsi="Times New Roman" w:cs="B Nazanin" w:hint="cs"/>
          <w:b/>
          <w:bCs/>
          <w:rtl/>
        </w:rPr>
        <w:t xml:space="preserve">صنایع غذایی </w:t>
      </w:r>
      <w:r w:rsidRPr="00FD3A28">
        <w:rPr>
          <w:rFonts w:ascii="Times New Roman" w:eastAsia="Times New Roman" w:hAnsi="Times New Roman" w:cs="B Nazanin"/>
          <w:b/>
          <w:bCs/>
          <w:rtl/>
        </w:rPr>
        <w:t xml:space="preserve">(شیلات)، </w:t>
      </w:r>
      <w:r w:rsidRPr="00FD3A28">
        <w:rPr>
          <w:rFonts w:ascii="Times New Roman" w:eastAsia="Times New Roman" w:hAnsi="Times New Roman" w:cs="B Nazanin" w:hint="cs"/>
          <w:b/>
          <w:bCs/>
          <w:rtl/>
        </w:rPr>
        <w:t>صنایع ساختمانی، قطعه سازی برای صنایع نفت و گاز، کشتی سازی و صنایع وابسته، * صنایع پتروشیمی و شیمیایی (بالادستی، پایین دستی)،</w:t>
      </w:r>
      <w:r w:rsidRPr="00FD3A28">
        <w:rPr>
          <w:rFonts w:ascii="Times New Roman" w:eastAsia="Times New Roman" w:hAnsi="Times New Roman" w:cs="B Nazanin"/>
          <w:b/>
          <w:bCs/>
        </w:rPr>
        <w:t xml:space="preserve"> +</w:t>
      </w:r>
      <w:r w:rsidRPr="00FD3A28">
        <w:rPr>
          <w:rFonts w:ascii="Times New Roman" w:eastAsia="Times New Roman" w:hAnsi="Times New Roman" w:cs="B Nazanin" w:hint="cs"/>
          <w:b/>
          <w:bCs/>
          <w:rtl/>
        </w:rPr>
        <w:t>صنایع برق و الکترونیک صنایع اپتیک، صنایع بازیافت، صنایع عمومی کارگاهی</w:t>
      </w:r>
    </w:p>
    <w:p w14:paraId="7D28E657" w14:textId="04AB45BD" w:rsidR="000046C5" w:rsidRDefault="000046C5" w:rsidP="00343503">
      <w:pPr>
        <w:pStyle w:val="Kouravand"/>
        <w:rPr>
          <w:rtl/>
        </w:rPr>
      </w:pPr>
      <w:bookmarkStart w:id="36" w:name="_Toc190682032"/>
      <w:r>
        <w:rPr>
          <w:rFonts w:hint="cs"/>
          <w:rtl/>
        </w:rPr>
        <w:lastRenderedPageBreak/>
        <w:t>شهرستان اندیکا</w:t>
      </w:r>
      <w:bookmarkEnd w:id="36"/>
    </w:p>
    <w:p w14:paraId="6B07554E" w14:textId="23D153B7" w:rsidR="00CC6AD0" w:rsidRPr="00CC6AD0" w:rsidRDefault="00A20740" w:rsidP="00BF13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  <w:r>
        <w:rPr>
          <w:rFonts w:ascii="Times New Roman" w:eastAsia="Times New Roman" w:hAnsi="Times New Roman" w:cs="B Titr" w:hint="cs"/>
          <w:sz w:val="26"/>
          <w:szCs w:val="26"/>
          <w:rtl/>
        </w:rPr>
        <w:t>شهرک‌ها</w:t>
      </w:r>
      <w:r w:rsidR="00CC6AD0" w:rsidRPr="00CC6AD0">
        <w:rPr>
          <w:rFonts w:ascii="Times New Roman" w:eastAsia="Times New Roman" w:hAnsi="Times New Roman" w:cs="B Titr" w:hint="cs"/>
          <w:sz w:val="26"/>
          <w:szCs w:val="26"/>
          <w:rtl/>
        </w:rPr>
        <w:t xml:space="preserve"> و نواحی صنعتی</w:t>
      </w:r>
    </w:p>
    <w:tbl>
      <w:tblPr>
        <w:bidiVisual/>
        <w:tblW w:w="103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7"/>
        <w:gridCol w:w="990"/>
        <w:gridCol w:w="878"/>
        <w:gridCol w:w="990"/>
        <w:gridCol w:w="1080"/>
        <w:gridCol w:w="533"/>
        <w:gridCol w:w="672"/>
        <w:gridCol w:w="1308"/>
        <w:gridCol w:w="718"/>
        <w:gridCol w:w="630"/>
      </w:tblGrid>
      <w:tr w:rsidR="00CC6AD0" w:rsidRPr="00CC6AD0" w14:paraId="769A5C78" w14:textId="77777777" w:rsidTr="00EB35D7">
        <w:trPr>
          <w:trHeight w:val="426"/>
          <w:jc w:val="center"/>
        </w:trPr>
        <w:tc>
          <w:tcPr>
            <w:tcW w:w="10396" w:type="dxa"/>
            <w:gridSpan w:val="10"/>
            <w:shd w:val="clear" w:color="auto" w:fill="E6F7FA"/>
            <w:vAlign w:val="center"/>
          </w:tcPr>
          <w:p w14:paraId="136075F8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وضعیت واحد های صنعتی</w:t>
            </w:r>
          </w:p>
        </w:tc>
      </w:tr>
      <w:tr w:rsidR="00CC6AD0" w:rsidRPr="00CC6AD0" w14:paraId="3E938EEB" w14:textId="77777777" w:rsidTr="00EB35D7">
        <w:trPr>
          <w:trHeight w:val="278"/>
          <w:jc w:val="center"/>
        </w:trPr>
        <w:tc>
          <w:tcPr>
            <w:tcW w:w="2597" w:type="dxa"/>
            <w:vMerge w:val="restart"/>
            <w:shd w:val="clear" w:color="auto" w:fill="E6F7FA"/>
            <w:vAlign w:val="center"/>
          </w:tcPr>
          <w:p w14:paraId="1ADA5C56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*وضعیت کلی قراردادهای صنعتی*</w:t>
            </w:r>
          </w:p>
        </w:tc>
        <w:tc>
          <w:tcPr>
            <w:tcW w:w="1868" w:type="dxa"/>
            <w:gridSpan w:val="2"/>
            <w:shd w:val="clear" w:color="auto" w:fill="E6F7FA"/>
          </w:tcPr>
          <w:p w14:paraId="461502B8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مساحت شهرک ها</w:t>
            </w:r>
          </w:p>
        </w:tc>
        <w:tc>
          <w:tcPr>
            <w:tcW w:w="2070" w:type="dxa"/>
            <w:gridSpan w:val="2"/>
            <w:shd w:val="clear" w:color="auto" w:fill="E6F7FA"/>
            <w:vAlign w:val="center"/>
          </w:tcPr>
          <w:p w14:paraId="2F161E84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2513" w:type="dxa"/>
            <w:gridSpan w:val="3"/>
            <w:shd w:val="clear" w:color="auto" w:fill="E6F7FA"/>
          </w:tcPr>
          <w:p w14:paraId="7E9D8757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 واحدهای به بهره برداری رسیده</w:t>
            </w:r>
          </w:p>
        </w:tc>
        <w:tc>
          <w:tcPr>
            <w:tcW w:w="1348" w:type="dxa"/>
            <w:gridSpan w:val="2"/>
            <w:shd w:val="clear" w:color="auto" w:fill="E6F7FA"/>
          </w:tcPr>
          <w:p w14:paraId="7C5E0931" w14:textId="77777777" w:rsidR="00CC6AD0" w:rsidRPr="00CC6AD0" w:rsidRDefault="007F3D52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وضعیت واحد های بهره بردار</w:t>
            </w:r>
          </w:p>
        </w:tc>
      </w:tr>
      <w:tr w:rsidR="00CC6AD0" w:rsidRPr="00CC6AD0" w14:paraId="52C73E29" w14:textId="77777777" w:rsidTr="00EB35D7">
        <w:trPr>
          <w:trHeight w:val="485"/>
          <w:jc w:val="center"/>
        </w:trPr>
        <w:tc>
          <w:tcPr>
            <w:tcW w:w="2597" w:type="dxa"/>
            <w:vMerge/>
            <w:shd w:val="clear" w:color="auto" w:fill="E6F7FA"/>
          </w:tcPr>
          <w:p w14:paraId="3DDE996C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990" w:type="dxa"/>
            <w:shd w:val="clear" w:color="auto" w:fill="E6F7FA"/>
            <w:vAlign w:val="center"/>
          </w:tcPr>
          <w:p w14:paraId="1FB0AC16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مساحت کل</w:t>
            </w:r>
          </w:p>
          <w:p w14:paraId="57C69864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(هكتار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)</w:t>
            </w:r>
          </w:p>
        </w:tc>
        <w:tc>
          <w:tcPr>
            <w:tcW w:w="878" w:type="dxa"/>
            <w:shd w:val="clear" w:color="auto" w:fill="E6F7FA"/>
            <w:vAlign w:val="center"/>
          </w:tcPr>
          <w:p w14:paraId="78D10A58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سند مالکیت</w:t>
            </w:r>
          </w:p>
        </w:tc>
        <w:tc>
          <w:tcPr>
            <w:tcW w:w="990" w:type="dxa"/>
            <w:shd w:val="clear" w:color="auto" w:fill="E6F7FA"/>
            <w:vAlign w:val="center"/>
          </w:tcPr>
          <w:p w14:paraId="0686BFE4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1080" w:type="dxa"/>
            <w:shd w:val="clear" w:color="auto" w:fill="E6F7FA"/>
            <w:vAlign w:val="center"/>
          </w:tcPr>
          <w:p w14:paraId="7A7C5349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مساحت واگذار شده 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(هکتار)</w:t>
            </w:r>
          </w:p>
        </w:tc>
        <w:tc>
          <w:tcPr>
            <w:tcW w:w="533" w:type="dxa"/>
            <w:shd w:val="clear" w:color="auto" w:fill="E6F7FA"/>
            <w:vAlign w:val="center"/>
          </w:tcPr>
          <w:p w14:paraId="0E93FFF9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</w:t>
            </w:r>
          </w:p>
        </w:tc>
        <w:tc>
          <w:tcPr>
            <w:tcW w:w="672" w:type="dxa"/>
            <w:shd w:val="clear" w:color="auto" w:fill="E6F7FA"/>
            <w:vAlign w:val="center"/>
          </w:tcPr>
          <w:p w14:paraId="5ECFAF06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اشتغال </w:t>
            </w:r>
          </w:p>
        </w:tc>
        <w:tc>
          <w:tcPr>
            <w:tcW w:w="1308" w:type="dxa"/>
            <w:shd w:val="clear" w:color="auto" w:fill="E6F7FA"/>
            <w:vAlign w:val="center"/>
          </w:tcPr>
          <w:p w14:paraId="607A6287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سرمایه گذاری</w:t>
            </w:r>
          </w:p>
          <w:p w14:paraId="5222BDB8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 xml:space="preserve">(میلیارد ریال) </w:t>
            </w:r>
          </w:p>
        </w:tc>
        <w:tc>
          <w:tcPr>
            <w:tcW w:w="718" w:type="dxa"/>
            <w:shd w:val="clear" w:color="auto" w:fill="E6F7FA"/>
            <w:vAlign w:val="center"/>
          </w:tcPr>
          <w:p w14:paraId="19D50C2B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غیر فعال</w:t>
            </w:r>
          </w:p>
        </w:tc>
        <w:tc>
          <w:tcPr>
            <w:tcW w:w="630" w:type="dxa"/>
            <w:shd w:val="clear" w:color="auto" w:fill="E6F7FA"/>
            <w:vAlign w:val="center"/>
          </w:tcPr>
          <w:p w14:paraId="1D409CAC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فعال</w:t>
            </w:r>
          </w:p>
        </w:tc>
      </w:tr>
      <w:tr w:rsidR="00CC6AD0" w:rsidRPr="00CC6AD0" w14:paraId="28B5CE5E" w14:textId="77777777" w:rsidTr="00EB35D7">
        <w:trPr>
          <w:trHeight w:val="491"/>
          <w:jc w:val="center"/>
        </w:trPr>
        <w:tc>
          <w:tcPr>
            <w:tcW w:w="2597" w:type="dxa"/>
            <w:vAlign w:val="center"/>
          </w:tcPr>
          <w:p w14:paraId="40A89644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ناحيه صنعتي انديكا</w:t>
            </w:r>
          </w:p>
        </w:tc>
        <w:tc>
          <w:tcPr>
            <w:tcW w:w="990" w:type="dxa"/>
            <w:vAlign w:val="center"/>
          </w:tcPr>
          <w:p w14:paraId="1E9993B5" w14:textId="43916C96" w:rsidR="00CC6AD0" w:rsidRPr="00CC6AD0" w:rsidRDefault="0083745E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13</w:t>
            </w:r>
          </w:p>
        </w:tc>
        <w:tc>
          <w:tcPr>
            <w:tcW w:w="878" w:type="dxa"/>
            <w:vAlign w:val="center"/>
          </w:tcPr>
          <w:p w14:paraId="04C45AE7" w14:textId="560BE590" w:rsidR="00CC6AD0" w:rsidRPr="00C64308" w:rsidRDefault="00444793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دارد</w:t>
            </w:r>
          </w:p>
        </w:tc>
        <w:tc>
          <w:tcPr>
            <w:tcW w:w="990" w:type="dxa"/>
            <w:vAlign w:val="center"/>
          </w:tcPr>
          <w:p w14:paraId="7BE002B7" w14:textId="6C9FE0BA" w:rsidR="00CC6AD0" w:rsidRPr="00C64308" w:rsidRDefault="00613937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22</w:t>
            </w:r>
          </w:p>
        </w:tc>
        <w:tc>
          <w:tcPr>
            <w:tcW w:w="1080" w:type="dxa"/>
            <w:vAlign w:val="center"/>
          </w:tcPr>
          <w:p w14:paraId="5BD52C87" w14:textId="7659AE0F" w:rsidR="00CC6AD0" w:rsidRPr="00C64308" w:rsidRDefault="00613937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5.37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1C1A0F3C" w14:textId="77777777" w:rsidR="00CC6AD0" w:rsidRPr="00C64308" w:rsidRDefault="005118AF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64308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672" w:type="dxa"/>
            <w:vAlign w:val="center"/>
          </w:tcPr>
          <w:p w14:paraId="2EC7429F" w14:textId="77777777" w:rsidR="00CC6AD0" w:rsidRPr="00C64308" w:rsidRDefault="005118AF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64308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308" w:type="dxa"/>
            <w:shd w:val="clear" w:color="auto" w:fill="auto"/>
            <w:vAlign w:val="center"/>
          </w:tcPr>
          <w:p w14:paraId="2D538EBA" w14:textId="77777777" w:rsidR="00CC6AD0" w:rsidRPr="00C64308" w:rsidRDefault="005118AF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64308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18" w:type="dxa"/>
            <w:vAlign w:val="center"/>
          </w:tcPr>
          <w:p w14:paraId="79973B8D" w14:textId="77777777" w:rsidR="00CC6AD0" w:rsidRPr="00C64308" w:rsidRDefault="005118AF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64308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630" w:type="dxa"/>
            <w:vAlign w:val="center"/>
          </w:tcPr>
          <w:p w14:paraId="39D48317" w14:textId="77777777" w:rsidR="00CC6AD0" w:rsidRPr="00C64308" w:rsidRDefault="005118AF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64308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692EF1" w:rsidRPr="00CC6AD0" w14:paraId="0993CA96" w14:textId="77777777" w:rsidTr="00692EF1">
        <w:trPr>
          <w:trHeight w:val="491"/>
          <w:jc w:val="center"/>
        </w:trPr>
        <w:tc>
          <w:tcPr>
            <w:tcW w:w="2597" w:type="dxa"/>
            <w:shd w:val="clear" w:color="auto" w:fill="D4CEE4" w:themeFill="text2" w:themeFillTint="33"/>
            <w:vAlign w:val="center"/>
          </w:tcPr>
          <w:p w14:paraId="225B0A84" w14:textId="3F11A17E" w:rsidR="00692EF1" w:rsidRPr="00CC6AD0" w:rsidRDefault="00692EF1" w:rsidP="00692EF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مجموع</w:t>
            </w:r>
          </w:p>
        </w:tc>
        <w:tc>
          <w:tcPr>
            <w:tcW w:w="990" w:type="dxa"/>
            <w:shd w:val="clear" w:color="auto" w:fill="D4CEE4" w:themeFill="text2" w:themeFillTint="33"/>
            <w:vAlign w:val="center"/>
          </w:tcPr>
          <w:p w14:paraId="19AF2A8B" w14:textId="11647087" w:rsidR="00692EF1" w:rsidRDefault="0083745E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13</w:t>
            </w:r>
          </w:p>
        </w:tc>
        <w:tc>
          <w:tcPr>
            <w:tcW w:w="878" w:type="dxa"/>
            <w:shd w:val="clear" w:color="auto" w:fill="D4CEE4" w:themeFill="text2" w:themeFillTint="33"/>
            <w:vAlign w:val="center"/>
          </w:tcPr>
          <w:p w14:paraId="6FFFE000" w14:textId="77777777" w:rsidR="00692EF1" w:rsidRDefault="00692EF1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</w:p>
        </w:tc>
        <w:tc>
          <w:tcPr>
            <w:tcW w:w="990" w:type="dxa"/>
            <w:shd w:val="clear" w:color="auto" w:fill="D4CEE4" w:themeFill="text2" w:themeFillTint="33"/>
            <w:vAlign w:val="center"/>
          </w:tcPr>
          <w:p w14:paraId="4641411B" w14:textId="2CF8A0FD" w:rsidR="00692EF1" w:rsidRDefault="00692EF1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22</w:t>
            </w:r>
          </w:p>
        </w:tc>
        <w:tc>
          <w:tcPr>
            <w:tcW w:w="1080" w:type="dxa"/>
            <w:shd w:val="clear" w:color="auto" w:fill="D4CEE4" w:themeFill="text2" w:themeFillTint="33"/>
            <w:vAlign w:val="center"/>
          </w:tcPr>
          <w:p w14:paraId="506B923B" w14:textId="1122A573" w:rsidR="00692EF1" w:rsidRDefault="00692EF1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5.37</w:t>
            </w:r>
          </w:p>
        </w:tc>
        <w:tc>
          <w:tcPr>
            <w:tcW w:w="533" w:type="dxa"/>
            <w:shd w:val="clear" w:color="auto" w:fill="D4CEE4" w:themeFill="text2" w:themeFillTint="33"/>
            <w:vAlign w:val="center"/>
          </w:tcPr>
          <w:p w14:paraId="49D5D114" w14:textId="6341D4FD" w:rsidR="00692EF1" w:rsidRPr="00C64308" w:rsidRDefault="00692EF1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64308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672" w:type="dxa"/>
            <w:shd w:val="clear" w:color="auto" w:fill="D4CEE4" w:themeFill="text2" w:themeFillTint="33"/>
            <w:vAlign w:val="center"/>
          </w:tcPr>
          <w:p w14:paraId="2AC2B878" w14:textId="6F94E545" w:rsidR="00692EF1" w:rsidRPr="00C64308" w:rsidRDefault="00692EF1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64308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308" w:type="dxa"/>
            <w:shd w:val="clear" w:color="auto" w:fill="D4CEE4" w:themeFill="text2" w:themeFillTint="33"/>
            <w:vAlign w:val="center"/>
          </w:tcPr>
          <w:p w14:paraId="0B2BA305" w14:textId="3E2C6F78" w:rsidR="00692EF1" w:rsidRPr="00C64308" w:rsidRDefault="00692EF1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64308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18" w:type="dxa"/>
            <w:shd w:val="clear" w:color="auto" w:fill="D4CEE4" w:themeFill="text2" w:themeFillTint="33"/>
            <w:vAlign w:val="center"/>
          </w:tcPr>
          <w:p w14:paraId="2419BEF9" w14:textId="49BD1B8B" w:rsidR="00692EF1" w:rsidRPr="00C64308" w:rsidRDefault="00692EF1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64308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630" w:type="dxa"/>
            <w:shd w:val="clear" w:color="auto" w:fill="D4CEE4" w:themeFill="text2" w:themeFillTint="33"/>
            <w:vAlign w:val="center"/>
          </w:tcPr>
          <w:p w14:paraId="0AC02D3A" w14:textId="76D6923D" w:rsidR="00692EF1" w:rsidRPr="00C64308" w:rsidRDefault="00692EF1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64308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</w:tbl>
    <w:p w14:paraId="61BAAAC9" w14:textId="77777777" w:rsidR="00CC6AD0" w:rsidRPr="00CC6AD0" w:rsidRDefault="00CC6AD0" w:rsidP="00CC6A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B Titr"/>
          <w:sz w:val="26"/>
          <w:szCs w:val="26"/>
        </w:rPr>
      </w:pPr>
    </w:p>
    <w:tbl>
      <w:tblPr>
        <w:tblStyle w:val="TableGrid1"/>
        <w:bidiVisual/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567"/>
        <w:gridCol w:w="851"/>
        <w:gridCol w:w="567"/>
        <w:gridCol w:w="850"/>
        <w:gridCol w:w="709"/>
        <w:gridCol w:w="709"/>
        <w:gridCol w:w="709"/>
        <w:gridCol w:w="709"/>
        <w:gridCol w:w="709"/>
        <w:gridCol w:w="708"/>
        <w:gridCol w:w="851"/>
      </w:tblGrid>
      <w:tr w:rsidR="00444793" w:rsidRPr="00CC6AD0" w14:paraId="1EE7E77B" w14:textId="77777777" w:rsidTr="00444793">
        <w:trPr>
          <w:trHeight w:val="375"/>
          <w:jc w:val="center"/>
        </w:trPr>
        <w:tc>
          <w:tcPr>
            <w:tcW w:w="1842" w:type="dxa"/>
            <w:vMerge w:val="restart"/>
            <w:shd w:val="clear" w:color="auto" w:fill="E6F7FA"/>
            <w:vAlign w:val="center"/>
          </w:tcPr>
          <w:p w14:paraId="5136DB87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 امکانات زیر بنایی *</w:t>
            </w:r>
          </w:p>
        </w:tc>
        <w:tc>
          <w:tcPr>
            <w:tcW w:w="1418" w:type="dxa"/>
            <w:gridSpan w:val="2"/>
            <w:shd w:val="clear" w:color="auto" w:fill="E6F7FA"/>
            <w:vAlign w:val="center"/>
          </w:tcPr>
          <w:p w14:paraId="4090A335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آب</w:t>
            </w:r>
          </w:p>
        </w:tc>
        <w:tc>
          <w:tcPr>
            <w:tcW w:w="1417" w:type="dxa"/>
            <w:gridSpan w:val="2"/>
            <w:shd w:val="clear" w:color="auto" w:fill="E6F7FA"/>
            <w:vAlign w:val="center"/>
          </w:tcPr>
          <w:p w14:paraId="07D207F1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برق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1F875A4E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گاز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26A02D31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مخابرات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69F275E2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تصفیه خانه فاضلاب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67C9E7EC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فضای سبز (هکتار)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47D348A3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شبکه داخلی گاز</w:t>
            </w:r>
          </w:p>
        </w:tc>
        <w:tc>
          <w:tcPr>
            <w:tcW w:w="708" w:type="dxa"/>
            <w:vMerge w:val="restart"/>
            <w:shd w:val="clear" w:color="auto" w:fill="E6F7FA"/>
            <w:vAlign w:val="center"/>
          </w:tcPr>
          <w:p w14:paraId="0F967161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اتصال به فیبر نوری</w:t>
            </w:r>
          </w:p>
        </w:tc>
        <w:tc>
          <w:tcPr>
            <w:tcW w:w="851" w:type="dxa"/>
            <w:vMerge w:val="restart"/>
            <w:shd w:val="clear" w:color="auto" w:fill="E6F7FA"/>
            <w:vAlign w:val="center"/>
          </w:tcPr>
          <w:p w14:paraId="198859C0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ساختمان آتشنشانی</w:t>
            </w:r>
          </w:p>
        </w:tc>
      </w:tr>
      <w:tr w:rsidR="00444793" w:rsidRPr="00CC6AD0" w14:paraId="6596AD99" w14:textId="77777777" w:rsidTr="00444793">
        <w:trPr>
          <w:trHeight w:val="710"/>
          <w:jc w:val="center"/>
        </w:trPr>
        <w:tc>
          <w:tcPr>
            <w:tcW w:w="1842" w:type="dxa"/>
            <w:vMerge/>
            <w:shd w:val="clear" w:color="auto" w:fill="E5DFEC"/>
            <w:vAlign w:val="center"/>
          </w:tcPr>
          <w:p w14:paraId="41A80D29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567" w:type="dxa"/>
            <w:shd w:val="clear" w:color="auto" w:fill="E6F7FA"/>
            <w:vAlign w:val="center"/>
          </w:tcPr>
          <w:p w14:paraId="670DAF90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1" w:type="dxa"/>
            <w:shd w:val="clear" w:color="auto" w:fill="E6F7FA"/>
            <w:vAlign w:val="center"/>
          </w:tcPr>
          <w:p w14:paraId="13152711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آب تامین شده</w:t>
            </w:r>
          </w:p>
        </w:tc>
        <w:tc>
          <w:tcPr>
            <w:tcW w:w="567" w:type="dxa"/>
            <w:shd w:val="clear" w:color="auto" w:fill="E6F7FA"/>
            <w:vAlign w:val="center"/>
          </w:tcPr>
          <w:p w14:paraId="2D888567" w14:textId="77777777" w:rsidR="00444793" w:rsidRPr="00CC6AD0" w:rsidRDefault="00444793" w:rsidP="00CC6AD0">
            <w:pPr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0" w:type="dxa"/>
            <w:shd w:val="clear" w:color="auto" w:fill="E6F7FA"/>
            <w:vAlign w:val="center"/>
          </w:tcPr>
          <w:p w14:paraId="69728C2B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برق تامین شده</w:t>
            </w: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6A783FF6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223AA140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3E48E8C5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158019B3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6E669BA7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8" w:type="dxa"/>
            <w:vMerge/>
            <w:shd w:val="clear" w:color="auto" w:fill="E5DFEC"/>
            <w:vAlign w:val="center"/>
          </w:tcPr>
          <w:p w14:paraId="716E3546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851" w:type="dxa"/>
            <w:vMerge/>
            <w:shd w:val="clear" w:color="auto" w:fill="E5DFEC"/>
            <w:vAlign w:val="center"/>
          </w:tcPr>
          <w:p w14:paraId="2BFEB5F1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</w:tr>
      <w:tr w:rsidR="00444793" w:rsidRPr="00CC6AD0" w14:paraId="7072C9BD" w14:textId="77777777" w:rsidTr="00444793">
        <w:trPr>
          <w:trHeight w:val="406"/>
          <w:jc w:val="center"/>
        </w:trPr>
        <w:tc>
          <w:tcPr>
            <w:tcW w:w="1842" w:type="dxa"/>
            <w:vAlign w:val="center"/>
          </w:tcPr>
          <w:p w14:paraId="608EB89F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ناحيه صنعتي انديكا</w:t>
            </w:r>
          </w:p>
        </w:tc>
        <w:tc>
          <w:tcPr>
            <w:tcW w:w="567" w:type="dxa"/>
            <w:vAlign w:val="center"/>
          </w:tcPr>
          <w:p w14:paraId="5E4D9722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61ABD85A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567" w:type="dxa"/>
            <w:vAlign w:val="center"/>
          </w:tcPr>
          <w:p w14:paraId="1897EF35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17C0770F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709" w:type="dxa"/>
            <w:vAlign w:val="center"/>
          </w:tcPr>
          <w:p w14:paraId="4DA433C5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2F62E4AF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7FEBD86D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02F9C71F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4358A7DC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8" w:type="dxa"/>
            <w:vAlign w:val="center"/>
          </w:tcPr>
          <w:p w14:paraId="3B2C7439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1" w:type="dxa"/>
            <w:vAlign w:val="center"/>
          </w:tcPr>
          <w:p w14:paraId="33737C42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444793" w:rsidRPr="00CC6AD0" w14:paraId="136F748D" w14:textId="77777777" w:rsidTr="00444793">
        <w:trPr>
          <w:trHeight w:val="406"/>
          <w:jc w:val="center"/>
        </w:trPr>
        <w:tc>
          <w:tcPr>
            <w:tcW w:w="1842" w:type="dxa"/>
            <w:shd w:val="clear" w:color="auto" w:fill="EAE1FC" w:themeFill="accent5" w:themeFillTint="33"/>
            <w:vAlign w:val="center"/>
          </w:tcPr>
          <w:p w14:paraId="7EB248B9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مجموع</w:t>
            </w:r>
          </w:p>
        </w:tc>
        <w:tc>
          <w:tcPr>
            <w:tcW w:w="567" w:type="dxa"/>
            <w:shd w:val="clear" w:color="auto" w:fill="EAE1FC" w:themeFill="accent5" w:themeFillTint="33"/>
            <w:vAlign w:val="center"/>
          </w:tcPr>
          <w:p w14:paraId="189CE529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851" w:type="dxa"/>
            <w:shd w:val="clear" w:color="auto" w:fill="EAE1FC" w:themeFill="accent5" w:themeFillTint="33"/>
            <w:vAlign w:val="center"/>
          </w:tcPr>
          <w:p w14:paraId="5610046D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567" w:type="dxa"/>
            <w:shd w:val="clear" w:color="auto" w:fill="EAE1FC" w:themeFill="accent5" w:themeFillTint="33"/>
            <w:vAlign w:val="center"/>
          </w:tcPr>
          <w:p w14:paraId="3F869BB8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850" w:type="dxa"/>
            <w:shd w:val="clear" w:color="auto" w:fill="EAE1FC" w:themeFill="accent5" w:themeFillTint="33"/>
            <w:vAlign w:val="center"/>
          </w:tcPr>
          <w:p w14:paraId="2A10BEAE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5F6FF512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6519A7E7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244B2621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689AAE46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111C92AB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8" w:type="dxa"/>
            <w:shd w:val="clear" w:color="auto" w:fill="EAE1FC" w:themeFill="accent5" w:themeFillTint="33"/>
            <w:vAlign w:val="center"/>
          </w:tcPr>
          <w:p w14:paraId="1033586E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1" w:type="dxa"/>
            <w:shd w:val="clear" w:color="auto" w:fill="EAE1FC" w:themeFill="accent5" w:themeFillTint="33"/>
            <w:vAlign w:val="center"/>
          </w:tcPr>
          <w:p w14:paraId="1CD4312E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</w:tbl>
    <w:p w14:paraId="7380D983" w14:textId="77777777" w:rsid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</w:p>
    <w:tbl>
      <w:tblPr>
        <w:bidiVisual/>
        <w:tblW w:w="70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2410"/>
      </w:tblGrid>
      <w:tr w:rsidR="00CC6AD0" w:rsidRPr="00CC6AD0" w14:paraId="574D182F" w14:textId="77777777" w:rsidTr="00DA3E6D">
        <w:trPr>
          <w:trHeight w:val="661"/>
          <w:jc w:val="center"/>
        </w:trPr>
        <w:tc>
          <w:tcPr>
            <w:tcW w:w="4677" w:type="dxa"/>
            <w:shd w:val="clear" w:color="auto" w:fill="E6F7FA"/>
            <w:vAlign w:val="center"/>
          </w:tcPr>
          <w:p w14:paraId="31256184" w14:textId="77777777" w:rsidR="00CC6AD0" w:rsidRPr="003C206F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موقعیت شهرستان</w:t>
            </w:r>
          </w:p>
        </w:tc>
        <w:tc>
          <w:tcPr>
            <w:tcW w:w="2410" w:type="dxa"/>
            <w:shd w:val="clear" w:color="auto" w:fill="E6F7FA"/>
            <w:vAlign w:val="center"/>
          </w:tcPr>
          <w:p w14:paraId="021AC03A" w14:textId="77777777" w:rsidR="00CC6AD0" w:rsidRPr="003C206F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فاصله (کیلومتر)</w:t>
            </w:r>
          </w:p>
        </w:tc>
      </w:tr>
      <w:tr w:rsidR="00CC6AD0" w:rsidRPr="00CC6AD0" w14:paraId="2AA1E210" w14:textId="77777777" w:rsidTr="00DA3E6D">
        <w:trPr>
          <w:trHeight w:val="975"/>
          <w:jc w:val="center"/>
        </w:trPr>
        <w:tc>
          <w:tcPr>
            <w:tcW w:w="4677" w:type="dxa"/>
            <w:vAlign w:val="center"/>
          </w:tcPr>
          <w:p w14:paraId="43A595DF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فرودگاه و راه آهن اهواز</w:t>
            </w:r>
          </w:p>
          <w:p w14:paraId="427371D7" w14:textId="77777777" w:rsidR="00CC6AD0" w:rsidRPr="00CC6AD0" w:rsidRDefault="00CC6AD0" w:rsidP="00CC6AD0">
            <w:pPr>
              <w:tabs>
                <w:tab w:val="center" w:pos="2750"/>
              </w:tabs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راه آهن و  بندر امام خمینی</w:t>
            </w:r>
          </w:p>
          <w:p w14:paraId="61E3192C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بندر خرمشهر</w:t>
            </w:r>
          </w:p>
          <w:p w14:paraId="6049A58B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راه آهن انديمشك</w:t>
            </w:r>
          </w:p>
        </w:tc>
        <w:tc>
          <w:tcPr>
            <w:tcW w:w="2410" w:type="dxa"/>
            <w:vAlign w:val="center"/>
          </w:tcPr>
          <w:p w14:paraId="0460A94E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160</w:t>
            </w:r>
          </w:p>
          <w:p w14:paraId="0B4BC6B8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260</w:t>
            </w:r>
          </w:p>
          <w:p w14:paraId="751328DA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235</w:t>
            </w:r>
          </w:p>
          <w:p w14:paraId="7B13333F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160</w:t>
            </w:r>
          </w:p>
        </w:tc>
      </w:tr>
    </w:tbl>
    <w:p w14:paraId="4A7795F3" w14:textId="77777777" w:rsidR="00CC6AD0" w:rsidRPr="00CC6AD0" w:rsidRDefault="00CC6AD0" w:rsidP="00BF13EB">
      <w:pPr>
        <w:spacing w:after="0" w:line="240" w:lineRule="auto"/>
        <w:ind w:right="709"/>
        <w:rPr>
          <w:rFonts w:ascii="Times New Roman" w:eastAsia="Times New Roman" w:hAnsi="Times New Roman" w:cs="B Titr"/>
          <w:sz w:val="26"/>
          <w:szCs w:val="26"/>
          <w:rtl/>
        </w:rPr>
      </w:pPr>
      <w:r w:rsidRPr="00CC6AD0">
        <w:rPr>
          <w:rFonts w:ascii="Times New Roman" w:eastAsia="Times New Roman" w:hAnsi="Times New Roman" w:cs="B Titr" w:hint="cs"/>
          <w:sz w:val="26"/>
          <w:szCs w:val="26"/>
          <w:rtl/>
        </w:rPr>
        <w:t>مزاياي سرمايه گذاري در منطقه:</w:t>
      </w:r>
    </w:p>
    <w:p w14:paraId="68C05A53" w14:textId="77777777" w:rsidR="00CC6AD0" w:rsidRPr="00CC6AD0" w:rsidRDefault="00CC6AD0" w:rsidP="00BF13EB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Zar" w:hint="cs"/>
          <w:sz w:val="28"/>
          <w:szCs w:val="28"/>
          <w:rtl/>
        </w:rPr>
        <w:t>1</w:t>
      </w: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- وجود معادن غني سنگ، گچ،  آهك  و سيمان</w:t>
      </w:r>
    </w:p>
    <w:p w14:paraId="36561432" w14:textId="77777777" w:rsidR="00CC6AD0" w:rsidRPr="00CC6AD0" w:rsidRDefault="00CC6AD0" w:rsidP="00BF13EB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2- وجود سدهاي عظيم شهيد عباسپور و  مسجد سليمان</w:t>
      </w:r>
    </w:p>
    <w:p w14:paraId="1F51872D" w14:textId="77777777" w:rsidR="00CC6AD0" w:rsidRPr="00CC6AD0" w:rsidRDefault="00CC6AD0" w:rsidP="00BF13EB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3- وجود جاذبه هاي گردشگري و توريستي</w:t>
      </w:r>
    </w:p>
    <w:p w14:paraId="15BB87FE" w14:textId="77777777" w:rsidR="00CC6AD0" w:rsidRPr="00CC6AD0" w:rsidRDefault="00CC6AD0" w:rsidP="00BF13EB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4- وجود ذخاير غني نفت و گاز  در منطقه</w:t>
      </w:r>
    </w:p>
    <w:p w14:paraId="565CC90E" w14:textId="77777777" w:rsidR="00CC6AD0" w:rsidRPr="00CC6AD0" w:rsidRDefault="00CC6AD0" w:rsidP="00BF13EB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5-زمین های مساعد کشاورزی</w:t>
      </w:r>
    </w:p>
    <w:p w14:paraId="6DAF31EE" w14:textId="09EB5540" w:rsidR="00CC6AD0" w:rsidRPr="00BF13EB" w:rsidRDefault="00CC6AD0" w:rsidP="00BF13EB">
      <w:pPr>
        <w:tabs>
          <w:tab w:val="left" w:pos="2894"/>
        </w:tabs>
        <w:spacing w:after="0" w:line="240" w:lineRule="auto"/>
        <w:ind w:left="850" w:right="709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6-وجود چشمه هاوآبشارها</w:t>
      </w:r>
      <w:r w:rsidRPr="00CC6AD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ab/>
      </w:r>
    </w:p>
    <w:p w14:paraId="751B75F0" w14:textId="77777777" w:rsidR="007924CE" w:rsidRDefault="007924CE" w:rsidP="00BF13EB">
      <w:pPr>
        <w:spacing w:after="0" w:line="240" w:lineRule="auto"/>
        <w:ind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پتانسیل های سرمایه گذاری: </w:t>
      </w:r>
    </w:p>
    <w:p w14:paraId="39886968" w14:textId="021F09C7" w:rsidR="007924CE" w:rsidRDefault="007924CE" w:rsidP="007924CE">
      <w:pPr>
        <w:spacing w:after="0" w:line="216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7924CE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صنایع غذایی، معدنی، ساختمانی، برق و الکترونیک، قطعه سازی برای نفت و گاز،+بازیافت، صنایع عمومی</w:t>
      </w:r>
      <w:r>
        <w:rPr>
          <w:rFonts w:cs="B Titr" w:hint="cs"/>
          <w:color w:val="000000" w:themeColor="dark1"/>
          <w:kern w:val="24"/>
          <w:rtl/>
        </w:rPr>
        <w:t xml:space="preserve"> </w:t>
      </w:r>
      <w:r w:rsidRPr="007924CE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کارگاهی</w:t>
      </w:r>
    </w:p>
    <w:p w14:paraId="358D07D9" w14:textId="77777777" w:rsidR="001C144F" w:rsidRDefault="001C144F" w:rsidP="006C414E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rtl/>
          <w:lang w:bidi="ar-SA"/>
        </w:rPr>
      </w:pPr>
    </w:p>
    <w:p w14:paraId="24FE4AD5" w14:textId="77777777" w:rsidR="000046C5" w:rsidRDefault="000046C5">
      <w:pPr>
        <w:bidi w:val="0"/>
        <w:rPr>
          <w:rFonts w:ascii="B Titr" w:eastAsia="Times New Roman" w:hAnsi="B Titr" w:cs="B Titr"/>
          <w:b/>
          <w:bCs/>
          <w:color w:val="BC1B4B" w:themeColor="accent2" w:themeShade="BF"/>
          <w:sz w:val="28"/>
          <w:szCs w:val="28"/>
          <w:rtl/>
          <w:lang w:bidi="ar-SA"/>
        </w:rPr>
      </w:pPr>
      <w:r>
        <w:rPr>
          <w:rtl/>
        </w:rPr>
        <w:br w:type="page"/>
      </w:r>
    </w:p>
    <w:p w14:paraId="12BA09DD" w14:textId="28DF9906" w:rsidR="00213DD2" w:rsidRDefault="00CC6AD0" w:rsidP="00343503">
      <w:pPr>
        <w:pStyle w:val="Kouravand"/>
        <w:rPr>
          <w:rtl/>
        </w:rPr>
      </w:pPr>
      <w:bookmarkStart w:id="37" w:name="_Toc190682033"/>
      <w:r w:rsidRPr="005118AF">
        <w:rPr>
          <w:rFonts w:hint="cs"/>
          <w:rtl/>
        </w:rPr>
        <w:lastRenderedPageBreak/>
        <w:t>شهرستان اندیمشک</w:t>
      </w:r>
      <w:bookmarkEnd w:id="37"/>
    </w:p>
    <w:p w14:paraId="41407FF1" w14:textId="08780335" w:rsidR="00CC6AD0" w:rsidRPr="006C414E" w:rsidRDefault="00CC6AD0" w:rsidP="006C414E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rtl/>
          <w:lang w:bidi="ar-SA"/>
        </w:rPr>
      </w:pPr>
      <w:r w:rsidRPr="00CC6AD0">
        <w:rPr>
          <w:rFonts w:ascii="Times New Roman" w:eastAsia="Times New Roman" w:hAnsi="Times New Roman" w:cs="Zar"/>
          <w:sz w:val="12"/>
          <w:szCs w:val="12"/>
          <w:rtl/>
        </w:rPr>
        <w:br/>
      </w:r>
      <w:r w:rsidR="00A20740">
        <w:rPr>
          <w:rFonts w:ascii="Times New Roman" w:eastAsia="Times New Roman" w:hAnsi="Times New Roman" w:cs="B Titr" w:hint="cs"/>
          <w:sz w:val="24"/>
          <w:szCs w:val="24"/>
          <w:rtl/>
        </w:rPr>
        <w:t>شهرک‌ها</w:t>
      </w:r>
      <w:r w:rsidRPr="006C414E">
        <w:rPr>
          <w:rFonts w:ascii="Times New Roman" w:eastAsia="Times New Roman" w:hAnsi="Times New Roman" w:cs="B Titr" w:hint="cs"/>
          <w:sz w:val="24"/>
          <w:szCs w:val="24"/>
          <w:rtl/>
        </w:rPr>
        <w:t xml:space="preserve"> و نواحی صنعتی</w:t>
      </w:r>
    </w:p>
    <w:tbl>
      <w:tblPr>
        <w:bidiVisual/>
        <w:tblW w:w="8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1062"/>
        <w:gridCol w:w="709"/>
        <w:gridCol w:w="851"/>
        <w:gridCol w:w="1020"/>
        <w:gridCol w:w="608"/>
        <w:gridCol w:w="752"/>
        <w:gridCol w:w="975"/>
      </w:tblGrid>
      <w:tr w:rsidR="00CD2B90" w:rsidRPr="00CC6AD0" w14:paraId="081C2E1B" w14:textId="77777777" w:rsidTr="005E07AA">
        <w:trPr>
          <w:trHeight w:val="224"/>
          <w:jc w:val="center"/>
        </w:trPr>
        <w:tc>
          <w:tcPr>
            <w:tcW w:w="2626" w:type="dxa"/>
            <w:vMerge w:val="restart"/>
            <w:shd w:val="clear" w:color="auto" w:fill="E6F7FA"/>
            <w:vAlign w:val="center"/>
          </w:tcPr>
          <w:p w14:paraId="62790D20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*وضعیت کلی قراردادهای صنعتی*</w:t>
            </w:r>
          </w:p>
        </w:tc>
        <w:tc>
          <w:tcPr>
            <w:tcW w:w="1771" w:type="dxa"/>
            <w:gridSpan w:val="2"/>
            <w:shd w:val="clear" w:color="auto" w:fill="E6F7FA"/>
          </w:tcPr>
          <w:p w14:paraId="58F976E4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مساحت شهرک ها</w:t>
            </w:r>
          </w:p>
        </w:tc>
        <w:tc>
          <w:tcPr>
            <w:tcW w:w="1871" w:type="dxa"/>
            <w:gridSpan w:val="2"/>
            <w:shd w:val="clear" w:color="auto" w:fill="E6F7FA"/>
            <w:vAlign w:val="center"/>
          </w:tcPr>
          <w:p w14:paraId="7552E2BD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2335" w:type="dxa"/>
            <w:gridSpan w:val="3"/>
            <w:shd w:val="clear" w:color="auto" w:fill="E6F7FA"/>
          </w:tcPr>
          <w:p w14:paraId="07D16BAB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 واحدهای به بهره برداری رسیده</w:t>
            </w:r>
          </w:p>
        </w:tc>
      </w:tr>
      <w:tr w:rsidR="00CD2B90" w:rsidRPr="00CC6AD0" w14:paraId="56BA96E2" w14:textId="77777777" w:rsidTr="005E07AA">
        <w:trPr>
          <w:trHeight w:val="548"/>
          <w:jc w:val="center"/>
        </w:trPr>
        <w:tc>
          <w:tcPr>
            <w:tcW w:w="2626" w:type="dxa"/>
            <w:vMerge/>
            <w:shd w:val="clear" w:color="auto" w:fill="E6F7FA"/>
          </w:tcPr>
          <w:p w14:paraId="3C217104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1062" w:type="dxa"/>
            <w:shd w:val="clear" w:color="auto" w:fill="E6F7FA"/>
            <w:vAlign w:val="center"/>
          </w:tcPr>
          <w:p w14:paraId="69F96A90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مساحت کل</w:t>
            </w:r>
          </w:p>
          <w:p w14:paraId="2079F46D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(هكتار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)</w:t>
            </w:r>
          </w:p>
        </w:tc>
        <w:tc>
          <w:tcPr>
            <w:tcW w:w="709" w:type="dxa"/>
            <w:shd w:val="clear" w:color="auto" w:fill="E6F7FA"/>
            <w:vAlign w:val="center"/>
          </w:tcPr>
          <w:p w14:paraId="01A2B279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سند مالکیت</w:t>
            </w:r>
          </w:p>
        </w:tc>
        <w:tc>
          <w:tcPr>
            <w:tcW w:w="851" w:type="dxa"/>
            <w:shd w:val="clear" w:color="auto" w:fill="E6F7FA"/>
            <w:vAlign w:val="center"/>
          </w:tcPr>
          <w:p w14:paraId="59A57A43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1020" w:type="dxa"/>
            <w:shd w:val="clear" w:color="auto" w:fill="E6F7FA"/>
            <w:vAlign w:val="center"/>
          </w:tcPr>
          <w:p w14:paraId="3C503FEC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مساحت واگذار شده 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(هکتار)</w:t>
            </w:r>
          </w:p>
        </w:tc>
        <w:tc>
          <w:tcPr>
            <w:tcW w:w="608" w:type="dxa"/>
            <w:shd w:val="clear" w:color="auto" w:fill="E6F7FA"/>
            <w:vAlign w:val="center"/>
          </w:tcPr>
          <w:p w14:paraId="6DB10F08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</w:t>
            </w:r>
          </w:p>
        </w:tc>
        <w:tc>
          <w:tcPr>
            <w:tcW w:w="752" w:type="dxa"/>
            <w:shd w:val="clear" w:color="auto" w:fill="E6F7FA"/>
            <w:vAlign w:val="center"/>
          </w:tcPr>
          <w:p w14:paraId="3C9A9EFE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اشتغال </w:t>
            </w:r>
          </w:p>
        </w:tc>
        <w:tc>
          <w:tcPr>
            <w:tcW w:w="975" w:type="dxa"/>
            <w:shd w:val="clear" w:color="auto" w:fill="E6F7FA"/>
            <w:vAlign w:val="center"/>
          </w:tcPr>
          <w:p w14:paraId="12D23E22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سرمایه گذاری</w:t>
            </w:r>
          </w:p>
          <w:p w14:paraId="26A6593F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 xml:space="preserve">(میلیارد ریال) </w:t>
            </w:r>
          </w:p>
        </w:tc>
      </w:tr>
      <w:tr w:rsidR="00CD2B90" w:rsidRPr="00CC6AD0" w14:paraId="61428265" w14:textId="77777777" w:rsidTr="005E07AA">
        <w:trPr>
          <w:trHeight w:val="357"/>
          <w:jc w:val="center"/>
        </w:trPr>
        <w:tc>
          <w:tcPr>
            <w:tcW w:w="2626" w:type="dxa"/>
            <w:vAlign w:val="center"/>
          </w:tcPr>
          <w:p w14:paraId="4F3B4381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شهرك صنعتي اندیمشک1</w:t>
            </w:r>
          </w:p>
        </w:tc>
        <w:tc>
          <w:tcPr>
            <w:tcW w:w="1062" w:type="dxa"/>
            <w:vAlign w:val="center"/>
          </w:tcPr>
          <w:p w14:paraId="2F9978D1" w14:textId="13A01D2F" w:rsidR="00CD2B90" w:rsidRPr="00CC6AD0" w:rsidRDefault="0083745E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97</w:t>
            </w:r>
          </w:p>
        </w:tc>
        <w:tc>
          <w:tcPr>
            <w:tcW w:w="709" w:type="dxa"/>
            <w:vAlign w:val="center"/>
          </w:tcPr>
          <w:p w14:paraId="2DBCB24F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دارد</w:t>
            </w:r>
          </w:p>
        </w:tc>
        <w:tc>
          <w:tcPr>
            <w:tcW w:w="851" w:type="dxa"/>
            <w:vAlign w:val="center"/>
          </w:tcPr>
          <w:p w14:paraId="3B114602" w14:textId="1F93F69F" w:rsidR="00CD2B90" w:rsidRPr="00CC6AD0" w:rsidRDefault="00444793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134</w:t>
            </w:r>
          </w:p>
        </w:tc>
        <w:tc>
          <w:tcPr>
            <w:tcW w:w="1020" w:type="dxa"/>
            <w:vAlign w:val="center"/>
          </w:tcPr>
          <w:p w14:paraId="20B7953E" w14:textId="0797827D" w:rsidR="00CD2B90" w:rsidRPr="00CC6AD0" w:rsidRDefault="00444793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56</w:t>
            </w:r>
          </w:p>
        </w:tc>
        <w:tc>
          <w:tcPr>
            <w:tcW w:w="608" w:type="dxa"/>
            <w:shd w:val="clear" w:color="auto" w:fill="auto"/>
            <w:vAlign w:val="center"/>
          </w:tcPr>
          <w:p w14:paraId="3DE52F2F" w14:textId="25F8818D" w:rsidR="00CD2B90" w:rsidRPr="00CC6AD0" w:rsidRDefault="00444793" w:rsidP="00CC6AD0">
            <w:pPr>
              <w:spacing w:after="0" w:line="240" w:lineRule="auto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43</w:t>
            </w:r>
          </w:p>
        </w:tc>
        <w:tc>
          <w:tcPr>
            <w:tcW w:w="752" w:type="dxa"/>
            <w:vAlign w:val="center"/>
          </w:tcPr>
          <w:p w14:paraId="1C4FF8BD" w14:textId="135984C9" w:rsidR="00CD2B90" w:rsidRPr="00CC6AD0" w:rsidRDefault="006F6D43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556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43063C42" w14:textId="0C8443D0" w:rsidR="00CD2B90" w:rsidRPr="00CC6AD0" w:rsidRDefault="006F6D43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2289</w:t>
            </w:r>
          </w:p>
        </w:tc>
      </w:tr>
      <w:tr w:rsidR="00CD2B90" w:rsidRPr="00CC6AD0" w14:paraId="27E96D2A" w14:textId="77777777" w:rsidTr="005E07AA">
        <w:trPr>
          <w:trHeight w:val="341"/>
          <w:jc w:val="center"/>
        </w:trPr>
        <w:tc>
          <w:tcPr>
            <w:tcW w:w="2626" w:type="dxa"/>
            <w:vAlign w:val="center"/>
          </w:tcPr>
          <w:p w14:paraId="4F915566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شهرك صنعتي اندیمشک2</w:t>
            </w:r>
          </w:p>
        </w:tc>
        <w:tc>
          <w:tcPr>
            <w:tcW w:w="1062" w:type="dxa"/>
            <w:vAlign w:val="center"/>
          </w:tcPr>
          <w:p w14:paraId="15861BCC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513</w:t>
            </w:r>
          </w:p>
        </w:tc>
        <w:tc>
          <w:tcPr>
            <w:tcW w:w="709" w:type="dxa"/>
            <w:vAlign w:val="center"/>
          </w:tcPr>
          <w:p w14:paraId="54E5309B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دارد</w:t>
            </w:r>
          </w:p>
        </w:tc>
        <w:tc>
          <w:tcPr>
            <w:tcW w:w="851" w:type="dxa"/>
            <w:vAlign w:val="center"/>
          </w:tcPr>
          <w:p w14:paraId="77869FCB" w14:textId="653DE9B9" w:rsidR="00CD2B90" w:rsidRPr="00CC6AD0" w:rsidRDefault="00444793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214</w:t>
            </w:r>
          </w:p>
        </w:tc>
        <w:tc>
          <w:tcPr>
            <w:tcW w:w="1020" w:type="dxa"/>
            <w:vAlign w:val="center"/>
          </w:tcPr>
          <w:p w14:paraId="02AD27C2" w14:textId="3D188098" w:rsidR="00CD2B90" w:rsidRPr="00CC6AD0" w:rsidRDefault="005E07A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164</w:t>
            </w:r>
          </w:p>
        </w:tc>
        <w:tc>
          <w:tcPr>
            <w:tcW w:w="608" w:type="dxa"/>
            <w:shd w:val="clear" w:color="auto" w:fill="auto"/>
            <w:vAlign w:val="center"/>
          </w:tcPr>
          <w:p w14:paraId="47DAFE70" w14:textId="4F5EBAE8" w:rsidR="00CD2B90" w:rsidRPr="00CC6AD0" w:rsidRDefault="006F6D43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49</w:t>
            </w:r>
          </w:p>
        </w:tc>
        <w:tc>
          <w:tcPr>
            <w:tcW w:w="752" w:type="dxa"/>
            <w:vAlign w:val="center"/>
          </w:tcPr>
          <w:p w14:paraId="375FFB09" w14:textId="10A2EA8A" w:rsidR="00CD2B90" w:rsidRPr="00CC6AD0" w:rsidRDefault="006F6D43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774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782E6BC5" w14:textId="306CB268" w:rsidR="00CD2B90" w:rsidRPr="00CC6AD0" w:rsidRDefault="006F6D43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7752</w:t>
            </w:r>
          </w:p>
        </w:tc>
      </w:tr>
      <w:tr w:rsidR="00CD2B90" w:rsidRPr="00CC6AD0" w14:paraId="3E399601" w14:textId="77777777" w:rsidTr="005E07AA">
        <w:trPr>
          <w:trHeight w:val="233"/>
          <w:jc w:val="center"/>
        </w:trPr>
        <w:tc>
          <w:tcPr>
            <w:tcW w:w="2626" w:type="dxa"/>
            <w:vAlign w:val="center"/>
          </w:tcPr>
          <w:p w14:paraId="410D9CD4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ناحيه صنعتي دوکوهه</w:t>
            </w:r>
          </w:p>
        </w:tc>
        <w:tc>
          <w:tcPr>
            <w:tcW w:w="1062" w:type="dxa"/>
            <w:vAlign w:val="center"/>
          </w:tcPr>
          <w:p w14:paraId="4246502D" w14:textId="77777777" w:rsidR="00CD2B90" w:rsidRPr="00CC6AD0" w:rsidRDefault="0018296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709" w:type="dxa"/>
            <w:vAlign w:val="center"/>
          </w:tcPr>
          <w:p w14:paraId="1E7E9C0D" w14:textId="77777777" w:rsidR="00CD2B90" w:rsidRPr="00CC6AD0" w:rsidRDefault="0018296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دارد</w:t>
            </w:r>
          </w:p>
        </w:tc>
        <w:tc>
          <w:tcPr>
            <w:tcW w:w="851" w:type="dxa"/>
            <w:vAlign w:val="center"/>
          </w:tcPr>
          <w:p w14:paraId="7A35600F" w14:textId="19189607" w:rsidR="00CD2B90" w:rsidRPr="00CC6AD0" w:rsidRDefault="00444793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5</w:t>
            </w:r>
          </w:p>
        </w:tc>
        <w:tc>
          <w:tcPr>
            <w:tcW w:w="1020" w:type="dxa"/>
            <w:vAlign w:val="center"/>
          </w:tcPr>
          <w:p w14:paraId="6CB30846" w14:textId="77777777" w:rsidR="00CD2B90" w:rsidRPr="00CC6AD0" w:rsidRDefault="0018296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608" w:type="dxa"/>
            <w:shd w:val="clear" w:color="auto" w:fill="auto"/>
            <w:vAlign w:val="center"/>
          </w:tcPr>
          <w:p w14:paraId="2B5143C4" w14:textId="77777777" w:rsidR="00CD2B90" w:rsidRPr="00CC6AD0" w:rsidRDefault="004A694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752" w:type="dxa"/>
          </w:tcPr>
          <w:p w14:paraId="67A1840D" w14:textId="77777777" w:rsidR="00CD2B90" w:rsidRPr="00CC6AD0" w:rsidRDefault="004A694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28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3A53DC5C" w14:textId="77777777" w:rsidR="00CD2B90" w:rsidRPr="00CC6AD0" w:rsidRDefault="0018296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A20740">
              <w:rPr>
                <w:rFonts w:ascii="Times New Roman" w:eastAsia="Times New Roman" w:hAnsi="Times New Roman" w:cs="B Homa" w:hint="cs"/>
                <w:highlight w:val="yellow"/>
                <w:rtl/>
              </w:rPr>
              <w:t>-</w:t>
            </w:r>
          </w:p>
        </w:tc>
      </w:tr>
      <w:tr w:rsidR="00CD2B90" w:rsidRPr="00944375" w14:paraId="5DAFF340" w14:textId="77777777" w:rsidTr="005E07AA">
        <w:trPr>
          <w:trHeight w:val="224"/>
          <w:jc w:val="center"/>
        </w:trPr>
        <w:tc>
          <w:tcPr>
            <w:tcW w:w="2626" w:type="dxa"/>
            <w:shd w:val="clear" w:color="auto" w:fill="FFFFFF"/>
            <w:vAlign w:val="center"/>
          </w:tcPr>
          <w:p w14:paraId="423C835F" w14:textId="6CD0EDC0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ناحيه </w:t>
            </w:r>
            <w:r w:rsidR="00444793">
              <w:rPr>
                <w:rFonts w:ascii="Times New Roman" w:eastAsia="Times New Roman" w:hAnsi="Times New Roman" w:cs="B Homa" w:hint="cs"/>
                <w:rtl/>
              </w:rPr>
              <w:t xml:space="preserve">صنعتی 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t>معدنی اندیمشک</w:t>
            </w:r>
          </w:p>
        </w:tc>
        <w:tc>
          <w:tcPr>
            <w:tcW w:w="1062" w:type="dxa"/>
            <w:shd w:val="clear" w:color="auto" w:fill="FFFFFF"/>
            <w:vAlign w:val="center"/>
          </w:tcPr>
          <w:p w14:paraId="2688B9A4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6469228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3C61F09B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020" w:type="dxa"/>
            <w:shd w:val="clear" w:color="auto" w:fill="FFFFFF"/>
            <w:vAlign w:val="center"/>
          </w:tcPr>
          <w:p w14:paraId="14584F9D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608" w:type="dxa"/>
            <w:shd w:val="clear" w:color="auto" w:fill="FFFFFF"/>
            <w:vAlign w:val="center"/>
          </w:tcPr>
          <w:p w14:paraId="1AF303B1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52" w:type="dxa"/>
            <w:shd w:val="clear" w:color="auto" w:fill="FFFFFF"/>
          </w:tcPr>
          <w:p w14:paraId="77E165FA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75" w:type="dxa"/>
            <w:shd w:val="clear" w:color="auto" w:fill="FFFFFF"/>
            <w:vAlign w:val="center"/>
          </w:tcPr>
          <w:p w14:paraId="1D122F5E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CD2B90" w:rsidRPr="00CC6AD0" w14:paraId="38274660" w14:textId="77777777" w:rsidTr="005E07AA">
        <w:trPr>
          <w:trHeight w:val="224"/>
          <w:jc w:val="center"/>
        </w:trPr>
        <w:tc>
          <w:tcPr>
            <w:tcW w:w="2626" w:type="dxa"/>
            <w:shd w:val="clear" w:color="auto" w:fill="EAE1FC" w:themeFill="accent5" w:themeFillTint="33"/>
            <w:vAlign w:val="center"/>
          </w:tcPr>
          <w:p w14:paraId="4213D0BE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مجموع</w:t>
            </w:r>
          </w:p>
        </w:tc>
        <w:tc>
          <w:tcPr>
            <w:tcW w:w="1062" w:type="dxa"/>
            <w:shd w:val="clear" w:color="auto" w:fill="EAE1FC" w:themeFill="accent5" w:themeFillTint="33"/>
            <w:vAlign w:val="center"/>
          </w:tcPr>
          <w:p w14:paraId="0D3BD17C" w14:textId="4C6904AE" w:rsidR="00CD2B90" w:rsidRPr="00CC6AD0" w:rsidRDefault="00444793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613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4AE027F6" w14:textId="77777777" w:rsidR="00CD2B90" w:rsidRPr="00CC6AD0" w:rsidRDefault="004D690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851" w:type="dxa"/>
            <w:shd w:val="clear" w:color="auto" w:fill="EAE1FC" w:themeFill="accent5" w:themeFillTint="33"/>
            <w:vAlign w:val="center"/>
          </w:tcPr>
          <w:p w14:paraId="1469DEC3" w14:textId="3D9485E8" w:rsidR="00CD2B90" w:rsidRPr="00CC6AD0" w:rsidRDefault="00444793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353</w:t>
            </w:r>
          </w:p>
        </w:tc>
        <w:tc>
          <w:tcPr>
            <w:tcW w:w="1020" w:type="dxa"/>
            <w:shd w:val="clear" w:color="auto" w:fill="EAE1FC" w:themeFill="accent5" w:themeFillTint="33"/>
            <w:vAlign w:val="center"/>
          </w:tcPr>
          <w:p w14:paraId="3C93A2E0" w14:textId="73DEFC12" w:rsidR="00CD2B90" w:rsidRPr="00CC6AD0" w:rsidRDefault="005E07A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221</w:t>
            </w:r>
          </w:p>
        </w:tc>
        <w:tc>
          <w:tcPr>
            <w:tcW w:w="608" w:type="dxa"/>
            <w:shd w:val="clear" w:color="auto" w:fill="EAE1FC" w:themeFill="accent5" w:themeFillTint="33"/>
            <w:vAlign w:val="center"/>
          </w:tcPr>
          <w:p w14:paraId="06DC4285" w14:textId="7243BE0A" w:rsidR="00CD2B90" w:rsidRPr="00CC6AD0" w:rsidRDefault="005E79C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94</w:t>
            </w:r>
          </w:p>
        </w:tc>
        <w:tc>
          <w:tcPr>
            <w:tcW w:w="752" w:type="dxa"/>
            <w:shd w:val="clear" w:color="auto" w:fill="EAE1FC" w:themeFill="accent5" w:themeFillTint="33"/>
          </w:tcPr>
          <w:p w14:paraId="4AF0A54F" w14:textId="5C0887BF" w:rsidR="00CD2B90" w:rsidRPr="00CC6AD0" w:rsidRDefault="005E79C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1358</w:t>
            </w:r>
          </w:p>
        </w:tc>
        <w:tc>
          <w:tcPr>
            <w:tcW w:w="975" w:type="dxa"/>
            <w:shd w:val="clear" w:color="auto" w:fill="EAE1FC" w:themeFill="accent5" w:themeFillTint="33"/>
            <w:vAlign w:val="center"/>
          </w:tcPr>
          <w:p w14:paraId="0D029BFF" w14:textId="51D3FEFA" w:rsidR="00CD2B90" w:rsidRPr="00CC6AD0" w:rsidRDefault="005E79C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10041</w:t>
            </w:r>
          </w:p>
        </w:tc>
      </w:tr>
    </w:tbl>
    <w:p w14:paraId="638A2AC7" w14:textId="469802AA" w:rsidR="00337A6B" w:rsidRDefault="00337A6B" w:rsidP="001C144F">
      <w:pPr>
        <w:spacing w:after="0" w:line="240" w:lineRule="auto"/>
        <w:rPr>
          <w:rFonts w:ascii="Times New Roman" w:eastAsia="Times New Roman" w:hAnsi="Times New Roman" w:cs="Zar"/>
          <w:sz w:val="6"/>
          <w:szCs w:val="8"/>
          <w:rtl/>
        </w:rPr>
      </w:pPr>
    </w:p>
    <w:p w14:paraId="50AAFC96" w14:textId="77777777" w:rsidR="00337A6B" w:rsidRPr="00CC6AD0" w:rsidRDefault="00337A6B" w:rsidP="00CC6AD0">
      <w:pPr>
        <w:spacing w:after="0" w:line="240" w:lineRule="auto"/>
        <w:jc w:val="center"/>
        <w:rPr>
          <w:rFonts w:ascii="Times New Roman" w:eastAsia="Times New Roman" w:hAnsi="Times New Roman" w:cs="Zar"/>
          <w:sz w:val="6"/>
          <w:szCs w:val="8"/>
          <w:rtl/>
        </w:rPr>
      </w:pPr>
    </w:p>
    <w:tbl>
      <w:tblPr>
        <w:tblStyle w:val="TableGrid1"/>
        <w:tblpPr w:leftFromText="180" w:rightFromText="180" w:vertAnchor="text" w:horzAnchor="margin" w:tblpY="39"/>
        <w:bidiVisual/>
        <w:tblW w:w="100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2"/>
        <w:gridCol w:w="709"/>
        <w:gridCol w:w="900"/>
        <w:gridCol w:w="615"/>
        <w:gridCol w:w="850"/>
        <w:gridCol w:w="526"/>
        <w:gridCol w:w="720"/>
        <w:gridCol w:w="881"/>
        <w:gridCol w:w="709"/>
        <w:gridCol w:w="709"/>
        <w:gridCol w:w="708"/>
        <w:gridCol w:w="852"/>
      </w:tblGrid>
      <w:tr w:rsidR="00444793" w:rsidRPr="00CC6AD0" w14:paraId="0750D4D7" w14:textId="77777777" w:rsidTr="00337A6B">
        <w:trPr>
          <w:trHeight w:val="239"/>
        </w:trPr>
        <w:tc>
          <w:tcPr>
            <w:tcW w:w="1862" w:type="dxa"/>
            <w:vMerge w:val="restart"/>
            <w:shd w:val="clear" w:color="auto" w:fill="E6F7FA"/>
            <w:vAlign w:val="center"/>
          </w:tcPr>
          <w:p w14:paraId="4E1D044A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sz w:val="18"/>
                <w:szCs w:val="18"/>
                <w:rtl/>
              </w:rPr>
              <w:t>* امکانات زیر بنایی *</w:t>
            </w:r>
          </w:p>
        </w:tc>
        <w:tc>
          <w:tcPr>
            <w:tcW w:w="1609" w:type="dxa"/>
            <w:gridSpan w:val="2"/>
            <w:shd w:val="clear" w:color="auto" w:fill="E6F7FA"/>
            <w:vAlign w:val="center"/>
          </w:tcPr>
          <w:p w14:paraId="4A3A750E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آب</w:t>
            </w:r>
          </w:p>
        </w:tc>
        <w:tc>
          <w:tcPr>
            <w:tcW w:w="1465" w:type="dxa"/>
            <w:gridSpan w:val="2"/>
            <w:shd w:val="clear" w:color="auto" w:fill="E6F7FA"/>
            <w:vAlign w:val="center"/>
          </w:tcPr>
          <w:p w14:paraId="3FA982B0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برق</w:t>
            </w:r>
          </w:p>
        </w:tc>
        <w:tc>
          <w:tcPr>
            <w:tcW w:w="526" w:type="dxa"/>
            <w:vMerge w:val="restart"/>
            <w:shd w:val="clear" w:color="auto" w:fill="E6F7FA"/>
            <w:vAlign w:val="center"/>
          </w:tcPr>
          <w:p w14:paraId="6507634A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گاز</w:t>
            </w:r>
          </w:p>
        </w:tc>
        <w:tc>
          <w:tcPr>
            <w:tcW w:w="720" w:type="dxa"/>
            <w:vMerge w:val="restart"/>
            <w:shd w:val="clear" w:color="auto" w:fill="E6F7FA"/>
            <w:vAlign w:val="center"/>
          </w:tcPr>
          <w:p w14:paraId="6779076A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مخابرات</w:t>
            </w:r>
          </w:p>
        </w:tc>
        <w:tc>
          <w:tcPr>
            <w:tcW w:w="881" w:type="dxa"/>
            <w:vMerge w:val="restart"/>
            <w:shd w:val="clear" w:color="auto" w:fill="E6F7FA"/>
            <w:vAlign w:val="center"/>
          </w:tcPr>
          <w:p w14:paraId="291E5F2D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تصفیه خانه فاضلاب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6D25CFFB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فضای سبز (هکتار)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5EA8C8D1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شبکه داخلی گاز</w:t>
            </w:r>
          </w:p>
        </w:tc>
        <w:tc>
          <w:tcPr>
            <w:tcW w:w="708" w:type="dxa"/>
            <w:vMerge w:val="restart"/>
            <w:shd w:val="clear" w:color="auto" w:fill="E6F7FA"/>
            <w:vAlign w:val="center"/>
          </w:tcPr>
          <w:p w14:paraId="0C2CE4DA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اتصال به فیبر نوری</w:t>
            </w:r>
          </w:p>
        </w:tc>
        <w:tc>
          <w:tcPr>
            <w:tcW w:w="852" w:type="dxa"/>
            <w:vMerge w:val="restart"/>
            <w:shd w:val="clear" w:color="auto" w:fill="E6F7FA"/>
            <w:vAlign w:val="center"/>
          </w:tcPr>
          <w:p w14:paraId="31543A64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ساختمان آتشنشانی</w:t>
            </w:r>
          </w:p>
        </w:tc>
      </w:tr>
      <w:tr w:rsidR="00444793" w:rsidRPr="00CC6AD0" w14:paraId="22A2A69B" w14:textId="77777777" w:rsidTr="00337A6B">
        <w:trPr>
          <w:trHeight w:val="470"/>
        </w:trPr>
        <w:tc>
          <w:tcPr>
            <w:tcW w:w="1862" w:type="dxa"/>
            <w:vMerge/>
            <w:shd w:val="clear" w:color="auto" w:fill="E5DFEC"/>
            <w:vAlign w:val="center"/>
          </w:tcPr>
          <w:p w14:paraId="4301ECA9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6F7FA"/>
            <w:vAlign w:val="center"/>
          </w:tcPr>
          <w:p w14:paraId="3BE0DDD8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900" w:type="dxa"/>
            <w:shd w:val="clear" w:color="auto" w:fill="E6F7FA"/>
            <w:vAlign w:val="center"/>
          </w:tcPr>
          <w:p w14:paraId="3CAB8820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آب تامین شده</w:t>
            </w:r>
          </w:p>
        </w:tc>
        <w:tc>
          <w:tcPr>
            <w:tcW w:w="615" w:type="dxa"/>
            <w:shd w:val="clear" w:color="auto" w:fill="E6F7FA"/>
            <w:vAlign w:val="center"/>
          </w:tcPr>
          <w:p w14:paraId="1B92199B" w14:textId="77777777" w:rsidR="00444793" w:rsidRPr="00CC6AD0" w:rsidRDefault="00444793" w:rsidP="00CC6AD0">
            <w:pPr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0" w:type="dxa"/>
            <w:shd w:val="clear" w:color="auto" w:fill="E6F7FA"/>
            <w:vAlign w:val="center"/>
          </w:tcPr>
          <w:p w14:paraId="4EED0AF3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برق تامین شده</w:t>
            </w:r>
          </w:p>
        </w:tc>
        <w:tc>
          <w:tcPr>
            <w:tcW w:w="526" w:type="dxa"/>
            <w:vMerge/>
            <w:shd w:val="clear" w:color="auto" w:fill="E5DFEC"/>
            <w:vAlign w:val="center"/>
          </w:tcPr>
          <w:p w14:paraId="76C9FC98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20" w:type="dxa"/>
            <w:vMerge/>
            <w:shd w:val="clear" w:color="auto" w:fill="E5DFEC"/>
            <w:vAlign w:val="center"/>
          </w:tcPr>
          <w:p w14:paraId="3DEC37C6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881" w:type="dxa"/>
            <w:vMerge/>
            <w:shd w:val="clear" w:color="auto" w:fill="E5DFEC"/>
            <w:vAlign w:val="center"/>
          </w:tcPr>
          <w:p w14:paraId="2A2477C7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1A8875AC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00170F1F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8" w:type="dxa"/>
            <w:vMerge/>
            <w:shd w:val="clear" w:color="auto" w:fill="E5DFEC"/>
            <w:vAlign w:val="center"/>
          </w:tcPr>
          <w:p w14:paraId="0FABBE41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852" w:type="dxa"/>
            <w:vMerge/>
            <w:shd w:val="clear" w:color="auto" w:fill="E5DFEC"/>
            <w:vAlign w:val="center"/>
          </w:tcPr>
          <w:p w14:paraId="4AAE7A9D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</w:tr>
      <w:tr w:rsidR="00444793" w:rsidRPr="00CC6AD0" w14:paraId="3E260492" w14:textId="77777777" w:rsidTr="00337A6B">
        <w:trPr>
          <w:trHeight w:val="430"/>
        </w:trPr>
        <w:tc>
          <w:tcPr>
            <w:tcW w:w="1862" w:type="dxa"/>
            <w:vAlign w:val="center"/>
          </w:tcPr>
          <w:p w14:paraId="54DE5A34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شهرك صنعتي اندیمشک1</w:t>
            </w:r>
          </w:p>
        </w:tc>
        <w:tc>
          <w:tcPr>
            <w:tcW w:w="709" w:type="dxa"/>
            <w:vAlign w:val="center"/>
          </w:tcPr>
          <w:p w14:paraId="71376B2F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00" w:type="dxa"/>
            <w:vAlign w:val="center"/>
          </w:tcPr>
          <w:p w14:paraId="7617D24C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44</w:t>
            </w:r>
          </w:p>
        </w:tc>
        <w:tc>
          <w:tcPr>
            <w:tcW w:w="615" w:type="dxa"/>
            <w:vAlign w:val="center"/>
          </w:tcPr>
          <w:p w14:paraId="0AEBA0ED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0C896C8F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  <w:lang w:bidi="ar-SA"/>
              </w:rPr>
              <w:t>20</w:t>
            </w:r>
          </w:p>
        </w:tc>
        <w:tc>
          <w:tcPr>
            <w:tcW w:w="526" w:type="dxa"/>
            <w:vAlign w:val="center"/>
          </w:tcPr>
          <w:p w14:paraId="0F164FDE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20" w:type="dxa"/>
            <w:vAlign w:val="center"/>
          </w:tcPr>
          <w:p w14:paraId="6602A7AD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81" w:type="dxa"/>
            <w:vAlign w:val="center"/>
          </w:tcPr>
          <w:p w14:paraId="0EE78240" w14:textId="77777777" w:rsidR="00444793" w:rsidRPr="00171917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highlight w:val="yellow"/>
                <w:rtl/>
              </w:rPr>
            </w:pPr>
            <w:r w:rsidRPr="00551A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5D9529E5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E7530D9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0DFDBEF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17053745" w14:textId="77777777" w:rsidR="00444793" w:rsidRPr="00171917" w:rsidRDefault="00444793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highlight w:val="yellow"/>
                <w:rtl/>
              </w:rPr>
            </w:pPr>
            <w:r w:rsidRPr="00AC00B8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</w:tr>
      <w:tr w:rsidR="00444793" w:rsidRPr="00CC6AD0" w14:paraId="70795288" w14:textId="77777777" w:rsidTr="00337A6B">
        <w:trPr>
          <w:trHeight w:val="283"/>
        </w:trPr>
        <w:tc>
          <w:tcPr>
            <w:tcW w:w="1862" w:type="dxa"/>
            <w:vAlign w:val="center"/>
          </w:tcPr>
          <w:p w14:paraId="538A18D9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شهرك صنعتي اندیمشک2</w:t>
            </w:r>
          </w:p>
        </w:tc>
        <w:tc>
          <w:tcPr>
            <w:tcW w:w="709" w:type="dxa"/>
            <w:vAlign w:val="center"/>
          </w:tcPr>
          <w:p w14:paraId="73E8256E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00" w:type="dxa"/>
            <w:vAlign w:val="center"/>
          </w:tcPr>
          <w:p w14:paraId="2BF0DCAE" w14:textId="0C75D98B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110</w:t>
            </w:r>
          </w:p>
        </w:tc>
        <w:tc>
          <w:tcPr>
            <w:tcW w:w="615" w:type="dxa"/>
            <w:vAlign w:val="center"/>
          </w:tcPr>
          <w:p w14:paraId="524ED275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34ECA4C7" w14:textId="284B9620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>
              <w:rPr>
                <w:rFonts w:ascii="Times New Roman" w:eastAsia="Times New Roman" w:hAnsi="Times New Roman" w:cs="B Homa" w:hint="cs"/>
                <w:rtl/>
                <w:lang w:bidi="ar-SA"/>
              </w:rPr>
              <w:t>198</w:t>
            </w:r>
          </w:p>
        </w:tc>
        <w:tc>
          <w:tcPr>
            <w:tcW w:w="526" w:type="dxa"/>
            <w:vAlign w:val="center"/>
          </w:tcPr>
          <w:p w14:paraId="757A2AB3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20" w:type="dxa"/>
            <w:vAlign w:val="center"/>
          </w:tcPr>
          <w:p w14:paraId="6AC50F02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81" w:type="dxa"/>
            <w:vAlign w:val="center"/>
          </w:tcPr>
          <w:p w14:paraId="24DDB4D7" w14:textId="77777777" w:rsidR="00444793" w:rsidRPr="00551A0C" w:rsidRDefault="0044479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551A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16829CCC" w14:textId="77777777" w:rsidR="00444793" w:rsidRPr="00CC6AD0" w:rsidRDefault="00444793" w:rsidP="00551A0C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21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C5F722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4A68F98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64DF958E" w14:textId="77777777" w:rsidR="00444793" w:rsidRPr="00551A0C" w:rsidRDefault="0044479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444793" w:rsidRPr="00CC6AD0" w14:paraId="6C6BAAE8" w14:textId="77777777" w:rsidTr="00337A6B">
        <w:trPr>
          <w:trHeight w:val="465"/>
        </w:trPr>
        <w:tc>
          <w:tcPr>
            <w:tcW w:w="1862" w:type="dxa"/>
            <w:vAlign w:val="center"/>
          </w:tcPr>
          <w:p w14:paraId="79602576" w14:textId="77777777" w:rsidR="00444793" w:rsidRPr="00CC6AD0" w:rsidRDefault="00444793" w:rsidP="00ED6E36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ناحيه صنعتي دوکوهه</w:t>
            </w:r>
          </w:p>
        </w:tc>
        <w:tc>
          <w:tcPr>
            <w:tcW w:w="709" w:type="dxa"/>
            <w:vAlign w:val="center"/>
          </w:tcPr>
          <w:p w14:paraId="788A1C05" w14:textId="77777777" w:rsidR="00444793" w:rsidRPr="00CC6AD0" w:rsidRDefault="00444793" w:rsidP="00ED6E36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00" w:type="dxa"/>
            <w:vAlign w:val="center"/>
          </w:tcPr>
          <w:p w14:paraId="6561EB44" w14:textId="77777777" w:rsidR="00444793" w:rsidRPr="00CC6AD0" w:rsidRDefault="00444793" w:rsidP="00ED6E36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10</w:t>
            </w:r>
          </w:p>
        </w:tc>
        <w:tc>
          <w:tcPr>
            <w:tcW w:w="615" w:type="dxa"/>
            <w:vAlign w:val="center"/>
          </w:tcPr>
          <w:p w14:paraId="788B8EDA" w14:textId="77777777" w:rsidR="00444793" w:rsidRPr="00CC6AD0" w:rsidRDefault="00444793" w:rsidP="00ED6E36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1CF44AC4" w14:textId="71C72582" w:rsidR="00444793" w:rsidRPr="00CC6AD0" w:rsidRDefault="00444793" w:rsidP="00ED6E36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526" w:type="dxa"/>
            <w:vAlign w:val="center"/>
          </w:tcPr>
          <w:p w14:paraId="62E5078F" w14:textId="77777777" w:rsidR="00444793" w:rsidRPr="00CC6AD0" w:rsidRDefault="00444793" w:rsidP="00ED6E36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551A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20" w:type="dxa"/>
          </w:tcPr>
          <w:p w14:paraId="075FE84C" w14:textId="77777777" w:rsidR="00444793" w:rsidRDefault="00444793" w:rsidP="00ED6E36">
            <w:pPr>
              <w:jc w:val="center"/>
            </w:pPr>
            <w:r w:rsidRPr="005C4C81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81" w:type="dxa"/>
          </w:tcPr>
          <w:p w14:paraId="055F5BF1" w14:textId="77777777" w:rsidR="00444793" w:rsidRDefault="00444793" w:rsidP="00ED6E36">
            <w:pPr>
              <w:jc w:val="center"/>
            </w:pPr>
            <w:r w:rsidRPr="005F5332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3EC613BD" w14:textId="77777777" w:rsidR="00444793" w:rsidRDefault="00444793" w:rsidP="00ED6E36">
            <w:pPr>
              <w:jc w:val="center"/>
            </w:pPr>
            <w:r w:rsidRPr="005F5332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4FF01E83" w14:textId="77777777" w:rsidR="00444793" w:rsidRDefault="00444793" w:rsidP="00ED6E36">
            <w:pPr>
              <w:jc w:val="center"/>
            </w:pPr>
            <w:r w:rsidRPr="005F5332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49CF7429" w14:textId="77777777" w:rsidR="00444793" w:rsidRDefault="00444793" w:rsidP="00ED6E36">
            <w:pPr>
              <w:jc w:val="center"/>
            </w:pPr>
            <w:r w:rsidRPr="005F5332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2" w:type="dxa"/>
            <w:shd w:val="clear" w:color="auto" w:fill="auto"/>
          </w:tcPr>
          <w:p w14:paraId="36A82A4D" w14:textId="77777777" w:rsidR="00444793" w:rsidRDefault="00444793" w:rsidP="00ED6E36">
            <w:pPr>
              <w:jc w:val="center"/>
            </w:pPr>
            <w:r w:rsidRPr="005F5332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444793" w:rsidRPr="00CC6AD0" w14:paraId="5CD6C600" w14:textId="77777777" w:rsidTr="00337A6B">
        <w:trPr>
          <w:trHeight w:val="406"/>
        </w:trPr>
        <w:tc>
          <w:tcPr>
            <w:tcW w:w="1862" w:type="dxa"/>
            <w:vAlign w:val="center"/>
          </w:tcPr>
          <w:p w14:paraId="79886570" w14:textId="77777777" w:rsidR="00444793" w:rsidRPr="00CC6AD0" w:rsidRDefault="00444793" w:rsidP="00ED6E36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ناحيه معدنی اندیمشک</w:t>
            </w:r>
          </w:p>
        </w:tc>
        <w:tc>
          <w:tcPr>
            <w:tcW w:w="709" w:type="dxa"/>
          </w:tcPr>
          <w:p w14:paraId="00A86DE8" w14:textId="77777777" w:rsidR="00444793" w:rsidRDefault="00444793" w:rsidP="00ED6E36">
            <w:pPr>
              <w:jc w:val="center"/>
            </w:pPr>
            <w:r w:rsidRPr="0087190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00" w:type="dxa"/>
          </w:tcPr>
          <w:p w14:paraId="588D0644" w14:textId="77777777" w:rsidR="00444793" w:rsidRDefault="00444793" w:rsidP="00ED6E36">
            <w:pPr>
              <w:jc w:val="center"/>
            </w:pPr>
            <w:r w:rsidRPr="0087190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615" w:type="dxa"/>
          </w:tcPr>
          <w:p w14:paraId="35364642" w14:textId="77777777" w:rsidR="00444793" w:rsidRDefault="00444793" w:rsidP="00ED6E36">
            <w:pPr>
              <w:jc w:val="center"/>
            </w:pPr>
            <w:r w:rsidRPr="0087190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0" w:type="dxa"/>
          </w:tcPr>
          <w:p w14:paraId="7E3211F6" w14:textId="77777777" w:rsidR="00444793" w:rsidRDefault="00444793" w:rsidP="00ED6E36">
            <w:pPr>
              <w:jc w:val="center"/>
            </w:pPr>
            <w:r w:rsidRPr="0087190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526" w:type="dxa"/>
          </w:tcPr>
          <w:p w14:paraId="61E80F37" w14:textId="77777777" w:rsidR="00444793" w:rsidRDefault="00444793" w:rsidP="00ED6E36">
            <w:pPr>
              <w:jc w:val="center"/>
            </w:pPr>
            <w:r w:rsidRPr="0087190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20" w:type="dxa"/>
          </w:tcPr>
          <w:p w14:paraId="1E9C8CC5" w14:textId="77777777" w:rsidR="00444793" w:rsidRDefault="00444793" w:rsidP="00ED6E36">
            <w:pPr>
              <w:jc w:val="center"/>
            </w:pPr>
            <w:r w:rsidRPr="0087190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81" w:type="dxa"/>
          </w:tcPr>
          <w:p w14:paraId="76D12898" w14:textId="77777777" w:rsidR="00444793" w:rsidRDefault="00444793" w:rsidP="00ED6E36">
            <w:pPr>
              <w:jc w:val="center"/>
            </w:pPr>
            <w:r w:rsidRPr="0087190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5486270C" w14:textId="77777777" w:rsidR="00444793" w:rsidRDefault="00444793" w:rsidP="00ED6E36">
            <w:pPr>
              <w:jc w:val="center"/>
            </w:pPr>
            <w:r w:rsidRPr="0087190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3994E19C" w14:textId="77777777" w:rsidR="00444793" w:rsidRDefault="00444793" w:rsidP="00ED6E36">
            <w:pPr>
              <w:jc w:val="center"/>
            </w:pPr>
            <w:r w:rsidRPr="0087190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8" w:type="dxa"/>
          </w:tcPr>
          <w:p w14:paraId="1F9FE6E1" w14:textId="77777777" w:rsidR="00444793" w:rsidRDefault="00444793" w:rsidP="00ED6E36">
            <w:pPr>
              <w:jc w:val="center"/>
            </w:pPr>
            <w:r w:rsidRPr="0087190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2" w:type="dxa"/>
          </w:tcPr>
          <w:p w14:paraId="54690AF9" w14:textId="77777777" w:rsidR="00444793" w:rsidRDefault="00444793" w:rsidP="00ED6E36">
            <w:pPr>
              <w:jc w:val="center"/>
            </w:pPr>
            <w:r w:rsidRPr="0087190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444793" w:rsidRPr="00CC6AD0" w14:paraId="488B7963" w14:textId="77777777" w:rsidTr="00337A6B">
        <w:trPr>
          <w:trHeight w:val="406"/>
        </w:trPr>
        <w:tc>
          <w:tcPr>
            <w:tcW w:w="1862" w:type="dxa"/>
            <w:shd w:val="clear" w:color="auto" w:fill="EAE1FC" w:themeFill="accent5" w:themeFillTint="33"/>
            <w:vAlign w:val="center"/>
          </w:tcPr>
          <w:p w14:paraId="3676DC25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مجموع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08E851BC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3</w:t>
            </w:r>
          </w:p>
        </w:tc>
        <w:tc>
          <w:tcPr>
            <w:tcW w:w="900" w:type="dxa"/>
            <w:shd w:val="clear" w:color="auto" w:fill="EAE1FC" w:themeFill="accent5" w:themeFillTint="33"/>
            <w:vAlign w:val="center"/>
          </w:tcPr>
          <w:p w14:paraId="5394480D" w14:textId="589DA965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164</w:t>
            </w:r>
          </w:p>
        </w:tc>
        <w:tc>
          <w:tcPr>
            <w:tcW w:w="615" w:type="dxa"/>
            <w:shd w:val="clear" w:color="auto" w:fill="EAE1FC" w:themeFill="accent5" w:themeFillTint="33"/>
            <w:vAlign w:val="center"/>
          </w:tcPr>
          <w:p w14:paraId="7A9D01BF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3</w:t>
            </w:r>
          </w:p>
        </w:tc>
        <w:tc>
          <w:tcPr>
            <w:tcW w:w="850" w:type="dxa"/>
            <w:shd w:val="clear" w:color="auto" w:fill="EAE1FC" w:themeFill="accent5" w:themeFillTint="33"/>
            <w:vAlign w:val="center"/>
          </w:tcPr>
          <w:p w14:paraId="7458F338" w14:textId="11B05F0A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219</w:t>
            </w:r>
          </w:p>
        </w:tc>
        <w:tc>
          <w:tcPr>
            <w:tcW w:w="526" w:type="dxa"/>
            <w:shd w:val="clear" w:color="auto" w:fill="EAE1FC" w:themeFill="accent5" w:themeFillTint="33"/>
            <w:vAlign w:val="center"/>
          </w:tcPr>
          <w:p w14:paraId="1377AED9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2</w:t>
            </w:r>
          </w:p>
        </w:tc>
        <w:tc>
          <w:tcPr>
            <w:tcW w:w="720" w:type="dxa"/>
            <w:shd w:val="clear" w:color="auto" w:fill="EAE1FC" w:themeFill="accent5" w:themeFillTint="33"/>
            <w:vAlign w:val="center"/>
          </w:tcPr>
          <w:p w14:paraId="717B65EA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3</w:t>
            </w:r>
          </w:p>
        </w:tc>
        <w:tc>
          <w:tcPr>
            <w:tcW w:w="881" w:type="dxa"/>
            <w:shd w:val="clear" w:color="auto" w:fill="EAE1FC" w:themeFill="accent5" w:themeFillTint="33"/>
            <w:vAlign w:val="center"/>
          </w:tcPr>
          <w:p w14:paraId="2601ACDC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-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2983C42D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24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3F09C0A6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2</w:t>
            </w:r>
          </w:p>
        </w:tc>
        <w:tc>
          <w:tcPr>
            <w:tcW w:w="708" w:type="dxa"/>
            <w:shd w:val="clear" w:color="auto" w:fill="EAE1FC" w:themeFill="accent5" w:themeFillTint="33"/>
            <w:vAlign w:val="center"/>
          </w:tcPr>
          <w:p w14:paraId="74307306" w14:textId="77777777" w:rsidR="00444793" w:rsidRPr="00CC6AD0" w:rsidRDefault="00444793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2</w:t>
            </w:r>
          </w:p>
        </w:tc>
        <w:tc>
          <w:tcPr>
            <w:tcW w:w="852" w:type="dxa"/>
            <w:shd w:val="clear" w:color="auto" w:fill="EAE1FC" w:themeFill="accent5" w:themeFillTint="33"/>
            <w:vAlign w:val="center"/>
          </w:tcPr>
          <w:p w14:paraId="01B99B67" w14:textId="77777777" w:rsidR="00444793" w:rsidRPr="00551A0C" w:rsidRDefault="0044479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</w:tr>
    </w:tbl>
    <w:p w14:paraId="70F850FD" w14:textId="2CFC1471" w:rsidR="00BF13EB" w:rsidRPr="00444793" w:rsidRDefault="00BF13EB" w:rsidP="001C144F">
      <w:pPr>
        <w:rPr>
          <w:rFonts w:ascii="Times New Roman" w:eastAsia="Times New Roman" w:hAnsi="Times New Roman" w:cs="B Titr"/>
          <w:sz w:val="26"/>
          <w:szCs w:val="26"/>
        </w:rPr>
      </w:pPr>
    </w:p>
    <w:tbl>
      <w:tblPr>
        <w:tblStyle w:val="TableGrid13"/>
        <w:bidiVisual/>
        <w:tblW w:w="0" w:type="auto"/>
        <w:tblInd w:w="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4"/>
        <w:gridCol w:w="620"/>
        <w:gridCol w:w="5987"/>
        <w:gridCol w:w="1596"/>
      </w:tblGrid>
      <w:tr w:rsidR="001B527A" w:rsidRPr="001B527A" w14:paraId="19CAD8A7" w14:textId="77777777" w:rsidTr="001B527A">
        <w:trPr>
          <w:trHeight w:val="381"/>
        </w:trPr>
        <w:tc>
          <w:tcPr>
            <w:tcW w:w="2332" w:type="dxa"/>
            <w:shd w:val="clear" w:color="auto" w:fill="E6F7FA"/>
            <w:vAlign w:val="center"/>
          </w:tcPr>
          <w:p w14:paraId="44C37EBE" w14:textId="4CC5D88C" w:rsidR="001B527A" w:rsidRPr="001B527A" w:rsidRDefault="001B527A" w:rsidP="001B527A">
            <w:pPr>
              <w:jc w:val="center"/>
              <w:rPr>
                <w:rFonts w:ascii="Times New Roman" w:eastAsia="Times New Roman" w:hAnsi="Times New Roman" w:cs="B Titr"/>
                <w:color w:val="FF0000"/>
                <w:sz w:val="18"/>
                <w:szCs w:val="18"/>
                <w:rtl/>
              </w:rPr>
            </w:pPr>
            <w:r w:rsidRPr="001B527A"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*پروژه های عمرانی سال</w:t>
            </w:r>
            <w:r w:rsidR="0053606C"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1403</w:t>
            </w:r>
            <w:r w:rsidRPr="001B527A"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*</w:t>
            </w:r>
          </w:p>
        </w:tc>
        <w:tc>
          <w:tcPr>
            <w:tcW w:w="627" w:type="dxa"/>
            <w:shd w:val="clear" w:color="auto" w:fill="E6F7FA"/>
            <w:vAlign w:val="center"/>
          </w:tcPr>
          <w:p w14:paraId="1AE229A6" w14:textId="77777777" w:rsidR="001B527A" w:rsidRPr="001B527A" w:rsidRDefault="001B527A" w:rsidP="001B527A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1B527A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تعداد</w:t>
            </w:r>
          </w:p>
        </w:tc>
        <w:tc>
          <w:tcPr>
            <w:tcW w:w="6353" w:type="dxa"/>
            <w:shd w:val="clear" w:color="auto" w:fill="E6F7FA"/>
            <w:vAlign w:val="center"/>
          </w:tcPr>
          <w:p w14:paraId="71648AFC" w14:textId="77777777" w:rsidR="001B527A" w:rsidRPr="001B527A" w:rsidRDefault="001B527A" w:rsidP="001B527A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1B527A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عنوان پروژه</w:t>
            </w:r>
          </w:p>
        </w:tc>
        <w:tc>
          <w:tcPr>
            <w:tcW w:w="1603" w:type="dxa"/>
            <w:shd w:val="clear" w:color="auto" w:fill="E6F7FA"/>
            <w:vAlign w:val="center"/>
          </w:tcPr>
          <w:p w14:paraId="3934E2E7" w14:textId="77777777" w:rsidR="001B527A" w:rsidRPr="001B527A" w:rsidRDefault="001B527A" w:rsidP="001B527A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1B527A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مبلغ اعتبار</w:t>
            </w:r>
          </w:p>
          <w:p w14:paraId="3CF18D69" w14:textId="77777777" w:rsidR="001B527A" w:rsidRPr="001B527A" w:rsidRDefault="001B527A" w:rsidP="001B527A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1B527A">
              <w:rPr>
                <w:rFonts w:ascii="Times New Roman" w:eastAsia="Times New Roman" w:hAnsi="Times New Roman" w:cs="B Titr" w:hint="cs"/>
                <w:sz w:val="14"/>
                <w:szCs w:val="14"/>
                <w:rtl/>
              </w:rPr>
              <w:t>(ریال)</w:t>
            </w:r>
          </w:p>
        </w:tc>
      </w:tr>
      <w:tr w:rsidR="001B527A" w:rsidRPr="001B527A" w14:paraId="54EE5B3B" w14:textId="77777777" w:rsidTr="00337A6B">
        <w:trPr>
          <w:trHeight w:val="296"/>
        </w:trPr>
        <w:tc>
          <w:tcPr>
            <w:tcW w:w="2332" w:type="dxa"/>
            <w:tcBorders>
              <w:bottom w:val="single" w:sz="4" w:space="0" w:color="auto"/>
            </w:tcBorders>
            <w:vAlign w:val="center"/>
          </w:tcPr>
          <w:p w14:paraId="15E63A8A" w14:textId="49DD6F7B" w:rsidR="001B527A" w:rsidRPr="001B527A" w:rsidRDefault="001B527A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1B527A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 xml:space="preserve">شهرک صنعتی اندیمشک </w:t>
            </w:r>
            <w:r w:rsidR="00BC26A1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1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vAlign w:val="center"/>
          </w:tcPr>
          <w:p w14:paraId="3C6078A1" w14:textId="5F9EF120" w:rsidR="001B527A" w:rsidRPr="001B527A" w:rsidRDefault="00BC26A1" w:rsidP="001B527A">
            <w:pPr>
              <w:jc w:val="center"/>
              <w:rPr>
                <w:rFonts w:ascii="Arial" w:eastAsia="Times New Roman" w:hAnsi="Arial" w:cs="B Homa"/>
                <w:color w:val="000000"/>
                <w:rtl/>
                <w:lang w:bidi="ar-SA"/>
              </w:rPr>
            </w:pPr>
            <w:r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1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0090AD" w14:textId="5126FDEF" w:rsidR="001B527A" w:rsidRPr="001B527A" w:rsidRDefault="00BC26A1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</w:rPr>
            </w:pPr>
            <w:r w:rsidRPr="00BC26A1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خ</w:t>
            </w:r>
            <w:r w:rsidRPr="00BC26A1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BC26A1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ابان</w:t>
            </w:r>
            <w:r w:rsidRPr="00BC26A1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BC26A1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ساز</w:t>
            </w:r>
            <w:r w:rsidRPr="00BC26A1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BC26A1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BC26A1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و</w:t>
            </w:r>
            <w:r w:rsidRPr="00BC26A1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BC26A1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اجرا</w:t>
            </w:r>
            <w:r w:rsidRPr="00BC26A1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BC26A1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BC26A1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شبکه</w:t>
            </w:r>
            <w:r w:rsidRPr="00BC26A1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BC26A1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فاضلاب</w:t>
            </w:r>
            <w:r w:rsidRPr="00BC26A1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BC26A1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شهرک</w:t>
            </w:r>
            <w:r w:rsidRPr="00BC26A1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BC26A1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صنعت</w:t>
            </w:r>
            <w:r w:rsidRPr="00BC26A1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BC26A1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BC26A1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اند</w:t>
            </w:r>
            <w:r w:rsidRPr="00BC26A1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BC26A1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مشک</w:t>
            </w:r>
            <w:r w:rsidRPr="00BC26A1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1</w:t>
            </w:r>
          </w:p>
        </w:tc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BB3509" w14:textId="678FCF0C" w:rsidR="001B527A" w:rsidRPr="001B527A" w:rsidRDefault="00BC26A1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BC26A1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>224,183,275,204</w:t>
            </w:r>
          </w:p>
        </w:tc>
      </w:tr>
      <w:tr w:rsidR="00337A6B" w:rsidRPr="001B527A" w14:paraId="3DCB3DFD" w14:textId="77777777" w:rsidTr="0035112B">
        <w:trPr>
          <w:trHeight w:val="296"/>
        </w:trPr>
        <w:tc>
          <w:tcPr>
            <w:tcW w:w="2332" w:type="dxa"/>
            <w:vMerge w:val="restart"/>
            <w:tcBorders>
              <w:top w:val="single" w:sz="4" w:space="0" w:color="auto"/>
            </w:tcBorders>
            <w:vAlign w:val="center"/>
          </w:tcPr>
          <w:p w14:paraId="572ED2C7" w14:textId="77777777" w:rsidR="00337A6B" w:rsidRPr="001B527A" w:rsidRDefault="00337A6B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1B527A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شهرک صنعتی اندیمشک 2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</w:tcBorders>
            <w:vAlign w:val="center"/>
          </w:tcPr>
          <w:p w14:paraId="3A590F29" w14:textId="33818ECF" w:rsidR="00337A6B" w:rsidRPr="001B527A" w:rsidRDefault="00337A6B" w:rsidP="001B527A">
            <w:pPr>
              <w:jc w:val="center"/>
              <w:rPr>
                <w:rFonts w:ascii="Arial" w:eastAsia="Times New Roman" w:hAnsi="Arial" w:cs="B Homa"/>
                <w:color w:val="000000"/>
                <w:rtl/>
                <w:lang w:bidi="ar-SA"/>
              </w:rPr>
            </w:pPr>
            <w:r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2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A75CD5" w14:textId="42574AB8" w:rsidR="00337A6B" w:rsidRPr="001B527A" w:rsidRDefault="00337A6B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BC26A1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احداث</w:t>
            </w:r>
            <w:r w:rsidRPr="00BC26A1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BC26A1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</w:t>
            </w:r>
            <w:r w:rsidRPr="00BC26A1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BC26A1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ستگاه</w:t>
            </w:r>
            <w:r w:rsidRPr="00BC26A1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BC26A1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پمپاژ</w:t>
            </w:r>
            <w:r w:rsidRPr="00BC26A1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BC26A1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آب</w:t>
            </w:r>
            <w:r w:rsidRPr="00BC26A1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BC26A1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شهرک</w:t>
            </w:r>
            <w:r w:rsidRPr="00BC26A1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BC26A1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صنعت</w:t>
            </w:r>
            <w:r w:rsidRPr="00BC26A1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BC26A1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BC26A1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اند</w:t>
            </w:r>
            <w:r w:rsidRPr="00BC26A1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BC26A1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مشک</w:t>
            </w:r>
            <w:r w:rsidRPr="00BC26A1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A10F0E" w14:textId="2AD4AD52" w:rsidR="00337A6B" w:rsidRPr="001B527A" w:rsidRDefault="00337A6B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337A6B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>90,838,547,417</w:t>
            </w:r>
          </w:p>
        </w:tc>
      </w:tr>
      <w:tr w:rsidR="00337A6B" w:rsidRPr="001B527A" w14:paraId="56A627D0" w14:textId="77777777" w:rsidTr="0035112B">
        <w:trPr>
          <w:trHeight w:val="296"/>
        </w:trPr>
        <w:tc>
          <w:tcPr>
            <w:tcW w:w="2332" w:type="dxa"/>
            <w:vMerge/>
            <w:vAlign w:val="center"/>
          </w:tcPr>
          <w:p w14:paraId="1A182792" w14:textId="604D5DA7" w:rsidR="00337A6B" w:rsidRPr="001B527A" w:rsidRDefault="00337A6B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627" w:type="dxa"/>
            <w:vMerge/>
            <w:vAlign w:val="center"/>
          </w:tcPr>
          <w:p w14:paraId="2BB2D0C0" w14:textId="77777777" w:rsidR="00337A6B" w:rsidRPr="001B527A" w:rsidRDefault="00337A6B" w:rsidP="001B527A">
            <w:pPr>
              <w:jc w:val="center"/>
              <w:rPr>
                <w:rFonts w:ascii="Arial" w:eastAsia="Times New Roman" w:hAnsi="Arial" w:cs="B Homa"/>
                <w:color w:val="000000"/>
                <w:rtl/>
                <w:lang w:bidi="ar-SA"/>
              </w:rPr>
            </w:pP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FF1EE2" w14:textId="0A01AE63" w:rsidR="00337A6B" w:rsidRPr="001B527A" w:rsidRDefault="00337A6B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337A6B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تکم</w:t>
            </w:r>
            <w:r w:rsidRPr="00337A6B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337A6B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ل</w:t>
            </w:r>
            <w:r w:rsidRPr="00337A6B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337A6B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و</w:t>
            </w:r>
            <w:r w:rsidRPr="00337A6B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337A6B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ترم</w:t>
            </w:r>
            <w:r w:rsidRPr="00337A6B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337A6B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م</w:t>
            </w:r>
            <w:r w:rsidRPr="00337A6B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337A6B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خ</w:t>
            </w:r>
            <w:r w:rsidRPr="00337A6B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337A6B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ابان</w:t>
            </w:r>
            <w:r w:rsidRPr="00337A6B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337A6B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ساز</w:t>
            </w:r>
            <w:r w:rsidRPr="00337A6B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337A6B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337A6B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بخش</w:t>
            </w:r>
            <w:r w:rsidRPr="00337A6B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337A6B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337A6B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از</w:t>
            </w:r>
            <w:r w:rsidRPr="00337A6B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337A6B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خ</w:t>
            </w:r>
            <w:r w:rsidRPr="00337A6B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337A6B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ابانها</w:t>
            </w:r>
            <w:r w:rsidRPr="00337A6B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337A6B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337A6B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فاز</w:t>
            </w:r>
            <w:r w:rsidRPr="00337A6B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1 </w:t>
            </w:r>
            <w:r w:rsidRPr="00337A6B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و</w:t>
            </w:r>
            <w:r w:rsidRPr="00337A6B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2 </w:t>
            </w:r>
            <w:r w:rsidRPr="00337A6B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شهرک</w:t>
            </w:r>
            <w:r w:rsidRPr="00337A6B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337A6B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صنعت</w:t>
            </w:r>
            <w:r w:rsidRPr="00337A6B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337A6B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337A6B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اند</w:t>
            </w:r>
            <w:r w:rsidRPr="00337A6B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337A6B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مشک</w:t>
            </w:r>
            <w:r w:rsidRPr="00337A6B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50825E" w14:textId="3C686810" w:rsidR="00337A6B" w:rsidRPr="001B527A" w:rsidRDefault="00337A6B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337A6B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>387,000,000,000</w:t>
            </w:r>
          </w:p>
        </w:tc>
      </w:tr>
    </w:tbl>
    <w:p w14:paraId="34F3315E" w14:textId="721DF744" w:rsidR="00CC6AD0" w:rsidRPr="00CC6AD0" w:rsidRDefault="00A20740" w:rsidP="00A20740">
      <w:pPr>
        <w:spacing w:after="0" w:line="192" w:lineRule="auto"/>
        <w:ind w:right="706"/>
        <w:rPr>
          <w:rFonts w:ascii="Times New Roman" w:eastAsia="Times New Roman" w:hAnsi="Times New Roman" w:cs="B Titr"/>
          <w:sz w:val="26"/>
          <w:szCs w:val="26"/>
          <w:rtl/>
        </w:rPr>
      </w:pPr>
      <w:r>
        <w:rPr>
          <w:rFonts w:ascii="Times New Roman" w:eastAsia="Times New Roman" w:hAnsi="Times New Roman" w:cs="B Titr" w:hint="cs"/>
          <w:sz w:val="26"/>
          <w:szCs w:val="26"/>
          <w:rtl/>
        </w:rPr>
        <w:t xml:space="preserve">       </w:t>
      </w:r>
      <w:r w:rsidR="001C144F">
        <w:rPr>
          <w:rFonts w:ascii="Times New Roman" w:eastAsia="Times New Roman" w:hAnsi="Times New Roman" w:cs="B Titr" w:hint="cs"/>
          <w:sz w:val="26"/>
          <w:szCs w:val="26"/>
          <w:rtl/>
        </w:rPr>
        <w:t xml:space="preserve">  </w:t>
      </w:r>
      <w:r w:rsidR="00CC6AD0" w:rsidRPr="00CC6AD0">
        <w:rPr>
          <w:rFonts w:ascii="Times New Roman" w:eastAsia="Times New Roman" w:hAnsi="Times New Roman" w:cs="B Titr" w:hint="cs"/>
          <w:sz w:val="26"/>
          <w:szCs w:val="26"/>
          <w:rtl/>
        </w:rPr>
        <w:t>مزاياي سرمايه گذاري در منطقه:</w:t>
      </w:r>
    </w:p>
    <w:p w14:paraId="70B9C1C8" w14:textId="77777777" w:rsidR="00CC6AD0" w:rsidRPr="00CC6AD0" w:rsidRDefault="00CC6AD0" w:rsidP="00A20740">
      <w:pPr>
        <w:numPr>
          <w:ilvl w:val="0"/>
          <w:numId w:val="22"/>
        </w:numPr>
        <w:spacing w:after="0" w:line="192" w:lineRule="auto"/>
        <w:ind w:left="850" w:right="706"/>
        <w:contextualSpacing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وجود محور ترانزيت دزفول-انديمشك- تهران و دزفول- اهواز- بندر امام</w:t>
      </w:r>
    </w:p>
    <w:p w14:paraId="214BFF4F" w14:textId="77777777" w:rsidR="00CC6AD0" w:rsidRPr="00CC6AD0" w:rsidRDefault="00CC6AD0" w:rsidP="00A20740">
      <w:pPr>
        <w:numPr>
          <w:ilvl w:val="0"/>
          <w:numId w:val="22"/>
        </w:numPr>
        <w:spacing w:after="0" w:line="192" w:lineRule="auto"/>
        <w:ind w:left="850" w:right="706"/>
        <w:contextualSpacing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وجود دو شهرك صنعتي فعال در شهرستان</w:t>
      </w:r>
    </w:p>
    <w:p w14:paraId="7B8E31AB" w14:textId="77777777" w:rsidR="00CC6AD0" w:rsidRPr="00CC6AD0" w:rsidRDefault="00CC6AD0" w:rsidP="00A20740">
      <w:pPr>
        <w:numPr>
          <w:ilvl w:val="0"/>
          <w:numId w:val="22"/>
        </w:numPr>
        <w:spacing w:after="0" w:line="192" w:lineRule="auto"/>
        <w:ind w:left="850" w:right="706"/>
        <w:contextualSpacing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فاصله مناسب تا راه آهن سراسري ايران</w:t>
      </w:r>
    </w:p>
    <w:p w14:paraId="19146143" w14:textId="77777777" w:rsidR="00CC6AD0" w:rsidRPr="00CC6AD0" w:rsidRDefault="00CC6AD0" w:rsidP="00A20740">
      <w:pPr>
        <w:numPr>
          <w:ilvl w:val="0"/>
          <w:numId w:val="22"/>
        </w:numPr>
        <w:spacing w:after="0" w:line="192" w:lineRule="auto"/>
        <w:ind w:left="850" w:right="706"/>
        <w:contextualSpacing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وجود مراكز آموزش عالي به منظور تأمين نيروي انساني متخصص</w:t>
      </w:r>
    </w:p>
    <w:p w14:paraId="3DE40FCC" w14:textId="77777777" w:rsidR="00CC6AD0" w:rsidRPr="00CC6AD0" w:rsidRDefault="00CC6AD0" w:rsidP="00A20740">
      <w:pPr>
        <w:numPr>
          <w:ilvl w:val="0"/>
          <w:numId w:val="22"/>
        </w:numPr>
        <w:spacing w:after="0" w:line="192" w:lineRule="auto"/>
        <w:ind w:left="850" w:right="706"/>
        <w:contextualSpacing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آب و هواي مناسب و اراضي مستعد جهت فعاليتهاي كشاورزي و باغداري</w:t>
      </w:r>
    </w:p>
    <w:p w14:paraId="713ED162" w14:textId="77777777" w:rsidR="00CC6AD0" w:rsidRPr="00CC6AD0" w:rsidRDefault="00CC6AD0" w:rsidP="00A20740">
      <w:pPr>
        <w:numPr>
          <w:ilvl w:val="0"/>
          <w:numId w:val="22"/>
        </w:numPr>
        <w:spacing w:after="0" w:line="192" w:lineRule="auto"/>
        <w:ind w:left="850" w:right="706"/>
        <w:contextualSpacing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وجود معادن عظيم شن و ماسه در شهرستان</w:t>
      </w:r>
    </w:p>
    <w:p w14:paraId="11F3995C" w14:textId="77777777" w:rsidR="00CC6AD0" w:rsidRPr="00CC6AD0" w:rsidRDefault="00CC6AD0" w:rsidP="00A20740">
      <w:pPr>
        <w:numPr>
          <w:ilvl w:val="0"/>
          <w:numId w:val="22"/>
        </w:numPr>
        <w:spacing w:after="0" w:line="192" w:lineRule="auto"/>
        <w:ind w:left="850" w:right="706"/>
        <w:contextualSpacing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وجود جاذبه هاي گردشگري و توريستي در شهرستان</w:t>
      </w:r>
    </w:p>
    <w:p w14:paraId="494F2288" w14:textId="77777777" w:rsidR="00CC6AD0" w:rsidRPr="00CC6AD0" w:rsidRDefault="00CC6AD0" w:rsidP="00A20740">
      <w:pPr>
        <w:numPr>
          <w:ilvl w:val="0"/>
          <w:numId w:val="22"/>
        </w:numPr>
        <w:spacing w:after="0" w:line="192" w:lineRule="auto"/>
        <w:ind w:left="850" w:right="706"/>
        <w:contextualSpacing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وجود سد و نيروگاه كرخه</w:t>
      </w:r>
    </w:p>
    <w:p w14:paraId="7BEC9983" w14:textId="77777777" w:rsidR="00EE5667" w:rsidRDefault="00EE5667" w:rsidP="00A20740">
      <w:pPr>
        <w:spacing w:after="0" w:line="192" w:lineRule="auto"/>
        <w:ind w:left="850" w:right="706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3ECA3C30" w14:textId="77777777" w:rsidR="00EE5667" w:rsidRDefault="00EE5667" w:rsidP="00A20740">
      <w:pPr>
        <w:spacing w:after="0" w:line="192" w:lineRule="auto"/>
        <w:ind w:left="850" w:right="706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/>
          <w:b/>
          <w:bCs/>
          <w:sz w:val="24"/>
          <w:szCs w:val="24"/>
        </w:rPr>
        <w:t>*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پتانسیل های سرمایه گذاری:</w:t>
      </w:r>
    </w:p>
    <w:p w14:paraId="49CF8F00" w14:textId="02A3DD4C" w:rsidR="007A484A" w:rsidRDefault="00EE5667" w:rsidP="00A20740">
      <w:pPr>
        <w:spacing w:after="0" w:line="192" w:lineRule="auto"/>
        <w:ind w:left="850" w:right="706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EE5667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صنایع جانبی نیشکر، انواع صنایع تبدیلی کشاورزی، صنایع معدنی و ساختمانی، صنایع فلزی، صنایع نوین باا فنااوری برتر، برق و الکترونیک، قطعات کارخانهای و نیروگاهی، تولید قطعات خودرو، ماشین آلات کشاورزی و بازیافت</w:t>
      </w:r>
    </w:p>
    <w:p w14:paraId="13FCDE35" w14:textId="061912CB" w:rsidR="00CC6AD0" w:rsidRDefault="00CC6AD0" w:rsidP="00343503">
      <w:pPr>
        <w:pStyle w:val="Kouravand"/>
        <w:rPr>
          <w:rtl/>
        </w:rPr>
      </w:pPr>
      <w:bookmarkStart w:id="38" w:name="_Toc190682034"/>
      <w:r w:rsidRPr="006C414E">
        <w:rPr>
          <w:rFonts w:hint="cs"/>
          <w:rtl/>
        </w:rPr>
        <w:lastRenderedPageBreak/>
        <w:t>شهرستان اهواز</w:t>
      </w:r>
      <w:bookmarkEnd w:id="38"/>
    </w:p>
    <w:p w14:paraId="0AF2AF5F" w14:textId="77777777" w:rsidR="00213DD2" w:rsidRPr="00CC6AD0" w:rsidRDefault="00213DD2" w:rsidP="006C414E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rtl/>
          <w:lang w:bidi="ar-SA"/>
        </w:rPr>
      </w:pPr>
    </w:p>
    <w:p w14:paraId="66E559F0" w14:textId="00CAB717" w:rsidR="00CC6AD0" w:rsidRPr="00CC6AD0" w:rsidRDefault="00A20740" w:rsidP="00CC6A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B Titr"/>
          <w:sz w:val="26"/>
          <w:szCs w:val="26"/>
          <w:rtl/>
        </w:rPr>
      </w:pPr>
      <w:r>
        <w:rPr>
          <w:rFonts w:ascii="Times New Roman" w:eastAsia="Times New Roman" w:hAnsi="Times New Roman" w:cs="B Titr" w:hint="cs"/>
          <w:sz w:val="26"/>
          <w:szCs w:val="26"/>
          <w:rtl/>
        </w:rPr>
        <w:t>شهرک‌ها</w:t>
      </w:r>
      <w:r w:rsidR="00CC6AD0" w:rsidRPr="00CC6AD0">
        <w:rPr>
          <w:rFonts w:ascii="Times New Roman" w:eastAsia="Times New Roman" w:hAnsi="Times New Roman" w:cs="B Titr" w:hint="cs"/>
          <w:sz w:val="26"/>
          <w:szCs w:val="26"/>
          <w:rtl/>
        </w:rPr>
        <w:t xml:space="preserve"> و نواحی صنعتی</w:t>
      </w:r>
    </w:p>
    <w:tbl>
      <w:tblPr>
        <w:bidiVisual/>
        <w:tblW w:w="9937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2416"/>
        <w:gridCol w:w="1252"/>
        <w:gridCol w:w="913"/>
        <w:gridCol w:w="1025"/>
        <w:gridCol w:w="1368"/>
        <w:gridCol w:w="795"/>
        <w:gridCol w:w="1025"/>
        <w:gridCol w:w="1143"/>
      </w:tblGrid>
      <w:tr w:rsidR="00CD2B90" w:rsidRPr="00CC6AD0" w14:paraId="31B48649" w14:textId="77777777" w:rsidTr="003D43C2">
        <w:trPr>
          <w:trHeight w:val="241"/>
          <w:jc w:val="center"/>
        </w:trPr>
        <w:tc>
          <w:tcPr>
            <w:tcW w:w="2416" w:type="dxa"/>
            <w:vMerge w:val="restart"/>
            <w:shd w:val="clear" w:color="auto" w:fill="E6F7FA"/>
            <w:vAlign w:val="center"/>
          </w:tcPr>
          <w:p w14:paraId="07B83F5B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*وضعیت کلی قراردادهای صنعتی*</w:t>
            </w:r>
          </w:p>
        </w:tc>
        <w:tc>
          <w:tcPr>
            <w:tcW w:w="2165" w:type="dxa"/>
            <w:gridSpan w:val="2"/>
            <w:shd w:val="clear" w:color="auto" w:fill="E6F7FA"/>
            <w:vAlign w:val="center"/>
          </w:tcPr>
          <w:p w14:paraId="42634081" w14:textId="77777777" w:rsidR="00CD2B90" w:rsidRPr="00CC6AD0" w:rsidRDefault="00CD2B90" w:rsidP="006C045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مساحت شهرک ها</w:t>
            </w:r>
          </w:p>
        </w:tc>
        <w:tc>
          <w:tcPr>
            <w:tcW w:w="2393" w:type="dxa"/>
            <w:gridSpan w:val="2"/>
            <w:shd w:val="clear" w:color="auto" w:fill="E6F7FA"/>
            <w:vAlign w:val="center"/>
          </w:tcPr>
          <w:p w14:paraId="74AE6269" w14:textId="77777777" w:rsidR="00CD2B90" w:rsidRPr="00CC6AD0" w:rsidRDefault="00CD2B90" w:rsidP="006C045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2963" w:type="dxa"/>
            <w:gridSpan w:val="3"/>
            <w:shd w:val="clear" w:color="auto" w:fill="E6F7FA"/>
            <w:vAlign w:val="center"/>
          </w:tcPr>
          <w:p w14:paraId="61025645" w14:textId="77777777" w:rsidR="00CD2B90" w:rsidRPr="00CC6AD0" w:rsidRDefault="00CD2B90" w:rsidP="006C045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 واحدهای به بهره برداری رسیده</w:t>
            </w:r>
          </w:p>
        </w:tc>
      </w:tr>
      <w:tr w:rsidR="00CD2B90" w:rsidRPr="00CC6AD0" w14:paraId="67F7D692" w14:textId="77777777" w:rsidTr="003D43C2">
        <w:trPr>
          <w:trHeight w:val="277"/>
          <w:jc w:val="center"/>
        </w:trPr>
        <w:tc>
          <w:tcPr>
            <w:tcW w:w="2416" w:type="dxa"/>
            <w:vMerge/>
            <w:shd w:val="clear" w:color="auto" w:fill="E6F7FA"/>
          </w:tcPr>
          <w:p w14:paraId="7590639A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1252" w:type="dxa"/>
            <w:shd w:val="clear" w:color="auto" w:fill="E6F7FA"/>
            <w:vAlign w:val="center"/>
          </w:tcPr>
          <w:p w14:paraId="3F49F6EB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مساحت کل</w:t>
            </w:r>
          </w:p>
          <w:p w14:paraId="13926579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(هكتار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)</w:t>
            </w:r>
          </w:p>
        </w:tc>
        <w:tc>
          <w:tcPr>
            <w:tcW w:w="912" w:type="dxa"/>
            <w:shd w:val="clear" w:color="auto" w:fill="E6F7FA"/>
            <w:vAlign w:val="center"/>
          </w:tcPr>
          <w:p w14:paraId="724B8D19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سند مالکیت</w:t>
            </w:r>
          </w:p>
        </w:tc>
        <w:tc>
          <w:tcPr>
            <w:tcW w:w="1025" w:type="dxa"/>
            <w:shd w:val="clear" w:color="auto" w:fill="E6F7FA"/>
            <w:vAlign w:val="center"/>
          </w:tcPr>
          <w:p w14:paraId="5770F67C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1367" w:type="dxa"/>
            <w:shd w:val="clear" w:color="auto" w:fill="E6F7FA"/>
            <w:vAlign w:val="center"/>
          </w:tcPr>
          <w:p w14:paraId="23ACDD5F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مساحت واگذاری 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(هکتار)</w:t>
            </w:r>
          </w:p>
        </w:tc>
        <w:tc>
          <w:tcPr>
            <w:tcW w:w="795" w:type="dxa"/>
            <w:shd w:val="clear" w:color="auto" w:fill="E6F7FA"/>
            <w:vAlign w:val="center"/>
          </w:tcPr>
          <w:p w14:paraId="39B555B0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</w:t>
            </w:r>
          </w:p>
        </w:tc>
        <w:tc>
          <w:tcPr>
            <w:tcW w:w="1025" w:type="dxa"/>
            <w:shd w:val="clear" w:color="auto" w:fill="E6F7FA"/>
            <w:vAlign w:val="center"/>
          </w:tcPr>
          <w:p w14:paraId="7CA5020C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اشتغال </w:t>
            </w:r>
          </w:p>
        </w:tc>
        <w:tc>
          <w:tcPr>
            <w:tcW w:w="1141" w:type="dxa"/>
            <w:shd w:val="clear" w:color="auto" w:fill="E6F7FA"/>
            <w:vAlign w:val="center"/>
          </w:tcPr>
          <w:p w14:paraId="614C80A4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سرمایه گذاری</w:t>
            </w:r>
          </w:p>
          <w:p w14:paraId="4EEFFE33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 xml:space="preserve">(میلیارد ریال) </w:t>
            </w:r>
          </w:p>
        </w:tc>
      </w:tr>
      <w:tr w:rsidR="00CD2B90" w:rsidRPr="00CC6AD0" w14:paraId="3CDE1E19" w14:textId="77777777" w:rsidTr="003D43C2">
        <w:trPr>
          <w:trHeight w:val="280"/>
          <w:jc w:val="center"/>
        </w:trPr>
        <w:tc>
          <w:tcPr>
            <w:tcW w:w="2416" w:type="dxa"/>
            <w:vAlign w:val="center"/>
          </w:tcPr>
          <w:p w14:paraId="29EF9C65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شهرك صنعتي اهواز 1</w:t>
            </w:r>
          </w:p>
        </w:tc>
        <w:tc>
          <w:tcPr>
            <w:tcW w:w="1252" w:type="dxa"/>
            <w:vAlign w:val="center"/>
          </w:tcPr>
          <w:p w14:paraId="684FA41C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20</w:t>
            </w:r>
          </w:p>
        </w:tc>
        <w:tc>
          <w:tcPr>
            <w:tcW w:w="912" w:type="dxa"/>
            <w:vAlign w:val="center"/>
          </w:tcPr>
          <w:p w14:paraId="5257A2B5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دارد</w:t>
            </w:r>
          </w:p>
        </w:tc>
        <w:tc>
          <w:tcPr>
            <w:tcW w:w="1025" w:type="dxa"/>
            <w:vAlign w:val="center"/>
          </w:tcPr>
          <w:p w14:paraId="0709E01C" w14:textId="1B8F87BF" w:rsidR="00CD2B90" w:rsidRPr="00CC6AD0" w:rsidRDefault="002A4147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257</w:t>
            </w:r>
          </w:p>
        </w:tc>
        <w:tc>
          <w:tcPr>
            <w:tcW w:w="1367" w:type="dxa"/>
            <w:vAlign w:val="center"/>
          </w:tcPr>
          <w:p w14:paraId="20E74A4C" w14:textId="467AE167" w:rsidR="00CD2B90" w:rsidRPr="00CC6AD0" w:rsidRDefault="00582E5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10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6419FAF5" w14:textId="43BDDB86" w:rsidR="00CD2B90" w:rsidRPr="00CC6AD0" w:rsidRDefault="00585D4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217</w:t>
            </w:r>
          </w:p>
        </w:tc>
        <w:tc>
          <w:tcPr>
            <w:tcW w:w="1025" w:type="dxa"/>
            <w:vAlign w:val="center"/>
          </w:tcPr>
          <w:p w14:paraId="53BD6F6E" w14:textId="0B83E517" w:rsidR="00CD2B90" w:rsidRPr="00CC6AD0" w:rsidRDefault="00585D4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1939</w:t>
            </w:r>
          </w:p>
        </w:tc>
        <w:tc>
          <w:tcPr>
            <w:tcW w:w="1141" w:type="dxa"/>
            <w:shd w:val="clear" w:color="auto" w:fill="auto"/>
            <w:vAlign w:val="center"/>
          </w:tcPr>
          <w:p w14:paraId="2568B46A" w14:textId="0CF3C8EF" w:rsidR="00CD2B90" w:rsidRPr="00CC6AD0" w:rsidRDefault="00585D4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2710</w:t>
            </w:r>
          </w:p>
        </w:tc>
      </w:tr>
      <w:tr w:rsidR="00CD2B90" w:rsidRPr="00CC6AD0" w14:paraId="73B0EA36" w14:textId="77777777" w:rsidTr="003D43C2">
        <w:trPr>
          <w:trHeight w:val="280"/>
          <w:jc w:val="center"/>
        </w:trPr>
        <w:tc>
          <w:tcPr>
            <w:tcW w:w="2416" w:type="dxa"/>
            <w:vAlign w:val="center"/>
          </w:tcPr>
          <w:p w14:paraId="30358BE3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شهرك صنعتي اهواز 2</w:t>
            </w:r>
          </w:p>
        </w:tc>
        <w:tc>
          <w:tcPr>
            <w:tcW w:w="1252" w:type="dxa"/>
            <w:vAlign w:val="center"/>
          </w:tcPr>
          <w:p w14:paraId="11443F09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283</w:t>
            </w:r>
          </w:p>
        </w:tc>
        <w:tc>
          <w:tcPr>
            <w:tcW w:w="912" w:type="dxa"/>
            <w:vAlign w:val="center"/>
          </w:tcPr>
          <w:p w14:paraId="0232FF42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دارد</w:t>
            </w:r>
          </w:p>
        </w:tc>
        <w:tc>
          <w:tcPr>
            <w:tcW w:w="1025" w:type="dxa"/>
            <w:vAlign w:val="center"/>
          </w:tcPr>
          <w:p w14:paraId="79774949" w14:textId="49760EDA" w:rsidR="00CD2B90" w:rsidRPr="00CC6AD0" w:rsidRDefault="002A4147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409</w:t>
            </w:r>
          </w:p>
        </w:tc>
        <w:tc>
          <w:tcPr>
            <w:tcW w:w="1367" w:type="dxa"/>
            <w:vAlign w:val="center"/>
          </w:tcPr>
          <w:p w14:paraId="70436C35" w14:textId="36C668A6" w:rsidR="00CD2B90" w:rsidRPr="00CC6AD0" w:rsidRDefault="00582E5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197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659B1361" w14:textId="373AB393" w:rsidR="00CD2B90" w:rsidRPr="00CC6AD0" w:rsidRDefault="00585D4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219</w:t>
            </w:r>
          </w:p>
        </w:tc>
        <w:tc>
          <w:tcPr>
            <w:tcW w:w="1025" w:type="dxa"/>
            <w:vAlign w:val="center"/>
          </w:tcPr>
          <w:p w14:paraId="09436042" w14:textId="21333052" w:rsidR="00CD2B90" w:rsidRPr="00CC6AD0" w:rsidRDefault="00585D4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4576</w:t>
            </w:r>
          </w:p>
        </w:tc>
        <w:tc>
          <w:tcPr>
            <w:tcW w:w="1141" w:type="dxa"/>
            <w:shd w:val="clear" w:color="auto" w:fill="auto"/>
            <w:vAlign w:val="center"/>
          </w:tcPr>
          <w:p w14:paraId="78D08CA7" w14:textId="2FB6EB35" w:rsidR="00CD2B90" w:rsidRPr="00CC6AD0" w:rsidRDefault="00585D4A" w:rsidP="00E235BC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43798</w:t>
            </w:r>
          </w:p>
        </w:tc>
      </w:tr>
      <w:tr w:rsidR="00CD2B90" w:rsidRPr="00CC6AD0" w14:paraId="55CAEE56" w14:textId="77777777" w:rsidTr="003D43C2">
        <w:trPr>
          <w:trHeight w:val="280"/>
          <w:jc w:val="center"/>
        </w:trPr>
        <w:tc>
          <w:tcPr>
            <w:tcW w:w="2416" w:type="dxa"/>
            <w:vAlign w:val="center"/>
          </w:tcPr>
          <w:p w14:paraId="65160A15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شهرك صنعتي اهواز 3</w:t>
            </w:r>
          </w:p>
        </w:tc>
        <w:tc>
          <w:tcPr>
            <w:tcW w:w="1252" w:type="dxa"/>
            <w:vAlign w:val="center"/>
          </w:tcPr>
          <w:p w14:paraId="198DBA32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161</w:t>
            </w:r>
          </w:p>
        </w:tc>
        <w:tc>
          <w:tcPr>
            <w:tcW w:w="912" w:type="dxa"/>
            <w:vAlign w:val="center"/>
          </w:tcPr>
          <w:p w14:paraId="6D2CDF96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دارد</w:t>
            </w:r>
          </w:p>
        </w:tc>
        <w:tc>
          <w:tcPr>
            <w:tcW w:w="1025" w:type="dxa"/>
            <w:vAlign w:val="center"/>
          </w:tcPr>
          <w:p w14:paraId="6D8A6C02" w14:textId="6D7CCCF4" w:rsidR="00CD2B90" w:rsidRPr="00CC6AD0" w:rsidRDefault="00582E5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299</w:t>
            </w:r>
          </w:p>
        </w:tc>
        <w:tc>
          <w:tcPr>
            <w:tcW w:w="1367" w:type="dxa"/>
            <w:vAlign w:val="center"/>
          </w:tcPr>
          <w:p w14:paraId="725E85EE" w14:textId="19C1DB96" w:rsidR="00CD2B90" w:rsidRPr="00CC6AD0" w:rsidRDefault="00582E5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103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2F44E962" w14:textId="1BB5357B" w:rsidR="00CD2B90" w:rsidRPr="00CC6AD0" w:rsidRDefault="00585D4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193</w:t>
            </w:r>
          </w:p>
        </w:tc>
        <w:tc>
          <w:tcPr>
            <w:tcW w:w="1025" w:type="dxa"/>
          </w:tcPr>
          <w:p w14:paraId="01BA1A10" w14:textId="41808A92" w:rsidR="00CD2B90" w:rsidRPr="00CC6AD0" w:rsidRDefault="00585D4A" w:rsidP="00443D21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3821</w:t>
            </w:r>
          </w:p>
        </w:tc>
        <w:tc>
          <w:tcPr>
            <w:tcW w:w="1141" w:type="dxa"/>
            <w:shd w:val="clear" w:color="auto" w:fill="auto"/>
            <w:vAlign w:val="center"/>
          </w:tcPr>
          <w:p w14:paraId="5B8699E6" w14:textId="0392E515" w:rsidR="00CD2B90" w:rsidRPr="00CC6AD0" w:rsidRDefault="00585D4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18071</w:t>
            </w:r>
          </w:p>
        </w:tc>
      </w:tr>
      <w:tr w:rsidR="00CD2B90" w:rsidRPr="00CC6AD0" w14:paraId="3C10C46A" w14:textId="77777777" w:rsidTr="003D43C2">
        <w:trPr>
          <w:trHeight w:val="280"/>
          <w:jc w:val="center"/>
        </w:trPr>
        <w:tc>
          <w:tcPr>
            <w:tcW w:w="2416" w:type="dxa"/>
            <w:vAlign w:val="center"/>
          </w:tcPr>
          <w:p w14:paraId="65264BA8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شهرك صنعتي اهواز 4</w:t>
            </w:r>
          </w:p>
        </w:tc>
        <w:tc>
          <w:tcPr>
            <w:tcW w:w="1252" w:type="dxa"/>
            <w:vAlign w:val="center"/>
          </w:tcPr>
          <w:p w14:paraId="093153E3" w14:textId="77777777" w:rsidR="00CD2B90" w:rsidRPr="003D43C2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3D43C2">
              <w:rPr>
                <w:rFonts w:ascii="Times New Roman" w:eastAsia="Times New Roman" w:hAnsi="Times New Roman" w:cs="B Homa" w:hint="cs"/>
                <w:rtl/>
              </w:rPr>
              <w:t>19</w:t>
            </w:r>
          </w:p>
        </w:tc>
        <w:tc>
          <w:tcPr>
            <w:tcW w:w="912" w:type="dxa"/>
            <w:vAlign w:val="center"/>
          </w:tcPr>
          <w:p w14:paraId="446BD580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دارد</w:t>
            </w:r>
          </w:p>
        </w:tc>
        <w:tc>
          <w:tcPr>
            <w:tcW w:w="1025" w:type="dxa"/>
            <w:vAlign w:val="center"/>
          </w:tcPr>
          <w:p w14:paraId="77EA6584" w14:textId="68DD112C" w:rsidR="00CD2B90" w:rsidRPr="00CC6AD0" w:rsidRDefault="00582E5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325</w:t>
            </w:r>
          </w:p>
        </w:tc>
        <w:tc>
          <w:tcPr>
            <w:tcW w:w="1367" w:type="dxa"/>
            <w:vAlign w:val="center"/>
          </w:tcPr>
          <w:p w14:paraId="764566DF" w14:textId="7DAC1EBD" w:rsidR="00CD2B90" w:rsidRPr="00CC6AD0" w:rsidRDefault="00582E5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9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5F8864D5" w14:textId="32615F46" w:rsidR="00CD2B90" w:rsidRPr="00CC6AD0" w:rsidRDefault="00585D4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182</w:t>
            </w:r>
          </w:p>
        </w:tc>
        <w:tc>
          <w:tcPr>
            <w:tcW w:w="1025" w:type="dxa"/>
          </w:tcPr>
          <w:p w14:paraId="0E9127E8" w14:textId="6C453655" w:rsidR="00CD2B90" w:rsidRPr="00CC6AD0" w:rsidRDefault="00585D4A" w:rsidP="00CC6AD0">
            <w:pPr>
              <w:tabs>
                <w:tab w:val="center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1812</w:t>
            </w:r>
          </w:p>
        </w:tc>
        <w:tc>
          <w:tcPr>
            <w:tcW w:w="1141" w:type="dxa"/>
            <w:shd w:val="clear" w:color="auto" w:fill="auto"/>
            <w:vAlign w:val="center"/>
          </w:tcPr>
          <w:p w14:paraId="71B4B1AA" w14:textId="14635162" w:rsidR="00CD2B90" w:rsidRPr="00CC6AD0" w:rsidRDefault="00585D4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3920</w:t>
            </w:r>
          </w:p>
        </w:tc>
      </w:tr>
      <w:tr w:rsidR="00CD2B90" w:rsidRPr="00CC6AD0" w14:paraId="27B3EB7B" w14:textId="77777777" w:rsidTr="003D43C2">
        <w:trPr>
          <w:trHeight w:val="372"/>
          <w:jc w:val="center"/>
        </w:trPr>
        <w:tc>
          <w:tcPr>
            <w:tcW w:w="2416" w:type="dxa"/>
            <w:vAlign w:val="center"/>
          </w:tcPr>
          <w:p w14:paraId="6A4BE182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شهرك صنعتي اهواز 5</w:t>
            </w:r>
          </w:p>
        </w:tc>
        <w:tc>
          <w:tcPr>
            <w:tcW w:w="1252" w:type="dxa"/>
            <w:vAlign w:val="center"/>
          </w:tcPr>
          <w:p w14:paraId="7C17319B" w14:textId="374CF4C5" w:rsidR="00CD2B90" w:rsidRPr="003D43C2" w:rsidRDefault="00582E5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3D43C2">
              <w:rPr>
                <w:rFonts w:ascii="Times New Roman" w:eastAsia="Times New Roman" w:hAnsi="Times New Roman" w:cs="B Homa" w:hint="cs"/>
                <w:rtl/>
              </w:rPr>
              <w:t>503</w:t>
            </w:r>
          </w:p>
        </w:tc>
        <w:tc>
          <w:tcPr>
            <w:tcW w:w="912" w:type="dxa"/>
            <w:vAlign w:val="center"/>
          </w:tcPr>
          <w:p w14:paraId="20D71167" w14:textId="3C5CD6AC" w:rsidR="00CD2B90" w:rsidRPr="00CC6AD0" w:rsidRDefault="00582E5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دارد</w:t>
            </w:r>
          </w:p>
        </w:tc>
        <w:tc>
          <w:tcPr>
            <w:tcW w:w="1025" w:type="dxa"/>
            <w:vAlign w:val="center"/>
          </w:tcPr>
          <w:p w14:paraId="75C36D43" w14:textId="642324BF" w:rsidR="00CD2B90" w:rsidRPr="00CC6AD0" w:rsidRDefault="002A4147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335</w:t>
            </w:r>
          </w:p>
        </w:tc>
        <w:tc>
          <w:tcPr>
            <w:tcW w:w="1367" w:type="dxa"/>
            <w:vAlign w:val="center"/>
          </w:tcPr>
          <w:p w14:paraId="6543A32A" w14:textId="50C62BB7" w:rsidR="00CD2B90" w:rsidRPr="00CC6AD0" w:rsidRDefault="00582E5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187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6ED77DF6" w14:textId="4C14430E" w:rsidR="00CD2B90" w:rsidRPr="00CC6AD0" w:rsidRDefault="00585D4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9</w:t>
            </w:r>
          </w:p>
        </w:tc>
        <w:tc>
          <w:tcPr>
            <w:tcW w:w="1025" w:type="dxa"/>
          </w:tcPr>
          <w:p w14:paraId="5C08424C" w14:textId="7A32E49E" w:rsidR="00CD2B90" w:rsidRPr="00CC6AD0" w:rsidRDefault="00585D4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443</w:t>
            </w:r>
          </w:p>
        </w:tc>
        <w:tc>
          <w:tcPr>
            <w:tcW w:w="1141" w:type="dxa"/>
            <w:shd w:val="clear" w:color="auto" w:fill="auto"/>
            <w:vAlign w:val="center"/>
          </w:tcPr>
          <w:p w14:paraId="43E4483B" w14:textId="3C648915" w:rsidR="00CD2B90" w:rsidRPr="00CC6AD0" w:rsidRDefault="00585D4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8197</w:t>
            </w:r>
          </w:p>
        </w:tc>
      </w:tr>
      <w:tr w:rsidR="00CD2B90" w:rsidRPr="00CC6AD0" w14:paraId="0C7C564A" w14:textId="77777777" w:rsidTr="003D43C2">
        <w:trPr>
          <w:trHeight w:val="280"/>
          <w:jc w:val="center"/>
        </w:trPr>
        <w:tc>
          <w:tcPr>
            <w:tcW w:w="2416" w:type="dxa"/>
            <w:vAlign w:val="center"/>
          </w:tcPr>
          <w:p w14:paraId="3C5DA4AD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ناحیه صنعتی 22 بهمن</w:t>
            </w:r>
          </w:p>
        </w:tc>
        <w:tc>
          <w:tcPr>
            <w:tcW w:w="1252" w:type="dxa"/>
            <w:vAlign w:val="center"/>
          </w:tcPr>
          <w:p w14:paraId="6F835643" w14:textId="77777777" w:rsidR="00CD2B90" w:rsidRPr="003D43C2" w:rsidRDefault="00A41CB5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3D43C2">
              <w:rPr>
                <w:rFonts w:ascii="Times New Roman" w:eastAsia="Times New Roman" w:hAnsi="Times New Roman" w:cs="B Homa" w:hint="cs"/>
                <w:rtl/>
              </w:rPr>
              <w:t>8</w:t>
            </w:r>
          </w:p>
        </w:tc>
        <w:tc>
          <w:tcPr>
            <w:tcW w:w="912" w:type="dxa"/>
            <w:vAlign w:val="center"/>
          </w:tcPr>
          <w:p w14:paraId="1C914B3E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دارد</w:t>
            </w:r>
          </w:p>
        </w:tc>
        <w:tc>
          <w:tcPr>
            <w:tcW w:w="1025" w:type="dxa"/>
            <w:vAlign w:val="center"/>
          </w:tcPr>
          <w:p w14:paraId="0D004997" w14:textId="6F296859" w:rsidR="00CD2B90" w:rsidRPr="00CC6AD0" w:rsidRDefault="00582E5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117</w:t>
            </w:r>
          </w:p>
        </w:tc>
        <w:tc>
          <w:tcPr>
            <w:tcW w:w="1367" w:type="dxa"/>
            <w:vAlign w:val="center"/>
          </w:tcPr>
          <w:p w14:paraId="5F13E4F2" w14:textId="11E831F9" w:rsidR="00CD2B90" w:rsidRPr="00CC6AD0" w:rsidRDefault="00582E5B" w:rsidP="003A51BC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</w:t>
            </w:r>
            <w:r w:rsidR="002A4147">
              <w:rPr>
                <w:rFonts w:ascii="Times New Roman" w:eastAsia="Times New Roman" w:hAnsi="Times New Roman" w:cs="B Homa" w:hint="cs"/>
                <w:rtl/>
              </w:rPr>
              <w:t>.4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1942EF82" w14:textId="230595CE" w:rsidR="00CD2B90" w:rsidRPr="00CC6AD0" w:rsidRDefault="00585D4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51</w:t>
            </w:r>
          </w:p>
        </w:tc>
        <w:tc>
          <w:tcPr>
            <w:tcW w:w="1025" w:type="dxa"/>
          </w:tcPr>
          <w:p w14:paraId="37EB0EAA" w14:textId="58375D6F" w:rsidR="00CD2B90" w:rsidRPr="00CC6AD0" w:rsidRDefault="00585D4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364</w:t>
            </w:r>
          </w:p>
        </w:tc>
        <w:tc>
          <w:tcPr>
            <w:tcW w:w="1141" w:type="dxa"/>
            <w:shd w:val="clear" w:color="auto" w:fill="auto"/>
            <w:vAlign w:val="center"/>
          </w:tcPr>
          <w:p w14:paraId="4F9E71B0" w14:textId="47C5B748" w:rsidR="00CD2B90" w:rsidRPr="00CC6AD0" w:rsidRDefault="00585D4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784</w:t>
            </w:r>
          </w:p>
        </w:tc>
      </w:tr>
      <w:tr w:rsidR="00CD2B90" w:rsidRPr="00CC6AD0" w14:paraId="01794470" w14:textId="77777777" w:rsidTr="003D43C2">
        <w:trPr>
          <w:trHeight w:val="280"/>
          <w:jc w:val="center"/>
        </w:trPr>
        <w:tc>
          <w:tcPr>
            <w:tcW w:w="2416" w:type="dxa"/>
            <w:vAlign w:val="center"/>
          </w:tcPr>
          <w:p w14:paraId="19071732" w14:textId="77777777" w:rsidR="00CD2B90" w:rsidRPr="00F059EB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 w:rsidRPr="00F059EB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ناحیه صنعتی ملاشیه</w:t>
            </w:r>
          </w:p>
        </w:tc>
        <w:tc>
          <w:tcPr>
            <w:tcW w:w="1252" w:type="dxa"/>
            <w:vAlign w:val="center"/>
          </w:tcPr>
          <w:p w14:paraId="4011A97D" w14:textId="3365F591" w:rsidR="00CD2B90" w:rsidRPr="003D43C2" w:rsidRDefault="00F059E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 w:rsidRPr="003D43C2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4</w:t>
            </w:r>
          </w:p>
        </w:tc>
        <w:tc>
          <w:tcPr>
            <w:tcW w:w="912" w:type="dxa"/>
            <w:vAlign w:val="center"/>
          </w:tcPr>
          <w:p w14:paraId="009FEF77" w14:textId="77777777" w:rsidR="00CD2B90" w:rsidRPr="00F059EB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 w:rsidRPr="00F059EB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-</w:t>
            </w:r>
          </w:p>
        </w:tc>
        <w:tc>
          <w:tcPr>
            <w:tcW w:w="1025" w:type="dxa"/>
            <w:vAlign w:val="center"/>
          </w:tcPr>
          <w:p w14:paraId="12B24D8C" w14:textId="77777777" w:rsidR="00CD2B90" w:rsidRPr="00F059EB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 w:rsidRPr="00F059EB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-</w:t>
            </w:r>
          </w:p>
        </w:tc>
        <w:tc>
          <w:tcPr>
            <w:tcW w:w="1367" w:type="dxa"/>
            <w:vAlign w:val="center"/>
          </w:tcPr>
          <w:p w14:paraId="5D55B8DE" w14:textId="77777777" w:rsidR="00CD2B90" w:rsidRPr="00F059EB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 w:rsidRPr="00F059EB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-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3CA20D27" w14:textId="77777777" w:rsidR="00CD2B90" w:rsidRPr="00F059EB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 w:rsidRPr="00F059EB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-</w:t>
            </w:r>
          </w:p>
        </w:tc>
        <w:tc>
          <w:tcPr>
            <w:tcW w:w="1025" w:type="dxa"/>
          </w:tcPr>
          <w:p w14:paraId="2FDF73ED" w14:textId="77777777" w:rsidR="00CD2B90" w:rsidRPr="00F059EB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 w:rsidRPr="00F059EB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-</w:t>
            </w:r>
          </w:p>
        </w:tc>
        <w:tc>
          <w:tcPr>
            <w:tcW w:w="1141" w:type="dxa"/>
            <w:shd w:val="clear" w:color="auto" w:fill="auto"/>
            <w:vAlign w:val="center"/>
          </w:tcPr>
          <w:p w14:paraId="2A6F0E03" w14:textId="77777777" w:rsidR="00CD2B90" w:rsidRPr="00F059EB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 w:rsidRPr="00F059EB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-</w:t>
            </w:r>
          </w:p>
        </w:tc>
      </w:tr>
      <w:tr w:rsidR="00CD2B90" w:rsidRPr="00CC6AD0" w14:paraId="588D368E" w14:textId="77777777" w:rsidTr="003D43C2">
        <w:trPr>
          <w:trHeight w:val="280"/>
          <w:jc w:val="center"/>
        </w:trPr>
        <w:tc>
          <w:tcPr>
            <w:tcW w:w="2416" w:type="dxa"/>
            <w:vAlign w:val="center"/>
          </w:tcPr>
          <w:p w14:paraId="24432AC5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ناحیه صنعتی شیرین شهر</w:t>
            </w:r>
          </w:p>
        </w:tc>
        <w:tc>
          <w:tcPr>
            <w:tcW w:w="1252" w:type="dxa"/>
            <w:vAlign w:val="center"/>
          </w:tcPr>
          <w:p w14:paraId="3FCC963E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12" w:type="dxa"/>
            <w:vAlign w:val="center"/>
          </w:tcPr>
          <w:p w14:paraId="26ACA33A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025" w:type="dxa"/>
            <w:vAlign w:val="center"/>
          </w:tcPr>
          <w:p w14:paraId="47FEAA02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367" w:type="dxa"/>
            <w:vAlign w:val="center"/>
          </w:tcPr>
          <w:p w14:paraId="0FCCE293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421CDEB2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025" w:type="dxa"/>
          </w:tcPr>
          <w:p w14:paraId="68981C77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141" w:type="dxa"/>
            <w:shd w:val="clear" w:color="auto" w:fill="auto"/>
            <w:vAlign w:val="center"/>
          </w:tcPr>
          <w:p w14:paraId="2E88FE36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C4504B" w:rsidRPr="00CC6AD0" w14:paraId="231A2279" w14:textId="77777777" w:rsidTr="003D43C2">
        <w:trPr>
          <w:trHeight w:val="280"/>
          <w:jc w:val="center"/>
        </w:trPr>
        <w:tc>
          <w:tcPr>
            <w:tcW w:w="2416" w:type="dxa"/>
            <w:vAlign w:val="center"/>
          </w:tcPr>
          <w:p w14:paraId="3C72D6BA" w14:textId="77777777" w:rsidR="00C4504B" w:rsidRPr="00CC6AD0" w:rsidRDefault="00C4504B" w:rsidP="00C4504B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ناحیه صنعتی کارون</w:t>
            </w:r>
          </w:p>
        </w:tc>
        <w:tc>
          <w:tcPr>
            <w:tcW w:w="1252" w:type="dxa"/>
            <w:vAlign w:val="center"/>
          </w:tcPr>
          <w:p w14:paraId="1CA4820D" w14:textId="77777777" w:rsidR="00C4504B" w:rsidRPr="00CC6AD0" w:rsidRDefault="00C4504B" w:rsidP="00C4504B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12" w:type="dxa"/>
            <w:vAlign w:val="center"/>
          </w:tcPr>
          <w:p w14:paraId="6E1DF673" w14:textId="77777777" w:rsidR="00C4504B" w:rsidRPr="00CC6AD0" w:rsidRDefault="00C4504B" w:rsidP="00C4504B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025" w:type="dxa"/>
            <w:vAlign w:val="center"/>
          </w:tcPr>
          <w:p w14:paraId="0E848FCB" w14:textId="77777777" w:rsidR="00C4504B" w:rsidRPr="00CC6AD0" w:rsidRDefault="00C4504B" w:rsidP="00C4504B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367" w:type="dxa"/>
            <w:vAlign w:val="center"/>
          </w:tcPr>
          <w:p w14:paraId="0E8D1586" w14:textId="77777777" w:rsidR="00C4504B" w:rsidRPr="00CC6AD0" w:rsidRDefault="00C4504B" w:rsidP="00C4504B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557F60B0" w14:textId="77777777" w:rsidR="00C4504B" w:rsidRPr="00CC6AD0" w:rsidRDefault="00C4504B" w:rsidP="00C4504B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025" w:type="dxa"/>
          </w:tcPr>
          <w:p w14:paraId="12AD23D2" w14:textId="77777777" w:rsidR="00C4504B" w:rsidRPr="00CC6AD0" w:rsidRDefault="00C4504B" w:rsidP="00C4504B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141" w:type="dxa"/>
            <w:shd w:val="clear" w:color="auto" w:fill="auto"/>
            <w:vAlign w:val="center"/>
          </w:tcPr>
          <w:p w14:paraId="1743E7A3" w14:textId="77777777" w:rsidR="00C4504B" w:rsidRPr="00CC6AD0" w:rsidRDefault="00C4504B" w:rsidP="00C4504B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CD2B90" w:rsidRPr="00CC6AD0" w14:paraId="0C24F2A1" w14:textId="77777777" w:rsidTr="003D43C2">
        <w:trPr>
          <w:trHeight w:val="506"/>
          <w:jc w:val="center"/>
        </w:trPr>
        <w:tc>
          <w:tcPr>
            <w:tcW w:w="2416" w:type="dxa"/>
            <w:shd w:val="clear" w:color="auto" w:fill="EAE1FC" w:themeFill="accent5" w:themeFillTint="33"/>
            <w:vAlign w:val="center"/>
          </w:tcPr>
          <w:p w14:paraId="3CA92FA8" w14:textId="77777777" w:rsidR="00CD2B90" w:rsidRPr="00CC6AD0" w:rsidRDefault="00CD2B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مجموع</w:t>
            </w:r>
          </w:p>
        </w:tc>
        <w:tc>
          <w:tcPr>
            <w:tcW w:w="1252" w:type="dxa"/>
            <w:shd w:val="clear" w:color="auto" w:fill="EAE1FC" w:themeFill="accent5" w:themeFillTint="33"/>
            <w:vAlign w:val="center"/>
          </w:tcPr>
          <w:p w14:paraId="4196269C" w14:textId="2B712C52" w:rsidR="00CD2B90" w:rsidRPr="00CC6AD0" w:rsidRDefault="00F059E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998</w:t>
            </w:r>
          </w:p>
        </w:tc>
        <w:tc>
          <w:tcPr>
            <w:tcW w:w="912" w:type="dxa"/>
            <w:shd w:val="clear" w:color="auto" w:fill="EAE1FC" w:themeFill="accent5" w:themeFillTint="33"/>
            <w:vAlign w:val="center"/>
          </w:tcPr>
          <w:p w14:paraId="3853FBB3" w14:textId="26CB4EF8" w:rsidR="00CD2B90" w:rsidRPr="00CC6AD0" w:rsidRDefault="00F059E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6</w:t>
            </w:r>
          </w:p>
        </w:tc>
        <w:tc>
          <w:tcPr>
            <w:tcW w:w="1025" w:type="dxa"/>
            <w:shd w:val="clear" w:color="auto" w:fill="EAE1FC" w:themeFill="accent5" w:themeFillTint="33"/>
            <w:vAlign w:val="center"/>
          </w:tcPr>
          <w:p w14:paraId="08EBD161" w14:textId="1F6D5F8C" w:rsidR="00CD2B90" w:rsidRPr="00CC6AD0" w:rsidRDefault="002A4147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1742</w:t>
            </w:r>
          </w:p>
        </w:tc>
        <w:tc>
          <w:tcPr>
            <w:tcW w:w="1367" w:type="dxa"/>
            <w:shd w:val="clear" w:color="auto" w:fill="EAE1FC" w:themeFill="accent5" w:themeFillTint="33"/>
            <w:vAlign w:val="center"/>
          </w:tcPr>
          <w:p w14:paraId="59CC376D" w14:textId="5371ED27" w:rsidR="00CD2B90" w:rsidRPr="00CC6AD0" w:rsidRDefault="00F059EB" w:rsidP="00EC46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509</w:t>
            </w:r>
            <w:r w:rsidR="002A4147">
              <w:rPr>
                <w:rFonts w:ascii="Times New Roman" w:eastAsia="Times New Roman" w:hAnsi="Times New Roman" w:cs="B Homa" w:hint="cs"/>
                <w:rtl/>
              </w:rPr>
              <w:t>.4</w:t>
            </w:r>
          </w:p>
        </w:tc>
        <w:tc>
          <w:tcPr>
            <w:tcW w:w="795" w:type="dxa"/>
            <w:shd w:val="clear" w:color="auto" w:fill="EAE1FC" w:themeFill="accent5" w:themeFillTint="33"/>
            <w:vAlign w:val="center"/>
          </w:tcPr>
          <w:p w14:paraId="0A772B7D" w14:textId="70244739" w:rsidR="00CD2B90" w:rsidRPr="00CC6AD0" w:rsidRDefault="00585D4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871</w:t>
            </w:r>
          </w:p>
        </w:tc>
        <w:tc>
          <w:tcPr>
            <w:tcW w:w="1025" w:type="dxa"/>
            <w:shd w:val="clear" w:color="auto" w:fill="EAE1FC" w:themeFill="accent5" w:themeFillTint="33"/>
            <w:vAlign w:val="center"/>
          </w:tcPr>
          <w:p w14:paraId="18CC1A8D" w14:textId="0CDCD621" w:rsidR="00CD2B90" w:rsidRPr="00CC6AD0" w:rsidRDefault="00585D4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12955</w:t>
            </w:r>
          </w:p>
        </w:tc>
        <w:tc>
          <w:tcPr>
            <w:tcW w:w="1141" w:type="dxa"/>
            <w:shd w:val="clear" w:color="auto" w:fill="EAE1FC" w:themeFill="accent5" w:themeFillTint="33"/>
            <w:vAlign w:val="center"/>
          </w:tcPr>
          <w:p w14:paraId="69235947" w14:textId="56BBB643" w:rsidR="00CD2B90" w:rsidRPr="00CC6AD0" w:rsidRDefault="00585D4A" w:rsidP="0099160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color w:val="FF0000"/>
                <w:rtl/>
              </w:rPr>
            </w:pPr>
            <w:r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77480</w:t>
            </w:r>
          </w:p>
        </w:tc>
      </w:tr>
    </w:tbl>
    <w:p w14:paraId="54522A61" w14:textId="315085D0" w:rsidR="00A56535" w:rsidRDefault="00CC6AD0" w:rsidP="003C1DF7">
      <w:pPr>
        <w:tabs>
          <w:tab w:val="left" w:pos="4473"/>
          <w:tab w:val="center" w:pos="5499"/>
        </w:tabs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  <w:r w:rsidRPr="00CC6AD0">
        <w:rPr>
          <w:rFonts w:ascii="Times New Roman" w:eastAsia="Times New Roman" w:hAnsi="Times New Roman" w:cs="B Titr" w:hint="cs"/>
          <w:sz w:val="26"/>
          <w:szCs w:val="26"/>
          <w:rtl/>
        </w:rPr>
        <w:t xml:space="preserve">  </w:t>
      </w:r>
    </w:p>
    <w:p w14:paraId="007CCB4E" w14:textId="4A6C5B6C" w:rsidR="00CC6AD0" w:rsidRPr="00CC6AD0" w:rsidRDefault="00CC6AD0" w:rsidP="00CC6AD0">
      <w:pPr>
        <w:tabs>
          <w:tab w:val="left" w:pos="4473"/>
          <w:tab w:val="center" w:pos="5499"/>
        </w:tabs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  <w:r w:rsidRPr="00CC6AD0">
        <w:rPr>
          <w:rFonts w:ascii="Times New Roman" w:eastAsia="Times New Roman" w:hAnsi="Times New Roman" w:cs="B Titr" w:hint="cs"/>
          <w:sz w:val="26"/>
          <w:szCs w:val="26"/>
          <w:rtl/>
        </w:rPr>
        <w:t xml:space="preserve"> امکانات زیر بنایی</w:t>
      </w:r>
    </w:p>
    <w:tbl>
      <w:tblPr>
        <w:tblStyle w:val="TableGrid1"/>
        <w:bidiVisual/>
        <w:tblW w:w="9725" w:type="dxa"/>
        <w:tblInd w:w="387" w:type="dxa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4A0" w:firstRow="1" w:lastRow="0" w:firstColumn="1" w:lastColumn="0" w:noHBand="0" w:noVBand="1"/>
      </w:tblPr>
      <w:tblGrid>
        <w:gridCol w:w="1818"/>
        <w:gridCol w:w="567"/>
        <w:gridCol w:w="851"/>
        <w:gridCol w:w="567"/>
        <w:gridCol w:w="850"/>
        <w:gridCol w:w="567"/>
        <w:gridCol w:w="709"/>
        <w:gridCol w:w="709"/>
        <w:gridCol w:w="851"/>
        <w:gridCol w:w="709"/>
        <w:gridCol w:w="708"/>
        <w:gridCol w:w="819"/>
      </w:tblGrid>
      <w:tr w:rsidR="0046148C" w:rsidRPr="00CC6AD0" w14:paraId="27F243A6" w14:textId="77777777" w:rsidTr="0053606C">
        <w:trPr>
          <w:trHeight w:val="294"/>
        </w:trPr>
        <w:tc>
          <w:tcPr>
            <w:tcW w:w="1818" w:type="dxa"/>
            <w:vMerge w:val="restart"/>
            <w:shd w:val="clear" w:color="auto" w:fill="E6F7FA"/>
            <w:vAlign w:val="center"/>
          </w:tcPr>
          <w:p w14:paraId="4E902762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sz w:val="18"/>
                <w:szCs w:val="18"/>
                <w:rtl/>
              </w:rPr>
              <w:t>* امکانات زیر بنایی *</w:t>
            </w:r>
          </w:p>
        </w:tc>
        <w:tc>
          <w:tcPr>
            <w:tcW w:w="1418" w:type="dxa"/>
            <w:gridSpan w:val="2"/>
            <w:shd w:val="clear" w:color="auto" w:fill="E6F7FA"/>
            <w:vAlign w:val="center"/>
          </w:tcPr>
          <w:p w14:paraId="0B43AF5A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آب</w:t>
            </w:r>
          </w:p>
        </w:tc>
        <w:tc>
          <w:tcPr>
            <w:tcW w:w="1417" w:type="dxa"/>
            <w:gridSpan w:val="2"/>
            <w:shd w:val="clear" w:color="auto" w:fill="E6F7FA"/>
            <w:vAlign w:val="center"/>
          </w:tcPr>
          <w:p w14:paraId="3EAAB8FB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برق</w:t>
            </w:r>
          </w:p>
        </w:tc>
        <w:tc>
          <w:tcPr>
            <w:tcW w:w="567" w:type="dxa"/>
            <w:vMerge w:val="restart"/>
            <w:shd w:val="clear" w:color="auto" w:fill="E6F7FA"/>
            <w:vAlign w:val="center"/>
          </w:tcPr>
          <w:p w14:paraId="3687523F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گاز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006B054B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مخابرات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24B6CFE3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تصفیه خانه فاضلاب</w:t>
            </w:r>
          </w:p>
        </w:tc>
        <w:tc>
          <w:tcPr>
            <w:tcW w:w="851" w:type="dxa"/>
            <w:vMerge w:val="restart"/>
            <w:shd w:val="clear" w:color="auto" w:fill="E6F7FA"/>
            <w:vAlign w:val="center"/>
          </w:tcPr>
          <w:p w14:paraId="265B74F7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فضای سبز (هکتار)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1DA2FEB0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شبکه داخلی گاز</w:t>
            </w:r>
          </w:p>
        </w:tc>
        <w:tc>
          <w:tcPr>
            <w:tcW w:w="708" w:type="dxa"/>
            <w:vMerge w:val="restart"/>
            <w:shd w:val="clear" w:color="auto" w:fill="E6F7FA"/>
            <w:vAlign w:val="center"/>
          </w:tcPr>
          <w:p w14:paraId="111164B1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اتصال به فیبر نوری</w:t>
            </w:r>
          </w:p>
        </w:tc>
        <w:tc>
          <w:tcPr>
            <w:tcW w:w="819" w:type="dxa"/>
            <w:vMerge w:val="restart"/>
            <w:shd w:val="clear" w:color="auto" w:fill="E6F7FA"/>
            <w:vAlign w:val="center"/>
          </w:tcPr>
          <w:p w14:paraId="6350A5B7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ساختمان آتشنشانی</w:t>
            </w:r>
          </w:p>
        </w:tc>
      </w:tr>
      <w:tr w:rsidR="0046148C" w:rsidRPr="00CC6AD0" w14:paraId="30743980" w14:textId="77777777" w:rsidTr="0053606C">
        <w:trPr>
          <w:trHeight w:val="606"/>
        </w:trPr>
        <w:tc>
          <w:tcPr>
            <w:tcW w:w="1818" w:type="dxa"/>
            <w:vMerge/>
            <w:shd w:val="clear" w:color="auto" w:fill="E5DFEC"/>
            <w:vAlign w:val="center"/>
          </w:tcPr>
          <w:p w14:paraId="1419F127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567" w:type="dxa"/>
            <w:shd w:val="clear" w:color="auto" w:fill="E6F7FA"/>
            <w:vAlign w:val="center"/>
          </w:tcPr>
          <w:p w14:paraId="42452156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1" w:type="dxa"/>
            <w:shd w:val="clear" w:color="auto" w:fill="E6F7FA"/>
            <w:vAlign w:val="center"/>
          </w:tcPr>
          <w:p w14:paraId="711CB49C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آب تامین شده</w:t>
            </w:r>
          </w:p>
        </w:tc>
        <w:tc>
          <w:tcPr>
            <w:tcW w:w="567" w:type="dxa"/>
            <w:shd w:val="clear" w:color="auto" w:fill="E6F7FA"/>
            <w:vAlign w:val="center"/>
          </w:tcPr>
          <w:p w14:paraId="7549B2BD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0" w:type="dxa"/>
            <w:shd w:val="clear" w:color="auto" w:fill="E6F7FA"/>
            <w:vAlign w:val="center"/>
          </w:tcPr>
          <w:p w14:paraId="275AF66C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برق تامین شده</w:t>
            </w:r>
          </w:p>
        </w:tc>
        <w:tc>
          <w:tcPr>
            <w:tcW w:w="567" w:type="dxa"/>
            <w:vMerge/>
            <w:shd w:val="clear" w:color="auto" w:fill="E5DFEC"/>
            <w:vAlign w:val="center"/>
          </w:tcPr>
          <w:p w14:paraId="67AC4727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57328CAA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494B4C5E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851" w:type="dxa"/>
            <w:vMerge/>
            <w:shd w:val="clear" w:color="auto" w:fill="E5DFEC"/>
            <w:vAlign w:val="center"/>
          </w:tcPr>
          <w:p w14:paraId="4DC6B704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5B67FF73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8" w:type="dxa"/>
            <w:vMerge/>
            <w:shd w:val="clear" w:color="auto" w:fill="E5DFEC"/>
            <w:vAlign w:val="center"/>
          </w:tcPr>
          <w:p w14:paraId="3FBFC74D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819" w:type="dxa"/>
            <w:vMerge/>
            <w:shd w:val="clear" w:color="auto" w:fill="E5DFEC"/>
            <w:vAlign w:val="center"/>
          </w:tcPr>
          <w:p w14:paraId="3B4DBDB9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</w:tr>
      <w:tr w:rsidR="0046148C" w:rsidRPr="00CC6AD0" w14:paraId="341A1166" w14:textId="77777777" w:rsidTr="0053606C">
        <w:trPr>
          <w:trHeight w:val="350"/>
        </w:trPr>
        <w:tc>
          <w:tcPr>
            <w:tcW w:w="1818" w:type="dxa"/>
            <w:vAlign w:val="center"/>
          </w:tcPr>
          <w:p w14:paraId="75CEAE6D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شهرك صنعتي اهواز1</w:t>
            </w:r>
          </w:p>
        </w:tc>
        <w:tc>
          <w:tcPr>
            <w:tcW w:w="567" w:type="dxa"/>
            <w:vAlign w:val="center"/>
          </w:tcPr>
          <w:p w14:paraId="15067E04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351D2104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20</w:t>
            </w:r>
          </w:p>
        </w:tc>
        <w:tc>
          <w:tcPr>
            <w:tcW w:w="567" w:type="dxa"/>
            <w:vAlign w:val="center"/>
          </w:tcPr>
          <w:p w14:paraId="39886DD2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41E9E330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>
              <w:rPr>
                <w:rFonts w:ascii="Times New Roman" w:eastAsia="Times New Roman" w:hAnsi="Times New Roman" w:cs="B Homa" w:hint="cs"/>
                <w:rtl/>
                <w:lang w:bidi="ar-SA"/>
              </w:rPr>
              <w:t>16</w:t>
            </w:r>
          </w:p>
        </w:tc>
        <w:tc>
          <w:tcPr>
            <w:tcW w:w="567" w:type="dxa"/>
            <w:vAlign w:val="center"/>
          </w:tcPr>
          <w:p w14:paraId="44BD705E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328CAE60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A0A65C0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1" w:type="dxa"/>
            <w:vAlign w:val="center"/>
          </w:tcPr>
          <w:p w14:paraId="62AD2A79" w14:textId="11809E24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5/4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8433E19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B20C44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678D559B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E20468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46148C" w:rsidRPr="00CC6AD0" w14:paraId="2756541A" w14:textId="77777777" w:rsidTr="0053606C">
        <w:trPr>
          <w:trHeight w:val="477"/>
        </w:trPr>
        <w:tc>
          <w:tcPr>
            <w:tcW w:w="1818" w:type="dxa"/>
            <w:vAlign w:val="center"/>
          </w:tcPr>
          <w:p w14:paraId="671A33B8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شهرك صنعتي اهواز 2</w:t>
            </w:r>
          </w:p>
        </w:tc>
        <w:tc>
          <w:tcPr>
            <w:tcW w:w="567" w:type="dxa"/>
            <w:vAlign w:val="center"/>
          </w:tcPr>
          <w:p w14:paraId="733F067D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53E8D1C9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122</w:t>
            </w:r>
          </w:p>
        </w:tc>
        <w:tc>
          <w:tcPr>
            <w:tcW w:w="567" w:type="dxa"/>
            <w:vAlign w:val="center"/>
          </w:tcPr>
          <w:p w14:paraId="25C4E6E9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0DDB38C9" w14:textId="5C055882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>
              <w:rPr>
                <w:rFonts w:ascii="Times New Roman" w:eastAsia="Times New Roman" w:hAnsi="Times New Roman" w:cs="B Homa" w:hint="cs"/>
                <w:rtl/>
                <w:lang w:bidi="ar-SA"/>
              </w:rPr>
              <w:t>35</w:t>
            </w:r>
          </w:p>
        </w:tc>
        <w:tc>
          <w:tcPr>
            <w:tcW w:w="567" w:type="dxa"/>
            <w:vAlign w:val="center"/>
          </w:tcPr>
          <w:p w14:paraId="2E1E3D14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5919FBBC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54DB4279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4D3EBCE4" w14:textId="3B34380A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78/26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AE16173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36464D3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2D7CC9CC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</w:tr>
      <w:tr w:rsidR="0046148C" w:rsidRPr="00CC6AD0" w14:paraId="4787DE6C" w14:textId="77777777" w:rsidTr="0053606C">
        <w:trPr>
          <w:trHeight w:val="283"/>
        </w:trPr>
        <w:tc>
          <w:tcPr>
            <w:tcW w:w="1818" w:type="dxa"/>
            <w:vAlign w:val="center"/>
          </w:tcPr>
          <w:p w14:paraId="35E53DBE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شهرك صنعتي اهواز 3</w:t>
            </w:r>
          </w:p>
        </w:tc>
        <w:tc>
          <w:tcPr>
            <w:tcW w:w="567" w:type="dxa"/>
            <w:vAlign w:val="center"/>
          </w:tcPr>
          <w:p w14:paraId="367E62C3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299FAA48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95</w:t>
            </w:r>
          </w:p>
        </w:tc>
        <w:tc>
          <w:tcPr>
            <w:tcW w:w="567" w:type="dxa"/>
            <w:vAlign w:val="center"/>
          </w:tcPr>
          <w:p w14:paraId="6D546505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59B45AFD" w14:textId="24CB324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>
              <w:rPr>
                <w:rFonts w:ascii="Times New Roman" w:eastAsia="Times New Roman" w:hAnsi="Times New Roman" w:cs="B Homa" w:hint="cs"/>
                <w:rtl/>
                <w:lang w:bidi="ar-SA"/>
              </w:rPr>
              <w:t>45</w:t>
            </w:r>
          </w:p>
        </w:tc>
        <w:tc>
          <w:tcPr>
            <w:tcW w:w="567" w:type="dxa"/>
            <w:vAlign w:val="center"/>
          </w:tcPr>
          <w:p w14:paraId="77138495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42D23ED1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16C0A6FA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63FE4382" w14:textId="0D1B72F5" w:rsidR="0046148C" w:rsidRPr="00CC6AD0" w:rsidRDefault="0046148C" w:rsidP="00E20468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06/26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70B74E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B350672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3C453ED2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</w:tr>
      <w:tr w:rsidR="0046148C" w:rsidRPr="00CC6AD0" w14:paraId="1A63110A" w14:textId="77777777" w:rsidTr="0053606C">
        <w:trPr>
          <w:trHeight w:val="283"/>
        </w:trPr>
        <w:tc>
          <w:tcPr>
            <w:tcW w:w="1818" w:type="dxa"/>
            <w:vAlign w:val="center"/>
          </w:tcPr>
          <w:p w14:paraId="426CB0CC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شهرك صنعتي اهواز 4</w:t>
            </w:r>
          </w:p>
        </w:tc>
        <w:tc>
          <w:tcPr>
            <w:tcW w:w="567" w:type="dxa"/>
            <w:vAlign w:val="center"/>
          </w:tcPr>
          <w:p w14:paraId="5EC75A99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20EB8D47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14</w:t>
            </w:r>
          </w:p>
        </w:tc>
        <w:tc>
          <w:tcPr>
            <w:tcW w:w="567" w:type="dxa"/>
            <w:vAlign w:val="center"/>
          </w:tcPr>
          <w:p w14:paraId="0797B3A3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61D33BB2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>
              <w:rPr>
                <w:rFonts w:ascii="Times New Roman" w:eastAsia="Times New Roman" w:hAnsi="Times New Roman" w:cs="B Homa" w:hint="cs"/>
                <w:rtl/>
                <w:lang w:bidi="ar-SA"/>
              </w:rPr>
              <w:t>12</w:t>
            </w:r>
          </w:p>
        </w:tc>
        <w:tc>
          <w:tcPr>
            <w:tcW w:w="567" w:type="dxa"/>
            <w:vAlign w:val="center"/>
          </w:tcPr>
          <w:p w14:paraId="7FA60070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1E6BD4A8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29C9F033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1" w:type="dxa"/>
            <w:vAlign w:val="center"/>
          </w:tcPr>
          <w:p w14:paraId="6CF377E3" w14:textId="562706C9" w:rsidR="0046148C" w:rsidRPr="00CC6AD0" w:rsidRDefault="0046148C" w:rsidP="00331E92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40/4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34B21C5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45B6866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41C0BEC3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E20468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46148C" w:rsidRPr="00CC6AD0" w14:paraId="3D56D5F4" w14:textId="77777777" w:rsidTr="0053606C">
        <w:trPr>
          <w:trHeight w:val="283"/>
        </w:trPr>
        <w:tc>
          <w:tcPr>
            <w:tcW w:w="1818" w:type="dxa"/>
            <w:vAlign w:val="center"/>
          </w:tcPr>
          <w:p w14:paraId="65916A12" w14:textId="77777777" w:rsidR="0046148C" w:rsidRPr="00CC6AD0" w:rsidRDefault="0046148C" w:rsidP="00331E92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شهرك صنعتي اهواز 5</w:t>
            </w:r>
          </w:p>
        </w:tc>
        <w:tc>
          <w:tcPr>
            <w:tcW w:w="567" w:type="dxa"/>
            <w:vAlign w:val="center"/>
          </w:tcPr>
          <w:p w14:paraId="169F32A5" w14:textId="77777777" w:rsidR="0046148C" w:rsidRPr="00CC6AD0" w:rsidRDefault="0046148C" w:rsidP="00331E92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7466B250" w14:textId="2F806D02" w:rsidR="0046148C" w:rsidRPr="00CC6AD0" w:rsidRDefault="0046148C" w:rsidP="00331E92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160</w:t>
            </w:r>
          </w:p>
        </w:tc>
        <w:tc>
          <w:tcPr>
            <w:tcW w:w="567" w:type="dxa"/>
            <w:vAlign w:val="center"/>
          </w:tcPr>
          <w:p w14:paraId="22D3A71E" w14:textId="77777777" w:rsidR="0046148C" w:rsidRPr="00CC6AD0" w:rsidRDefault="0046148C" w:rsidP="00331E92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2CBEEDB6" w14:textId="28A7DC61" w:rsidR="0046148C" w:rsidRPr="00CC6AD0" w:rsidRDefault="0046148C" w:rsidP="00331E92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>
              <w:rPr>
                <w:rFonts w:ascii="Times New Roman" w:eastAsia="Times New Roman" w:hAnsi="Times New Roman" w:cs="B Homa" w:hint="cs"/>
                <w:rtl/>
                <w:lang w:bidi="ar-SA"/>
              </w:rPr>
              <w:t>25</w:t>
            </w:r>
          </w:p>
        </w:tc>
        <w:tc>
          <w:tcPr>
            <w:tcW w:w="567" w:type="dxa"/>
            <w:vAlign w:val="center"/>
          </w:tcPr>
          <w:p w14:paraId="33B2215B" w14:textId="77777777" w:rsidR="0046148C" w:rsidRPr="00CC6AD0" w:rsidRDefault="0046148C" w:rsidP="00331E92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53B6696A" w14:textId="77777777" w:rsidR="0046148C" w:rsidRPr="00CC6AD0" w:rsidRDefault="0046148C" w:rsidP="00331E92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17F6DAAE" w14:textId="77777777" w:rsidR="0046148C" w:rsidRPr="00CC6AD0" w:rsidRDefault="0046148C" w:rsidP="00331E92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1" w:type="dxa"/>
          </w:tcPr>
          <w:p w14:paraId="72F6607B" w14:textId="4932B184" w:rsidR="0046148C" w:rsidRDefault="0046148C" w:rsidP="00331E92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70E0484A" w14:textId="77777777" w:rsidR="0046148C" w:rsidRDefault="0046148C" w:rsidP="00331E92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423797" w14:textId="77777777" w:rsidR="0046148C" w:rsidRPr="00CC6AD0" w:rsidRDefault="0046148C" w:rsidP="00331E92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725B8DAB" w14:textId="77777777" w:rsidR="0046148C" w:rsidRPr="00CC6AD0" w:rsidRDefault="0046148C" w:rsidP="00331E92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46148C" w:rsidRPr="00CC6AD0" w14:paraId="04CC3CC6" w14:textId="77777777" w:rsidTr="0053606C">
        <w:trPr>
          <w:trHeight w:val="283"/>
        </w:trPr>
        <w:tc>
          <w:tcPr>
            <w:tcW w:w="1818" w:type="dxa"/>
            <w:vAlign w:val="center"/>
          </w:tcPr>
          <w:p w14:paraId="475ABCCB" w14:textId="77777777" w:rsidR="0046148C" w:rsidRPr="00CC6AD0" w:rsidRDefault="0046148C" w:rsidP="00331E92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ناحیه صنعتی 22 بهمن</w:t>
            </w:r>
          </w:p>
        </w:tc>
        <w:tc>
          <w:tcPr>
            <w:tcW w:w="567" w:type="dxa"/>
            <w:vAlign w:val="center"/>
          </w:tcPr>
          <w:p w14:paraId="7F0998B3" w14:textId="77777777" w:rsidR="0046148C" w:rsidRPr="00CC6AD0" w:rsidRDefault="0046148C" w:rsidP="00331E92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2E340CE1" w14:textId="77777777" w:rsidR="0046148C" w:rsidRPr="00CC6AD0" w:rsidRDefault="0046148C" w:rsidP="00331E92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27</w:t>
            </w:r>
          </w:p>
        </w:tc>
        <w:tc>
          <w:tcPr>
            <w:tcW w:w="567" w:type="dxa"/>
            <w:vAlign w:val="center"/>
          </w:tcPr>
          <w:p w14:paraId="1DDEE556" w14:textId="77777777" w:rsidR="0046148C" w:rsidRPr="00CC6AD0" w:rsidRDefault="0046148C" w:rsidP="00331E92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0B10E6AB" w14:textId="77777777" w:rsidR="0046148C" w:rsidRPr="00CC6AD0" w:rsidRDefault="0046148C" w:rsidP="00331E92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  <w:lang w:bidi="ar-SA"/>
              </w:rPr>
              <w:t>2</w:t>
            </w:r>
          </w:p>
        </w:tc>
        <w:tc>
          <w:tcPr>
            <w:tcW w:w="567" w:type="dxa"/>
            <w:vAlign w:val="center"/>
          </w:tcPr>
          <w:p w14:paraId="226DDA1B" w14:textId="77777777" w:rsidR="0046148C" w:rsidRPr="00CC6AD0" w:rsidRDefault="0046148C" w:rsidP="00331E92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6B55092F" w14:textId="77777777" w:rsidR="0046148C" w:rsidRPr="00CC6AD0" w:rsidRDefault="0046148C" w:rsidP="00331E92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384E45F0" w14:textId="77777777" w:rsidR="0046148C" w:rsidRPr="00CC6AD0" w:rsidRDefault="0046148C" w:rsidP="00331E92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1" w:type="dxa"/>
            <w:vAlign w:val="center"/>
          </w:tcPr>
          <w:p w14:paraId="329CCA95" w14:textId="781A16A6" w:rsidR="0046148C" w:rsidRPr="00CC6AD0" w:rsidRDefault="0046148C" w:rsidP="00331E92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74/0</w:t>
            </w:r>
          </w:p>
        </w:tc>
        <w:tc>
          <w:tcPr>
            <w:tcW w:w="709" w:type="dxa"/>
            <w:shd w:val="clear" w:color="auto" w:fill="auto"/>
          </w:tcPr>
          <w:p w14:paraId="441472E5" w14:textId="77777777" w:rsidR="0046148C" w:rsidRDefault="0046148C" w:rsidP="00331E92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5F88A0F1" w14:textId="420C976D" w:rsidR="0046148C" w:rsidRDefault="0046148C" w:rsidP="00331E92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19" w:type="dxa"/>
            <w:shd w:val="clear" w:color="auto" w:fill="auto"/>
          </w:tcPr>
          <w:p w14:paraId="17933105" w14:textId="77777777" w:rsidR="0046148C" w:rsidRDefault="0046148C" w:rsidP="00331E92">
            <w:pPr>
              <w:jc w:val="center"/>
            </w:pPr>
            <w:r w:rsidRPr="00A6327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46148C" w:rsidRPr="00CC6AD0" w14:paraId="4DAE2BBB" w14:textId="77777777" w:rsidTr="0053606C">
        <w:trPr>
          <w:trHeight w:val="465"/>
        </w:trPr>
        <w:tc>
          <w:tcPr>
            <w:tcW w:w="1818" w:type="dxa"/>
            <w:vAlign w:val="center"/>
          </w:tcPr>
          <w:p w14:paraId="2A4434FF" w14:textId="77777777" w:rsidR="0046148C" w:rsidRPr="00CC6AD0" w:rsidRDefault="0046148C" w:rsidP="00992628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ناحیه صنعتی ملاشیه</w:t>
            </w:r>
          </w:p>
        </w:tc>
        <w:tc>
          <w:tcPr>
            <w:tcW w:w="567" w:type="dxa"/>
            <w:vAlign w:val="center"/>
          </w:tcPr>
          <w:p w14:paraId="15B1F5E7" w14:textId="77777777" w:rsidR="0046148C" w:rsidRPr="00CC6AD0" w:rsidRDefault="0046148C" w:rsidP="00992628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67335B88" w14:textId="77777777" w:rsidR="0046148C" w:rsidRPr="00CC6AD0" w:rsidRDefault="0046148C" w:rsidP="00992628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5</w:t>
            </w:r>
          </w:p>
        </w:tc>
        <w:tc>
          <w:tcPr>
            <w:tcW w:w="567" w:type="dxa"/>
            <w:vAlign w:val="center"/>
          </w:tcPr>
          <w:p w14:paraId="384B6E96" w14:textId="77777777" w:rsidR="0046148C" w:rsidRPr="00CC6AD0" w:rsidRDefault="0046148C" w:rsidP="00992628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40DE45D6" w14:textId="77777777" w:rsidR="0046148C" w:rsidRPr="00CC6AD0" w:rsidRDefault="0046148C" w:rsidP="00992628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567" w:type="dxa"/>
            <w:vAlign w:val="center"/>
          </w:tcPr>
          <w:p w14:paraId="2A29F850" w14:textId="77777777" w:rsidR="0046148C" w:rsidRPr="00CC6AD0" w:rsidRDefault="0046148C" w:rsidP="00992628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2727D92D" w14:textId="77777777" w:rsidR="0046148C" w:rsidRPr="00CC6AD0" w:rsidRDefault="0046148C" w:rsidP="00992628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</w:tcPr>
          <w:p w14:paraId="3EC34B18" w14:textId="77777777" w:rsidR="0046148C" w:rsidRDefault="0046148C" w:rsidP="00992628">
            <w:pPr>
              <w:jc w:val="center"/>
            </w:pPr>
            <w:r w:rsidRPr="00442B22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1" w:type="dxa"/>
          </w:tcPr>
          <w:p w14:paraId="4C8B834F" w14:textId="77777777" w:rsidR="0046148C" w:rsidRDefault="0046148C" w:rsidP="00992628">
            <w:pPr>
              <w:jc w:val="center"/>
            </w:pPr>
            <w:r w:rsidRPr="00442B22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F395148" w14:textId="77777777" w:rsidR="0046148C" w:rsidRDefault="0046148C" w:rsidP="00992628">
            <w:pPr>
              <w:jc w:val="center"/>
            </w:pPr>
            <w:r w:rsidRPr="00442B22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74EFF9FD" w14:textId="77777777" w:rsidR="0046148C" w:rsidRDefault="0046148C" w:rsidP="00992628">
            <w:pPr>
              <w:jc w:val="center"/>
            </w:pPr>
            <w:r w:rsidRPr="00442B22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19" w:type="dxa"/>
            <w:shd w:val="clear" w:color="auto" w:fill="auto"/>
          </w:tcPr>
          <w:p w14:paraId="35566003" w14:textId="77777777" w:rsidR="0046148C" w:rsidRDefault="0046148C" w:rsidP="00992628">
            <w:pPr>
              <w:jc w:val="center"/>
            </w:pPr>
            <w:r w:rsidRPr="00442B22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46148C" w:rsidRPr="00CC6AD0" w14:paraId="38531DA2" w14:textId="77777777" w:rsidTr="0053606C">
        <w:trPr>
          <w:trHeight w:val="406"/>
        </w:trPr>
        <w:tc>
          <w:tcPr>
            <w:tcW w:w="1818" w:type="dxa"/>
            <w:vAlign w:val="center"/>
          </w:tcPr>
          <w:p w14:paraId="2DD07A34" w14:textId="77777777" w:rsidR="0046148C" w:rsidRPr="00CC6AD0" w:rsidRDefault="0046148C" w:rsidP="00992628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ناحیه صنعتی شیرین شهر</w:t>
            </w:r>
          </w:p>
        </w:tc>
        <w:tc>
          <w:tcPr>
            <w:tcW w:w="567" w:type="dxa"/>
          </w:tcPr>
          <w:p w14:paraId="31ECEB7E" w14:textId="77777777" w:rsidR="0046148C" w:rsidRDefault="0046148C" w:rsidP="00992628">
            <w:pPr>
              <w:jc w:val="center"/>
            </w:pPr>
            <w:r w:rsidRPr="000C70A5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1" w:type="dxa"/>
          </w:tcPr>
          <w:p w14:paraId="69130901" w14:textId="77777777" w:rsidR="0046148C" w:rsidRDefault="0046148C" w:rsidP="00992628">
            <w:pPr>
              <w:jc w:val="center"/>
            </w:pPr>
            <w:r w:rsidRPr="000C70A5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567" w:type="dxa"/>
          </w:tcPr>
          <w:p w14:paraId="1A4D491A" w14:textId="77777777" w:rsidR="0046148C" w:rsidRDefault="0046148C" w:rsidP="00992628">
            <w:pPr>
              <w:jc w:val="center"/>
            </w:pPr>
            <w:r w:rsidRPr="000C70A5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0" w:type="dxa"/>
          </w:tcPr>
          <w:p w14:paraId="21FA26D7" w14:textId="77777777" w:rsidR="0046148C" w:rsidRDefault="0046148C" w:rsidP="00992628">
            <w:pPr>
              <w:jc w:val="center"/>
            </w:pPr>
            <w:r w:rsidRPr="000C70A5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567" w:type="dxa"/>
          </w:tcPr>
          <w:p w14:paraId="14B0C905" w14:textId="77777777" w:rsidR="0046148C" w:rsidRDefault="0046148C" w:rsidP="00992628">
            <w:pPr>
              <w:jc w:val="center"/>
            </w:pPr>
            <w:r w:rsidRPr="000C70A5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5D1C8028" w14:textId="77777777" w:rsidR="0046148C" w:rsidRDefault="0046148C" w:rsidP="00992628">
            <w:pPr>
              <w:jc w:val="center"/>
            </w:pPr>
            <w:r w:rsidRPr="000C70A5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296D7957" w14:textId="77777777" w:rsidR="0046148C" w:rsidRDefault="0046148C" w:rsidP="00992628">
            <w:pPr>
              <w:jc w:val="center"/>
            </w:pPr>
            <w:r w:rsidRPr="000C70A5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1" w:type="dxa"/>
          </w:tcPr>
          <w:p w14:paraId="69D4125A" w14:textId="77777777" w:rsidR="0046148C" w:rsidRDefault="0046148C" w:rsidP="00992628">
            <w:pPr>
              <w:jc w:val="center"/>
            </w:pPr>
            <w:r w:rsidRPr="000C70A5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7D106AD" w14:textId="77777777" w:rsidR="0046148C" w:rsidRDefault="0046148C" w:rsidP="00992628">
            <w:pPr>
              <w:jc w:val="center"/>
            </w:pPr>
            <w:r w:rsidRPr="000C70A5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78F9D79D" w14:textId="77777777" w:rsidR="0046148C" w:rsidRDefault="0046148C" w:rsidP="00992628">
            <w:pPr>
              <w:jc w:val="center"/>
            </w:pPr>
            <w:r w:rsidRPr="000C70A5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19" w:type="dxa"/>
            <w:shd w:val="clear" w:color="auto" w:fill="auto"/>
          </w:tcPr>
          <w:p w14:paraId="23D187CA" w14:textId="77777777" w:rsidR="0046148C" w:rsidRDefault="0046148C" w:rsidP="00992628">
            <w:pPr>
              <w:jc w:val="center"/>
            </w:pPr>
            <w:r w:rsidRPr="000C70A5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46148C" w:rsidRPr="00CC6AD0" w14:paraId="06678EC9" w14:textId="77777777" w:rsidTr="0053606C">
        <w:trPr>
          <w:trHeight w:val="406"/>
        </w:trPr>
        <w:tc>
          <w:tcPr>
            <w:tcW w:w="1818" w:type="dxa"/>
            <w:shd w:val="clear" w:color="auto" w:fill="EAE1FC" w:themeFill="accent5" w:themeFillTint="33"/>
            <w:vAlign w:val="center"/>
          </w:tcPr>
          <w:p w14:paraId="67A4B41B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مجموع</w:t>
            </w:r>
          </w:p>
        </w:tc>
        <w:tc>
          <w:tcPr>
            <w:tcW w:w="567" w:type="dxa"/>
            <w:shd w:val="clear" w:color="auto" w:fill="EAE1FC" w:themeFill="accent5" w:themeFillTint="33"/>
            <w:vAlign w:val="center"/>
          </w:tcPr>
          <w:p w14:paraId="349E4AFF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7</w:t>
            </w:r>
          </w:p>
        </w:tc>
        <w:tc>
          <w:tcPr>
            <w:tcW w:w="851" w:type="dxa"/>
            <w:shd w:val="clear" w:color="auto" w:fill="EAE1FC" w:themeFill="accent5" w:themeFillTint="33"/>
            <w:vAlign w:val="center"/>
          </w:tcPr>
          <w:p w14:paraId="37AFF4A6" w14:textId="0B31559C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443</w:t>
            </w:r>
          </w:p>
        </w:tc>
        <w:tc>
          <w:tcPr>
            <w:tcW w:w="567" w:type="dxa"/>
            <w:shd w:val="clear" w:color="auto" w:fill="EAE1FC" w:themeFill="accent5" w:themeFillTint="33"/>
            <w:vAlign w:val="center"/>
          </w:tcPr>
          <w:p w14:paraId="7449603D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7</w:t>
            </w:r>
          </w:p>
        </w:tc>
        <w:tc>
          <w:tcPr>
            <w:tcW w:w="850" w:type="dxa"/>
            <w:shd w:val="clear" w:color="auto" w:fill="EAE1FC" w:themeFill="accent5" w:themeFillTint="33"/>
            <w:vAlign w:val="center"/>
          </w:tcPr>
          <w:p w14:paraId="3DFDFF7E" w14:textId="3C77AC09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137</w:t>
            </w:r>
          </w:p>
        </w:tc>
        <w:tc>
          <w:tcPr>
            <w:tcW w:w="567" w:type="dxa"/>
            <w:shd w:val="clear" w:color="auto" w:fill="EAE1FC" w:themeFill="accent5" w:themeFillTint="33"/>
            <w:vAlign w:val="center"/>
          </w:tcPr>
          <w:p w14:paraId="543F5E03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6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1E067FBE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7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7A5F7004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851" w:type="dxa"/>
            <w:shd w:val="clear" w:color="auto" w:fill="EAE1FC" w:themeFill="accent5" w:themeFillTint="33"/>
            <w:vAlign w:val="center"/>
          </w:tcPr>
          <w:p w14:paraId="0C3AFCED" w14:textId="4F2B91B8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48/64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4E05C11A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</w:t>
            </w:r>
          </w:p>
        </w:tc>
        <w:tc>
          <w:tcPr>
            <w:tcW w:w="708" w:type="dxa"/>
            <w:shd w:val="clear" w:color="auto" w:fill="EAE1FC" w:themeFill="accent5" w:themeFillTint="33"/>
            <w:vAlign w:val="center"/>
          </w:tcPr>
          <w:p w14:paraId="4DCDD457" w14:textId="41615DC2" w:rsidR="0046148C" w:rsidRPr="00CC6AD0" w:rsidRDefault="00DD04DA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6</w:t>
            </w:r>
          </w:p>
        </w:tc>
        <w:tc>
          <w:tcPr>
            <w:tcW w:w="819" w:type="dxa"/>
            <w:shd w:val="clear" w:color="auto" w:fill="EAE1FC" w:themeFill="accent5" w:themeFillTint="33"/>
            <w:vAlign w:val="center"/>
          </w:tcPr>
          <w:p w14:paraId="6C57FBE6" w14:textId="77777777" w:rsidR="0046148C" w:rsidRPr="00CC6AD0" w:rsidRDefault="0046148C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</w:tr>
    </w:tbl>
    <w:p w14:paraId="22DB7847" w14:textId="0E7E172E" w:rsidR="002F3E9C" w:rsidRDefault="002F3E9C" w:rsidP="00CC6AD0">
      <w:pPr>
        <w:tabs>
          <w:tab w:val="left" w:pos="2598"/>
          <w:tab w:val="center" w:pos="5499"/>
        </w:tabs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</w:p>
    <w:p w14:paraId="164C03E6" w14:textId="77777777" w:rsidR="002F3E9C" w:rsidRDefault="002F3E9C">
      <w:pPr>
        <w:bidi w:val="0"/>
        <w:rPr>
          <w:rFonts w:ascii="Times New Roman" w:eastAsia="Times New Roman" w:hAnsi="Times New Roman" w:cs="B Titr"/>
          <w:sz w:val="26"/>
          <w:szCs w:val="26"/>
          <w:rtl/>
        </w:rPr>
      </w:pPr>
      <w:r>
        <w:rPr>
          <w:rFonts w:ascii="Times New Roman" w:eastAsia="Times New Roman" w:hAnsi="Times New Roman" w:cs="B Titr"/>
          <w:sz w:val="26"/>
          <w:szCs w:val="26"/>
          <w:rtl/>
        </w:rPr>
        <w:br w:type="page"/>
      </w:r>
    </w:p>
    <w:p w14:paraId="224D673B" w14:textId="77777777" w:rsidR="00337A6B" w:rsidRDefault="00337A6B" w:rsidP="00CC6AD0">
      <w:pPr>
        <w:tabs>
          <w:tab w:val="left" w:pos="2598"/>
          <w:tab w:val="center" w:pos="5499"/>
        </w:tabs>
        <w:spacing w:after="0" w:line="240" w:lineRule="auto"/>
        <w:rPr>
          <w:rFonts w:ascii="Times New Roman" w:eastAsia="Times New Roman" w:hAnsi="Times New Roman" w:cs="B Titr"/>
          <w:sz w:val="26"/>
          <w:szCs w:val="26"/>
        </w:rPr>
      </w:pPr>
    </w:p>
    <w:p w14:paraId="4010380E" w14:textId="77777777" w:rsidR="00CC6AD0" w:rsidRPr="00181C2A" w:rsidRDefault="00CC6AD0" w:rsidP="00CC6AD0">
      <w:pPr>
        <w:tabs>
          <w:tab w:val="left" w:pos="2598"/>
          <w:tab w:val="center" w:pos="5499"/>
        </w:tabs>
        <w:spacing w:after="0" w:line="240" w:lineRule="auto"/>
        <w:rPr>
          <w:rFonts w:ascii="Times New Roman" w:eastAsia="Times New Roman" w:hAnsi="Times New Roman" w:cs="B Titr"/>
          <w:color w:val="FF0000"/>
          <w:sz w:val="26"/>
          <w:szCs w:val="26"/>
          <w:rtl/>
        </w:rPr>
      </w:pPr>
      <w:r w:rsidRPr="00181C2A">
        <w:rPr>
          <w:rFonts w:ascii="Times New Roman" w:eastAsia="Times New Roman" w:hAnsi="Times New Roman" w:cs="B Titr" w:hint="cs"/>
          <w:color w:val="FF0000"/>
          <w:sz w:val="26"/>
          <w:szCs w:val="26"/>
          <w:rtl/>
        </w:rPr>
        <w:t>مراکز خدمات فناوری وکسب وکار ونرم افزاری</w:t>
      </w:r>
    </w:p>
    <w:tbl>
      <w:tblPr>
        <w:tblStyle w:val="TableGrid1"/>
        <w:bidiVisual/>
        <w:tblW w:w="10683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4A0" w:firstRow="1" w:lastRow="0" w:firstColumn="1" w:lastColumn="0" w:noHBand="0" w:noVBand="1"/>
      </w:tblPr>
      <w:tblGrid>
        <w:gridCol w:w="4293"/>
        <w:gridCol w:w="1235"/>
        <w:gridCol w:w="850"/>
        <w:gridCol w:w="1276"/>
        <w:gridCol w:w="1559"/>
        <w:gridCol w:w="1470"/>
      </w:tblGrid>
      <w:tr w:rsidR="00CC6AD0" w:rsidRPr="00CC6AD0" w14:paraId="0D313F13" w14:textId="77777777" w:rsidTr="00642BF0">
        <w:trPr>
          <w:trHeight w:val="1050"/>
          <w:jc w:val="center"/>
        </w:trPr>
        <w:tc>
          <w:tcPr>
            <w:tcW w:w="4293" w:type="dxa"/>
            <w:shd w:val="clear" w:color="auto" w:fill="E6F7FA"/>
            <w:vAlign w:val="center"/>
          </w:tcPr>
          <w:p w14:paraId="49433665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اهواز</w:t>
            </w:r>
          </w:p>
        </w:tc>
        <w:tc>
          <w:tcPr>
            <w:tcW w:w="1235" w:type="dxa"/>
            <w:shd w:val="clear" w:color="auto" w:fill="E6F7FA"/>
            <w:vAlign w:val="center"/>
          </w:tcPr>
          <w:p w14:paraId="328A9B35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وضعیت پروژه</w:t>
            </w:r>
          </w:p>
        </w:tc>
        <w:tc>
          <w:tcPr>
            <w:tcW w:w="850" w:type="dxa"/>
            <w:shd w:val="clear" w:color="auto" w:fill="E6F7FA"/>
            <w:vAlign w:val="center"/>
          </w:tcPr>
          <w:p w14:paraId="0A7103EB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پيشرفت فيزيكي</w:t>
            </w:r>
          </w:p>
        </w:tc>
        <w:tc>
          <w:tcPr>
            <w:tcW w:w="1276" w:type="dxa"/>
            <w:shd w:val="clear" w:color="auto" w:fill="E6F7FA"/>
            <w:vAlign w:val="center"/>
          </w:tcPr>
          <w:p w14:paraId="2CB002AC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مساحت زمين (مترمربع)</w:t>
            </w:r>
          </w:p>
        </w:tc>
        <w:tc>
          <w:tcPr>
            <w:tcW w:w="1559" w:type="dxa"/>
            <w:shd w:val="clear" w:color="auto" w:fill="E6F7FA"/>
            <w:vAlign w:val="center"/>
          </w:tcPr>
          <w:p w14:paraId="77635214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ظرفيت استقرار (تعدادواحدهاي قابل واگذاري)</w:t>
            </w:r>
          </w:p>
        </w:tc>
        <w:tc>
          <w:tcPr>
            <w:tcW w:w="1470" w:type="dxa"/>
            <w:shd w:val="clear" w:color="auto" w:fill="E6F7FA"/>
            <w:vAlign w:val="center"/>
          </w:tcPr>
          <w:p w14:paraId="3850C20D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ت</w:t>
            </w:r>
            <w:r w:rsidRPr="00CC6AD0">
              <w:rPr>
                <w:rFonts w:ascii="Times New Roman" w:eastAsia="Times New Roman" w:hAnsi="Times New Roman" w:cs="B Homa"/>
                <w:rtl/>
              </w:rPr>
              <w:t>عدادواحدها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ی </w:t>
            </w:r>
            <w:r w:rsidRPr="00CC6AD0">
              <w:rPr>
                <w:rFonts w:ascii="Times New Roman" w:eastAsia="Times New Roman" w:hAnsi="Times New Roman" w:cs="B Homa"/>
                <w:rtl/>
              </w:rPr>
              <w:t>مستقر شده</w:t>
            </w:r>
          </w:p>
        </w:tc>
      </w:tr>
      <w:tr w:rsidR="00CC6AD0" w:rsidRPr="00CC6AD0" w14:paraId="29A1DAE9" w14:textId="77777777" w:rsidTr="00642BF0">
        <w:trPr>
          <w:trHeight w:val="567"/>
          <w:jc w:val="center"/>
        </w:trPr>
        <w:tc>
          <w:tcPr>
            <w:tcW w:w="4293" w:type="dxa"/>
            <w:vAlign w:val="center"/>
          </w:tcPr>
          <w:p w14:paraId="354D60EB" w14:textId="77777777" w:rsidR="00CC6AD0" w:rsidRPr="00AF05E5" w:rsidRDefault="00CC6AD0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sz w:val="18"/>
                <w:szCs w:val="18"/>
                <w:rtl/>
              </w:rPr>
            </w:pPr>
            <w:r w:rsidRPr="00AF05E5">
              <w:rPr>
                <w:rFonts w:ascii="Times New Roman" w:eastAsia="Times New Roman" w:hAnsi="Times New Roman" w:cs="B Homa"/>
                <w:color w:val="FF0000"/>
                <w:sz w:val="18"/>
                <w:szCs w:val="18"/>
                <w:rtl/>
              </w:rPr>
              <w:t>مرکز خدمات فناور</w:t>
            </w:r>
            <w:r w:rsidRPr="00AF05E5">
              <w:rPr>
                <w:rFonts w:ascii="Times New Roman" w:eastAsia="Times New Roman" w:hAnsi="Times New Roman" w:cs="B Homa" w:hint="cs"/>
                <w:color w:val="FF0000"/>
                <w:sz w:val="18"/>
                <w:szCs w:val="18"/>
                <w:rtl/>
              </w:rPr>
              <w:t>ی</w:t>
            </w:r>
            <w:r w:rsidRPr="00AF05E5">
              <w:rPr>
                <w:rFonts w:ascii="Times New Roman" w:eastAsia="Times New Roman" w:hAnsi="Times New Roman" w:cs="B Homa"/>
                <w:color w:val="FF0000"/>
                <w:sz w:val="18"/>
                <w:szCs w:val="18"/>
                <w:rtl/>
              </w:rPr>
              <w:t xml:space="preserve"> و کسب و کار  اهواز</w:t>
            </w:r>
            <w:r w:rsidR="00D07002" w:rsidRPr="00AF05E5">
              <w:rPr>
                <w:rFonts w:ascii="Times New Roman" w:eastAsia="Times New Roman" w:hAnsi="Times New Roman" w:cs="B Homa" w:hint="cs"/>
                <w:color w:val="FF0000"/>
                <w:sz w:val="18"/>
                <w:szCs w:val="18"/>
                <w:rtl/>
              </w:rPr>
              <w:t xml:space="preserve"> 4</w:t>
            </w:r>
          </w:p>
        </w:tc>
        <w:tc>
          <w:tcPr>
            <w:tcW w:w="1235" w:type="dxa"/>
            <w:shd w:val="clear" w:color="auto" w:fill="auto"/>
            <w:vAlign w:val="center"/>
          </w:tcPr>
          <w:p w14:paraId="748BE6DE" w14:textId="77777777" w:rsidR="00CC6AD0" w:rsidRPr="00AF05E5" w:rsidRDefault="00677371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rtl/>
              </w:rPr>
            </w:pPr>
            <w:r w:rsidRPr="00AF05E5">
              <w:rPr>
                <w:rFonts w:ascii="Times New Roman" w:eastAsia="Times New Roman" w:hAnsi="Times New Roman" w:cs="B Homa" w:hint="cs"/>
                <w:color w:val="FF0000"/>
                <w:rtl/>
              </w:rPr>
              <w:t>بهره برداری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624C823" w14:textId="77777777" w:rsidR="00CC6AD0" w:rsidRPr="00AF05E5" w:rsidRDefault="00677371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rtl/>
              </w:rPr>
            </w:pPr>
            <w:r w:rsidRPr="00AF05E5">
              <w:rPr>
                <w:rFonts w:ascii="Times New Roman" w:eastAsia="Times New Roman" w:hAnsi="Times New Roman" w:cs="B Homa" w:hint="cs"/>
                <w:color w:val="FF0000"/>
                <w:rtl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C1EB95C" w14:textId="77777777" w:rsidR="00CC6AD0" w:rsidRPr="00AF05E5" w:rsidRDefault="00EA786B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</w:rPr>
            </w:pPr>
            <w:r w:rsidRPr="00AF05E5">
              <w:rPr>
                <w:rFonts w:ascii="Times New Roman" w:eastAsia="Times New Roman" w:hAnsi="Times New Roman" w:cs="B Homa" w:hint="cs"/>
                <w:color w:val="FF0000"/>
                <w:rtl/>
              </w:rPr>
              <w:t>15500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1B9E5AD" w14:textId="77777777" w:rsidR="00CC6AD0" w:rsidRPr="00AF05E5" w:rsidRDefault="00D07002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rtl/>
              </w:rPr>
            </w:pPr>
            <w:r w:rsidRPr="00AF05E5">
              <w:rPr>
                <w:rFonts w:ascii="Times New Roman" w:eastAsia="Times New Roman" w:hAnsi="Times New Roman" w:cs="B Homa" w:hint="cs"/>
                <w:color w:val="FF0000"/>
                <w:rtl/>
              </w:rPr>
              <w:t>42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53ACDCDD" w14:textId="3E818285" w:rsidR="00CC6AD0" w:rsidRPr="00AF05E5" w:rsidRDefault="00613937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</w:rPr>
            </w:pPr>
            <w:r>
              <w:rPr>
                <w:rFonts w:ascii="Times New Roman" w:eastAsia="Times New Roman" w:hAnsi="Times New Roman" w:cs="B Homa" w:hint="cs"/>
                <w:color w:val="FF0000"/>
                <w:rtl/>
              </w:rPr>
              <w:t>31</w:t>
            </w:r>
          </w:p>
        </w:tc>
      </w:tr>
      <w:tr w:rsidR="00CC6AD0" w:rsidRPr="00CC6AD0" w14:paraId="72F81DE8" w14:textId="77777777" w:rsidTr="00642BF0">
        <w:trPr>
          <w:trHeight w:val="373"/>
          <w:jc w:val="center"/>
        </w:trPr>
        <w:tc>
          <w:tcPr>
            <w:tcW w:w="4293" w:type="dxa"/>
            <w:vAlign w:val="center"/>
          </w:tcPr>
          <w:p w14:paraId="4157F835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>مجتمع فناوري اطلاعات و خدمات نرم افزاري (برج</w:t>
            </w:r>
            <w:r w:rsidRPr="00CC6AD0">
              <w:rPr>
                <w:rFonts w:ascii="Times New Roman" w:eastAsia="Times New Roman" w:hAnsi="Times New Roman" w:cs="B Homa"/>
                <w:sz w:val="18"/>
                <w:szCs w:val="18"/>
              </w:rPr>
              <w:t>IT</w:t>
            </w:r>
            <w:r w:rsidRPr="00CC6AD0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>)</w:t>
            </w:r>
          </w:p>
        </w:tc>
        <w:tc>
          <w:tcPr>
            <w:tcW w:w="1235" w:type="dxa"/>
            <w:shd w:val="clear" w:color="auto" w:fill="auto"/>
            <w:vAlign w:val="center"/>
          </w:tcPr>
          <w:p w14:paraId="66D9E1BE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بهره برداری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FB623B8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8520B0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343C76C" w14:textId="77777777" w:rsidR="00CC6AD0" w:rsidRPr="00AF05E5" w:rsidRDefault="00CC6AD0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rtl/>
              </w:rPr>
            </w:pPr>
            <w:r w:rsidRPr="00AF05E5">
              <w:rPr>
                <w:rFonts w:ascii="Times New Roman" w:eastAsia="Times New Roman" w:hAnsi="Times New Roman" w:cs="B Homa" w:hint="cs"/>
                <w:color w:val="FF0000"/>
                <w:rtl/>
              </w:rPr>
              <w:t>56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7A4638A5" w14:textId="77777777" w:rsidR="00CC6AD0" w:rsidRPr="00AF05E5" w:rsidRDefault="006057B4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rtl/>
              </w:rPr>
            </w:pPr>
            <w:r w:rsidRPr="00AF05E5">
              <w:rPr>
                <w:rFonts w:ascii="Times New Roman" w:eastAsia="Times New Roman" w:hAnsi="Times New Roman" w:cs="B Homa" w:hint="cs"/>
                <w:color w:val="FF0000"/>
                <w:rtl/>
              </w:rPr>
              <w:t>54</w:t>
            </w:r>
          </w:p>
        </w:tc>
      </w:tr>
      <w:tr w:rsidR="00CC6AD0" w:rsidRPr="00CC6AD0" w14:paraId="26666547" w14:textId="77777777" w:rsidTr="00642BF0">
        <w:trPr>
          <w:trHeight w:val="421"/>
          <w:jc w:val="center"/>
        </w:trPr>
        <w:tc>
          <w:tcPr>
            <w:tcW w:w="4293" w:type="dxa"/>
            <w:vAlign w:val="center"/>
          </w:tcPr>
          <w:p w14:paraId="33A032CF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>مجتمع فناوري اطلاعات و خدمات نرم افزاري ( فني مهندسي)</w:t>
            </w:r>
          </w:p>
        </w:tc>
        <w:tc>
          <w:tcPr>
            <w:tcW w:w="1235" w:type="dxa"/>
            <w:shd w:val="clear" w:color="auto" w:fill="auto"/>
            <w:vAlign w:val="center"/>
          </w:tcPr>
          <w:p w14:paraId="23CA0DD6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بهره برداری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9818E08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A3280BB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900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E8145C6" w14:textId="77777777" w:rsidR="00CC6AD0" w:rsidRPr="00AF05E5" w:rsidRDefault="00CC6AD0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rtl/>
              </w:rPr>
            </w:pPr>
            <w:r w:rsidRPr="00AF05E5">
              <w:rPr>
                <w:rFonts w:ascii="Times New Roman" w:eastAsia="Times New Roman" w:hAnsi="Times New Roman" w:cs="B Homa" w:hint="cs"/>
                <w:color w:val="FF0000"/>
                <w:rtl/>
              </w:rPr>
              <w:t>30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605E8D7A" w14:textId="77777777" w:rsidR="00CC6AD0" w:rsidRPr="00AF05E5" w:rsidRDefault="006057B4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rtl/>
              </w:rPr>
            </w:pPr>
            <w:r w:rsidRPr="00AF05E5">
              <w:rPr>
                <w:rFonts w:ascii="Times New Roman" w:eastAsia="Times New Roman" w:hAnsi="Times New Roman" w:cs="B Homa" w:hint="cs"/>
                <w:color w:val="FF0000"/>
                <w:rtl/>
              </w:rPr>
              <w:t>29</w:t>
            </w:r>
          </w:p>
        </w:tc>
      </w:tr>
    </w:tbl>
    <w:p w14:paraId="5D1A5B58" w14:textId="77777777" w:rsidR="007B64B7" w:rsidRDefault="007B64B7" w:rsidP="00CC6AD0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</w:p>
    <w:tbl>
      <w:tblPr>
        <w:tblStyle w:val="TableGrid1"/>
        <w:bidiVisual/>
        <w:tblW w:w="10515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540"/>
        <w:gridCol w:w="6480"/>
        <w:gridCol w:w="1791"/>
      </w:tblGrid>
      <w:tr w:rsidR="001B527A" w:rsidRPr="00CC6AD0" w14:paraId="513E5F42" w14:textId="77777777" w:rsidTr="00BF13EB">
        <w:trPr>
          <w:trHeight w:val="381"/>
        </w:trPr>
        <w:tc>
          <w:tcPr>
            <w:tcW w:w="1704" w:type="dxa"/>
            <w:shd w:val="clear" w:color="auto" w:fill="E6F7FA"/>
            <w:vAlign w:val="center"/>
          </w:tcPr>
          <w:p w14:paraId="05383C4F" w14:textId="2A3D28DA" w:rsidR="001B527A" w:rsidRPr="00CC6AD0" w:rsidRDefault="001B527A" w:rsidP="001B527A">
            <w:pPr>
              <w:jc w:val="center"/>
              <w:rPr>
                <w:rFonts w:ascii="Times New Roman" w:eastAsia="Times New Roman" w:hAnsi="Times New Roman" w:cs="B Titr"/>
                <w:color w:val="FF0000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*پروژه های عمرانی سال</w:t>
            </w:r>
            <w:r w:rsidR="0053606C"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1403</w:t>
            </w:r>
            <w:r w:rsidRPr="00CC6AD0"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*</w:t>
            </w:r>
          </w:p>
        </w:tc>
        <w:tc>
          <w:tcPr>
            <w:tcW w:w="540" w:type="dxa"/>
            <w:shd w:val="clear" w:color="auto" w:fill="E6F7FA"/>
            <w:vAlign w:val="center"/>
          </w:tcPr>
          <w:p w14:paraId="596E56C6" w14:textId="77777777" w:rsidR="001B527A" w:rsidRPr="00CC6AD0" w:rsidRDefault="001B527A" w:rsidP="001B527A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تعداد</w:t>
            </w:r>
          </w:p>
        </w:tc>
        <w:tc>
          <w:tcPr>
            <w:tcW w:w="6480" w:type="dxa"/>
            <w:shd w:val="clear" w:color="auto" w:fill="E6F7FA"/>
            <w:vAlign w:val="center"/>
          </w:tcPr>
          <w:p w14:paraId="7903CCFB" w14:textId="77777777" w:rsidR="001B527A" w:rsidRPr="00CC6AD0" w:rsidRDefault="001B527A" w:rsidP="001B527A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عنوان پروژه</w:t>
            </w:r>
          </w:p>
        </w:tc>
        <w:tc>
          <w:tcPr>
            <w:tcW w:w="1791" w:type="dxa"/>
            <w:shd w:val="clear" w:color="auto" w:fill="E6F7FA"/>
            <w:vAlign w:val="center"/>
          </w:tcPr>
          <w:p w14:paraId="21DBBE55" w14:textId="77777777" w:rsidR="001B527A" w:rsidRPr="00CC6AD0" w:rsidRDefault="001B527A" w:rsidP="001B527A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مبلغ اعتبار</w:t>
            </w:r>
          </w:p>
          <w:p w14:paraId="0621942E" w14:textId="77777777" w:rsidR="001B527A" w:rsidRPr="00CC6AD0" w:rsidRDefault="001B527A" w:rsidP="001B527A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4"/>
                <w:szCs w:val="14"/>
                <w:rtl/>
              </w:rPr>
              <w:t>(ریال)</w:t>
            </w:r>
          </w:p>
        </w:tc>
      </w:tr>
      <w:tr w:rsidR="00A663A9" w:rsidRPr="00CC6AD0" w14:paraId="0A88510D" w14:textId="77777777" w:rsidTr="00A663A9">
        <w:trPr>
          <w:trHeight w:val="381"/>
        </w:trPr>
        <w:tc>
          <w:tcPr>
            <w:tcW w:w="1704" w:type="dxa"/>
            <w:vMerge w:val="restart"/>
            <w:shd w:val="clear" w:color="auto" w:fill="auto"/>
            <w:vAlign w:val="center"/>
          </w:tcPr>
          <w:p w14:paraId="6610CFA9" w14:textId="6F7B233D" w:rsidR="00A663A9" w:rsidRDefault="00A663A9" w:rsidP="00337A6B">
            <w:pPr>
              <w:jc w:val="center"/>
              <w:rPr>
                <w:rFonts w:ascii="Times New Roman" w:eastAsia="Times New Roman" w:hAnsi="Times New Roman" w:cs="B Titr"/>
                <w:color w:val="FF0000"/>
                <w:sz w:val="18"/>
                <w:szCs w:val="18"/>
                <w:rtl/>
              </w:rPr>
            </w:pPr>
            <w:r w:rsidRPr="00FE554B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شهرک صنعتي اهواز 2</w:t>
            </w:r>
          </w:p>
        </w:tc>
        <w:tc>
          <w:tcPr>
            <w:tcW w:w="540" w:type="dxa"/>
            <w:vMerge w:val="restart"/>
            <w:shd w:val="clear" w:color="auto" w:fill="auto"/>
            <w:vAlign w:val="center"/>
          </w:tcPr>
          <w:p w14:paraId="2DFB67BA" w14:textId="61A3D168" w:rsidR="00A663A9" w:rsidRPr="00CC6AD0" w:rsidRDefault="00A663A9" w:rsidP="00337A6B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4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20C7228A" w14:textId="380B5CE6" w:rsidR="00A663A9" w:rsidRPr="00A663A9" w:rsidRDefault="00A663A9" w:rsidP="001B527A">
            <w:pPr>
              <w:jc w:val="center"/>
              <w:rPr>
                <w:rFonts w:cs="B Homa"/>
                <w:rtl/>
              </w:rPr>
            </w:pPr>
            <w:r w:rsidRPr="00A663A9">
              <w:rPr>
                <w:rFonts w:cs="B Homa" w:hint="eastAsia"/>
                <w:rtl/>
              </w:rPr>
              <w:t>عمل</w:t>
            </w:r>
            <w:r w:rsidRPr="00A663A9">
              <w:rPr>
                <w:rFonts w:cs="B Homa" w:hint="cs"/>
                <w:rtl/>
              </w:rPr>
              <w:t>ی</w:t>
            </w:r>
            <w:r w:rsidRPr="00A663A9">
              <w:rPr>
                <w:rFonts w:cs="B Homa" w:hint="eastAsia"/>
                <w:rtl/>
              </w:rPr>
              <w:t>ات</w:t>
            </w:r>
            <w:r w:rsidRPr="00A663A9">
              <w:rPr>
                <w:rFonts w:cs="B Homa"/>
                <w:rtl/>
              </w:rPr>
              <w:t xml:space="preserve"> </w:t>
            </w:r>
            <w:r w:rsidRPr="00A663A9">
              <w:rPr>
                <w:rFonts w:cs="B Homa" w:hint="eastAsia"/>
                <w:rtl/>
              </w:rPr>
              <w:t>محوطه</w:t>
            </w:r>
            <w:r w:rsidRPr="00A663A9">
              <w:rPr>
                <w:rFonts w:cs="B Homa"/>
                <w:rtl/>
              </w:rPr>
              <w:t xml:space="preserve"> </w:t>
            </w:r>
            <w:r w:rsidRPr="00A663A9">
              <w:rPr>
                <w:rFonts w:cs="B Homa" w:hint="eastAsia"/>
                <w:rtl/>
              </w:rPr>
              <w:t>ساز</w:t>
            </w:r>
            <w:r w:rsidRPr="00A663A9">
              <w:rPr>
                <w:rFonts w:cs="B Homa" w:hint="cs"/>
                <w:rtl/>
              </w:rPr>
              <w:t>ی</w:t>
            </w:r>
            <w:r w:rsidRPr="00A663A9">
              <w:rPr>
                <w:rFonts w:cs="B Homa" w:hint="eastAsia"/>
                <w:rtl/>
              </w:rPr>
              <w:t>،</w:t>
            </w:r>
            <w:r w:rsidRPr="00A663A9">
              <w:rPr>
                <w:rFonts w:cs="B Homa"/>
                <w:rtl/>
              </w:rPr>
              <w:t xml:space="preserve"> </w:t>
            </w:r>
            <w:r w:rsidRPr="00A663A9">
              <w:rPr>
                <w:rFonts w:cs="B Homa" w:hint="eastAsia"/>
                <w:rtl/>
              </w:rPr>
              <w:t>تکم</w:t>
            </w:r>
            <w:r w:rsidRPr="00A663A9">
              <w:rPr>
                <w:rFonts w:cs="B Homa" w:hint="cs"/>
                <w:rtl/>
              </w:rPr>
              <w:t>ی</w:t>
            </w:r>
            <w:r w:rsidRPr="00A663A9">
              <w:rPr>
                <w:rFonts w:cs="B Homa" w:hint="eastAsia"/>
                <w:rtl/>
              </w:rPr>
              <w:t>ل</w:t>
            </w:r>
            <w:r w:rsidRPr="00A663A9">
              <w:rPr>
                <w:rFonts w:cs="B Homa"/>
                <w:rtl/>
              </w:rPr>
              <w:t xml:space="preserve"> </w:t>
            </w:r>
            <w:r w:rsidRPr="00A663A9">
              <w:rPr>
                <w:rFonts w:cs="B Homa" w:hint="eastAsia"/>
                <w:rtl/>
              </w:rPr>
              <w:t>و</w:t>
            </w:r>
            <w:r w:rsidRPr="00A663A9">
              <w:rPr>
                <w:rFonts w:cs="B Homa"/>
                <w:rtl/>
              </w:rPr>
              <w:t xml:space="preserve"> </w:t>
            </w:r>
            <w:r w:rsidRPr="00A663A9">
              <w:rPr>
                <w:rFonts w:cs="B Homa" w:hint="eastAsia"/>
                <w:rtl/>
              </w:rPr>
              <w:t>توسعه</w:t>
            </w:r>
            <w:r w:rsidRPr="00A663A9">
              <w:rPr>
                <w:rFonts w:cs="B Homa"/>
                <w:rtl/>
              </w:rPr>
              <w:t xml:space="preserve"> </w:t>
            </w:r>
            <w:r w:rsidRPr="00A663A9">
              <w:rPr>
                <w:rFonts w:cs="B Homa" w:hint="eastAsia"/>
                <w:rtl/>
              </w:rPr>
              <w:t>ل</w:t>
            </w:r>
            <w:r w:rsidRPr="00A663A9">
              <w:rPr>
                <w:rFonts w:cs="B Homa" w:hint="cs"/>
                <w:rtl/>
              </w:rPr>
              <w:t>ی</w:t>
            </w:r>
            <w:r w:rsidRPr="00A663A9">
              <w:rPr>
                <w:rFonts w:cs="B Homa" w:hint="eastAsia"/>
                <w:rtl/>
              </w:rPr>
              <w:t>فت</w:t>
            </w:r>
            <w:r w:rsidRPr="00A663A9">
              <w:rPr>
                <w:rFonts w:cs="B Homa"/>
                <w:rtl/>
              </w:rPr>
              <w:t xml:space="preserve"> </w:t>
            </w:r>
            <w:r w:rsidRPr="00A663A9">
              <w:rPr>
                <w:rFonts w:cs="B Homa" w:hint="eastAsia"/>
                <w:rtl/>
              </w:rPr>
              <w:t>سوم</w:t>
            </w:r>
            <w:r w:rsidRPr="00A663A9">
              <w:rPr>
                <w:rFonts w:cs="B Homa"/>
                <w:rtl/>
              </w:rPr>
              <w:t xml:space="preserve"> </w:t>
            </w:r>
            <w:r w:rsidRPr="00A663A9">
              <w:rPr>
                <w:rFonts w:cs="B Homa" w:hint="eastAsia"/>
                <w:rtl/>
              </w:rPr>
              <w:t>فاضلاب</w:t>
            </w:r>
            <w:r w:rsidRPr="00A663A9">
              <w:rPr>
                <w:rFonts w:cs="B Homa"/>
                <w:rtl/>
              </w:rPr>
              <w:t xml:space="preserve"> </w:t>
            </w:r>
            <w:r w:rsidRPr="00A663A9">
              <w:rPr>
                <w:rFonts w:cs="B Homa" w:hint="eastAsia"/>
                <w:rtl/>
              </w:rPr>
              <w:t>شهرک</w:t>
            </w:r>
            <w:r w:rsidRPr="00A663A9">
              <w:rPr>
                <w:rFonts w:cs="B Homa"/>
                <w:rtl/>
              </w:rPr>
              <w:t xml:space="preserve"> </w:t>
            </w:r>
            <w:r w:rsidRPr="00A663A9">
              <w:rPr>
                <w:rFonts w:cs="B Homa" w:hint="eastAsia"/>
                <w:rtl/>
              </w:rPr>
              <w:t>صنعت</w:t>
            </w:r>
            <w:r w:rsidRPr="00A663A9">
              <w:rPr>
                <w:rFonts w:cs="B Homa" w:hint="cs"/>
                <w:rtl/>
              </w:rPr>
              <w:t>ی</w:t>
            </w:r>
            <w:r w:rsidRPr="00A663A9">
              <w:rPr>
                <w:rFonts w:cs="B Homa"/>
                <w:rtl/>
              </w:rPr>
              <w:t xml:space="preserve"> </w:t>
            </w:r>
            <w:r w:rsidRPr="00A663A9">
              <w:rPr>
                <w:rFonts w:cs="B Homa" w:hint="eastAsia"/>
                <w:rtl/>
              </w:rPr>
              <w:t>اهواز</w:t>
            </w:r>
            <w:r w:rsidRPr="00A663A9">
              <w:rPr>
                <w:rFonts w:cs="B Homa"/>
                <w:rtl/>
              </w:rPr>
              <w:t xml:space="preserve"> 2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1284C50D" w14:textId="548CA81B" w:rsidR="00A663A9" w:rsidRPr="00A663A9" w:rsidRDefault="00A663A9" w:rsidP="001B527A">
            <w:pPr>
              <w:jc w:val="center"/>
              <w:rPr>
                <w:rFonts w:ascii="Times New Roman" w:eastAsia="Times New Roman" w:hAnsi="Times New Roman" w:cs="B Homa"/>
                <w:noProof/>
                <w:sz w:val="18"/>
                <w:szCs w:val="18"/>
                <w:rtl/>
              </w:rPr>
            </w:pPr>
            <w:r w:rsidRPr="00A663A9">
              <w:rPr>
                <w:rFonts w:ascii="Times New Roman" w:eastAsia="Times New Roman" w:hAnsi="Times New Roman" w:cs="B Homa"/>
                <w:noProof/>
                <w:sz w:val="18"/>
                <w:szCs w:val="18"/>
                <w:rtl/>
              </w:rPr>
              <w:t>17,095,945,519</w:t>
            </w:r>
          </w:p>
        </w:tc>
      </w:tr>
      <w:tr w:rsidR="00A663A9" w:rsidRPr="00CC6AD0" w14:paraId="50CB449B" w14:textId="77777777" w:rsidTr="00A663A9">
        <w:trPr>
          <w:trHeight w:val="381"/>
        </w:trPr>
        <w:tc>
          <w:tcPr>
            <w:tcW w:w="1704" w:type="dxa"/>
            <w:vMerge/>
            <w:shd w:val="clear" w:color="auto" w:fill="auto"/>
            <w:vAlign w:val="center"/>
          </w:tcPr>
          <w:p w14:paraId="60D949CE" w14:textId="35D60B45" w:rsidR="00A663A9" w:rsidRPr="00FE554B" w:rsidRDefault="00A663A9" w:rsidP="00337A6B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</w:rPr>
            </w:pPr>
          </w:p>
        </w:tc>
        <w:tc>
          <w:tcPr>
            <w:tcW w:w="540" w:type="dxa"/>
            <w:vMerge/>
            <w:shd w:val="clear" w:color="auto" w:fill="auto"/>
            <w:vAlign w:val="center"/>
          </w:tcPr>
          <w:p w14:paraId="0AF15415" w14:textId="482A181A" w:rsidR="00A663A9" w:rsidRPr="00FE554B" w:rsidRDefault="00A663A9" w:rsidP="00337A6B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3360D9" w14:textId="37718F0B" w:rsidR="00A663A9" w:rsidRPr="00337A6B" w:rsidRDefault="00A663A9" w:rsidP="00337A6B">
            <w:pPr>
              <w:jc w:val="center"/>
              <w:rPr>
                <w:rFonts w:ascii="Times New Roman" w:eastAsia="Times New Roman" w:hAnsi="Times New Roman" w:cs="B Homa"/>
              </w:rPr>
            </w:pPr>
            <w:r w:rsidRPr="00337A6B">
              <w:rPr>
                <w:rFonts w:cs="B Homa" w:hint="eastAsia"/>
                <w:rtl/>
              </w:rPr>
              <w:t>بهره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بردار</w:t>
            </w:r>
            <w:r w:rsidRPr="00337A6B">
              <w:rPr>
                <w:rFonts w:cs="B Homa" w:hint="cs"/>
                <w:rtl/>
              </w:rPr>
              <w:t>ی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تصف</w:t>
            </w:r>
            <w:r w:rsidRPr="00337A6B">
              <w:rPr>
                <w:rFonts w:cs="B Homa" w:hint="cs"/>
                <w:rtl/>
              </w:rPr>
              <w:t>ی</w:t>
            </w:r>
            <w:r w:rsidRPr="00337A6B">
              <w:rPr>
                <w:rFonts w:cs="B Homa" w:hint="eastAsia"/>
                <w:rtl/>
              </w:rPr>
              <w:t>ه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خانه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فاضلاب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شهرک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صنعت</w:t>
            </w:r>
            <w:r w:rsidRPr="00337A6B">
              <w:rPr>
                <w:rFonts w:cs="B Homa" w:hint="cs"/>
                <w:rtl/>
              </w:rPr>
              <w:t>ی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اهواز</w:t>
            </w:r>
            <w:r w:rsidRPr="00337A6B">
              <w:rPr>
                <w:rFonts w:cs="B Homa"/>
                <w:rtl/>
              </w:rPr>
              <w:t xml:space="preserve"> 2</w:t>
            </w: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176004" w14:textId="3C7C5B63" w:rsidR="00A663A9" w:rsidRPr="00337A6B" w:rsidRDefault="00A663A9" w:rsidP="00337A6B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fldChar w:fldCharType="begin"/>
            </w:r>
            <w:r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instrText xml:space="preserve"> =13180000000 \# "#,##0.00" </w:instrText>
            </w:r>
            <w:r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fldChar w:fldCharType="separate"/>
            </w:r>
            <w:r>
              <w:rPr>
                <w:rFonts w:ascii="Times New Roman" w:eastAsia="Times New Roman" w:hAnsi="Times New Roman" w:cs="B Homa"/>
                <w:noProof/>
                <w:sz w:val="18"/>
                <w:szCs w:val="18"/>
                <w:rtl/>
              </w:rPr>
              <w:t>13,180,000,000</w:t>
            </w:r>
            <w:r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fldChar w:fldCharType="end"/>
            </w:r>
            <w:r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fldChar w:fldCharType="begin"/>
            </w:r>
            <w:r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instrText xml:space="preserve"> 13180000000 \# "#,##0" </w:instrText>
            </w:r>
            <w:r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fldChar w:fldCharType="end"/>
            </w:r>
            <w:r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fldChar w:fldCharType="begin"/>
            </w:r>
            <w:r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instrText>13180000000 \# "#,##0"</w:instrText>
            </w:r>
            <w:r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fldChar w:fldCharType="end"/>
            </w:r>
          </w:p>
        </w:tc>
      </w:tr>
      <w:tr w:rsidR="00A663A9" w:rsidRPr="00CC6AD0" w14:paraId="3471EBC7" w14:textId="77777777" w:rsidTr="00A663A9">
        <w:trPr>
          <w:trHeight w:val="381"/>
        </w:trPr>
        <w:tc>
          <w:tcPr>
            <w:tcW w:w="1704" w:type="dxa"/>
            <w:vMerge/>
            <w:shd w:val="clear" w:color="auto" w:fill="auto"/>
            <w:vAlign w:val="center"/>
          </w:tcPr>
          <w:p w14:paraId="2113CF45" w14:textId="23A02E2E" w:rsidR="00A663A9" w:rsidRPr="00FE554B" w:rsidRDefault="00A663A9" w:rsidP="00337A6B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540" w:type="dxa"/>
            <w:vMerge/>
            <w:shd w:val="clear" w:color="auto" w:fill="auto"/>
            <w:vAlign w:val="center"/>
          </w:tcPr>
          <w:p w14:paraId="10033F32" w14:textId="31E89878" w:rsidR="00A663A9" w:rsidRPr="00FE554B" w:rsidRDefault="00A663A9" w:rsidP="00337A6B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9C0C52" w14:textId="1A89681F" w:rsidR="00A663A9" w:rsidRPr="00337A6B" w:rsidRDefault="00A663A9" w:rsidP="00337A6B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337A6B">
              <w:rPr>
                <w:rFonts w:cs="B Homa" w:hint="eastAsia"/>
                <w:rtl/>
              </w:rPr>
              <w:t>عمل</w:t>
            </w:r>
            <w:r w:rsidRPr="00337A6B">
              <w:rPr>
                <w:rFonts w:cs="B Homa" w:hint="cs"/>
                <w:rtl/>
              </w:rPr>
              <w:t>ی</w:t>
            </w:r>
            <w:r w:rsidRPr="00337A6B">
              <w:rPr>
                <w:rFonts w:cs="B Homa" w:hint="eastAsia"/>
                <w:rtl/>
              </w:rPr>
              <w:t>ات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اجرا</w:t>
            </w:r>
            <w:r w:rsidRPr="00337A6B">
              <w:rPr>
                <w:rFonts w:cs="B Homa" w:hint="cs"/>
                <w:rtl/>
              </w:rPr>
              <w:t>یی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تکم</w:t>
            </w:r>
            <w:r w:rsidRPr="00337A6B">
              <w:rPr>
                <w:rFonts w:cs="B Homa" w:hint="cs"/>
                <w:rtl/>
              </w:rPr>
              <w:t>ی</w:t>
            </w:r>
            <w:r w:rsidRPr="00337A6B">
              <w:rPr>
                <w:rFonts w:cs="B Homa" w:hint="eastAsia"/>
                <w:rtl/>
              </w:rPr>
              <w:t>ل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و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راه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انداز</w:t>
            </w:r>
            <w:r w:rsidRPr="00337A6B">
              <w:rPr>
                <w:rFonts w:cs="B Homa" w:hint="cs"/>
                <w:rtl/>
              </w:rPr>
              <w:t>ی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مدول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دوم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تصف</w:t>
            </w:r>
            <w:r w:rsidRPr="00337A6B">
              <w:rPr>
                <w:rFonts w:cs="B Homa" w:hint="cs"/>
                <w:rtl/>
              </w:rPr>
              <w:t>ی</w:t>
            </w:r>
            <w:r w:rsidRPr="00337A6B">
              <w:rPr>
                <w:rFonts w:cs="B Homa" w:hint="eastAsia"/>
                <w:rtl/>
              </w:rPr>
              <w:t>ه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خانه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فاضلاب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شهرک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صنعت</w:t>
            </w:r>
            <w:r w:rsidRPr="00337A6B">
              <w:rPr>
                <w:rFonts w:cs="B Homa" w:hint="cs"/>
                <w:rtl/>
              </w:rPr>
              <w:t>ی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اهواز</w:t>
            </w:r>
            <w:r w:rsidRPr="00337A6B">
              <w:rPr>
                <w:rFonts w:cs="B Homa"/>
                <w:rtl/>
              </w:rPr>
              <w:t xml:space="preserve"> 2</w:t>
            </w: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91979A" w14:textId="4A9E890F" w:rsidR="00A663A9" w:rsidRPr="00337A6B" w:rsidRDefault="00A663A9" w:rsidP="00337A6B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fldChar w:fldCharType="begin"/>
            </w:r>
            <w:r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instrText xml:space="preserve"> =63049346578 \# "#,##0.00" </w:instrText>
            </w:r>
            <w:r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fldChar w:fldCharType="separate"/>
            </w:r>
            <w:r>
              <w:rPr>
                <w:rFonts w:ascii="Times New Roman" w:eastAsia="Times New Roman" w:hAnsi="Times New Roman" w:cs="B Homa"/>
                <w:noProof/>
                <w:sz w:val="18"/>
                <w:szCs w:val="18"/>
                <w:rtl/>
              </w:rPr>
              <w:t>63,049,346,578</w:t>
            </w:r>
            <w:r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fldChar w:fldCharType="end"/>
            </w:r>
          </w:p>
        </w:tc>
      </w:tr>
      <w:tr w:rsidR="00A663A9" w:rsidRPr="00CC6AD0" w14:paraId="0E508066" w14:textId="77777777" w:rsidTr="00A663A9">
        <w:trPr>
          <w:trHeight w:val="381"/>
        </w:trPr>
        <w:tc>
          <w:tcPr>
            <w:tcW w:w="170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6EFC4D" w14:textId="53187034" w:rsidR="00A663A9" w:rsidRPr="00FE554B" w:rsidRDefault="00A663A9" w:rsidP="00337A6B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540" w:type="dxa"/>
            <w:vMerge/>
            <w:shd w:val="clear" w:color="auto" w:fill="auto"/>
            <w:vAlign w:val="center"/>
          </w:tcPr>
          <w:p w14:paraId="69D1C2A1" w14:textId="16DC876D" w:rsidR="00A663A9" w:rsidRPr="00FE554B" w:rsidRDefault="00A663A9" w:rsidP="00337A6B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F247E38" w14:textId="246C3FE9" w:rsidR="00A663A9" w:rsidRPr="00337A6B" w:rsidRDefault="00A663A9" w:rsidP="00337A6B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337A6B">
              <w:rPr>
                <w:rFonts w:cs="B Homa" w:hint="eastAsia"/>
                <w:rtl/>
              </w:rPr>
              <w:t>احداث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شبکه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جمع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آور</w:t>
            </w:r>
            <w:r w:rsidRPr="00337A6B">
              <w:rPr>
                <w:rFonts w:cs="B Homa" w:hint="cs"/>
                <w:rtl/>
              </w:rPr>
              <w:t>ی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آب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ها</w:t>
            </w:r>
            <w:r w:rsidRPr="00337A6B">
              <w:rPr>
                <w:rFonts w:cs="B Homa" w:hint="cs"/>
                <w:rtl/>
              </w:rPr>
              <w:t>ی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سطح</w:t>
            </w:r>
            <w:r w:rsidRPr="00337A6B">
              <w:rPr>
                <w:rFonts w:cs="B Homa" w:hint="cs"/>
                <w:rtl/>
              </w:rPr>
              <w:t>ی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و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روکش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آسفالت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بخش</w:t>
            </w:r>
            <w:r w:rsidRPr="00337A6B">
              <w:rPr>
                <w:rFonts w:cs="B Homa" w:hint="cs"/>
                <w:rtl/>
              </w:rPr>
              <w:t>ی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از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معابر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فاز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اول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شهرک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صنعت</w:t>
            </w:r>
            <w:r w:rsidRPr="00337A6B">
              <w:rPr>
                <w:rFonts w:cs="B Homa" w:hint="cs"/>
                <w:rtl/>
              </w:rPr>
              <w:t>ی</w:t>
            </w:r>
            <w:r w:rsidRPr="00337A6B">
              <w:rPr>
                <w:rFonts w:cs="B Homa"/>
                <w:rtl/>
              </w:rPr>
              <w:t xml:space="preserve"> </w:t>
            </w:r>
            <w:r w:rsidRPr="00337A6B">
              <w:rPr>
                <w:rFonts w:cs="B Homa" w:hint="eastAsia"/>
                <w:rtl/>
              </w:rPr>
              <w:t>اهواز</w:t>
            </w:r>
            <w:r w:rsidRPr="00337A6B">
              <w:rPr>
                <w:rFonts w:cs="B Homa"/>
                <w:rtl/>
              </w:rPr>
              <w:t xml:space="preserve"> 2</w:t>
            </w: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0AFB1E" w14:textId="07F6114A" w:rsidR="00A663A9" w:rsidRPr="00337A6B" w:rsidRDefault="00A663A9" w:rsidP="00337A6B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6F311D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>395,473,231,064</w:t>
            </w:r>
          </w:p>
        </w:tc>
      </w:tr>
      <w:tr w:rsidR="0047593E" w:rsidRPr="00CC6AD0" w14:paraId="57A67B82" w14:textId="77777777" w:rsidTr="00BF13EB">
        <w:trPr>
          <w:trHeight w:val="381"/>
        </w:trPr>
        <w:tc>
          <w:tcPr>
            <w:tcW w:w="17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395609" w14:textId="77777777" w:rsidR="0047593E" w:rsidRPr="00FE554B" w:rsidRDefault="0047593E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FE554B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شهرک صنعتي اهواز 3</w:t>
            </w:r>
          </w:p>
        </w:tc>
        <w:tc>
          <w:tcPr>
            <w:tcW w:w="540" w:type="dxa"/>
            <w:vMerge w:val="restart"/>
            <w:shd w:val="clear" w:color="auto" w:fill="auto"/>
            <w:vAlign w:val="center"/>
          </w:tcPr>
          <w:p w14:paraId="49A63CA9" w14:textId="46523A67" w:rsidR="0047593E" w:rsidRPr="00FE554B" w:rsidRDefault="0047593E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2</w:t>
            </w: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71EB61" w14:textId="5B7A72AD" w:rsidR="0047593E" w:rsidRPr="00FE554B" w:rsidRDefault="0047593E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احداث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بخش</w:t>
            </w:r>
            <w:r w:rsidRPr="0047593E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از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شبکه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برق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فشار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متوسط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شهرک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صنعت</w:t>
            </w:r>
            <w:r w:rsidRPr="0047593E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اهواز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3</w:t>
            </w: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5F9365" w14:textId="1CAAC61E" w:rsidR="0047593E" w:rsidRPr="00FE554B" w:rsidRDefault="0047593E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>2,590,000,000</w:t>
            </w:r>
          </w:p>
        </w:tc>
      </w:tr>
      <w:tr w:rsidR="0047593E" w:rsidRPr="00CC6AD0" w14:paraId="68627357" w14:textId="77777777" w:rsidTr="00BF13EB">
        <w:trPr>
          <w:trHeight w:val="381"/>
        </w:trPr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DD00C5" w14:textId="5D42B0FF" w:rsidR="0047593E" w:rsidRPr="00FE554B" w:rsidRDefault="0047593E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540" w:type="dxa"/>
            <w:vMerge/>
            <w:shd w:val="clear" w:color="auto" w:fill="auto"/>
            <w:vAlign w:val="center"/>
          </w:tcPr>
          <w:p w14:paraId="4173578A" w14:textId="2F419780" w:rsidR="0047593E" w:rsidRPr="00FE554B" w:rsidRDefault="0047593E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F21809" w14:textId="0A733129" w:rsidR="0047593E" w:rsidRPr="00FE554B" w:rsidRDefault="0047593E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ترم</w:t>
            </w:r>
            <w:r w:rsidRPr="0047593E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م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نوارها</w:t>
            </w:r>
            <w:r w:rsidRPr="0047593E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حفار</w:t>
            </w:r>
            <w:r w:rsidRPr="0047593E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</w:t>
            </w:r>
            <w:r w:rsidRPr="0047593E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جاد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شده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و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روکش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آسفالت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بخش</w:t>
            </w:r>
            <w:r w:rsidRPr="0047593E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از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معابر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شهرک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صنعت</w:t>
            </w:r>
            <w:r w:rsidRPr="0047593E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اهواز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3</w:t>
            </w: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90CF02" w14:textId="68F01CE1" w:rsidR="0047593E" w:rsidRPr="00FE554B" w:rsidRDefault="0047593E" w:rsidP="00C55B25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>263,992,812,501</w:t>
            </w:r>
          </w:p>
        </w:tc>
      </w:tr>
      <w:tr w:rsidR="0047593E" w:rsidRPr="00CC6AD0" w14:paraId="296758ED" w14:textId="77777777" w:rsidTr="00BF13EB">
        <w:trPr>
          <w:trHeight w:val="381"/>
        </w:trPr>
        <w:tc>
          <w:tcPr>
            <w:tcW w:w="17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6D850A" w14:textId="77777777" w:rsidR="0047593E" w:rsidRPr="00FE554B" w:rsidRDefault="0047593E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FE554B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شهرک صنعتی اهواز 5</w:t>
            </w:r>
          </w:p>
        </w:tc>
        <w:tc>
          <w:tcPr>
            <w:tcW w:w="540" w:type="dxa"/>
            <w:vMerge w:val="restart"/>
            <w:shd w:val="clear" w:color="auto" w:fill="auto"/>
            <w:vAlign w:val="center"/>
          </w:tcPr>
          <w:p w14:paraId="1E95C274" w14:textId="5E2C59AC" w:rsidR="0047593E" w:rsidRPr="00050212" w:rsidRDefault="0047593E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3</w:t>
            </w: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518C3E" w14:textId="6166EE6F" w:rsidR="0047593E" w:rsidRPr="00FE554B" w:rsidRDefault="0047593E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عمليات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خدمات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حفاظتي،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حراستي،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مراقبتي،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انتظامي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و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رفع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مزاحمت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هاي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احتمالي،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تامين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امنيت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و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آسايش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عمومي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در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شهرک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صنعتي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اهواز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5</w:t>
            </w: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7E17E4" w14:textId="5CE81454" w:rsidR="0047593E" w:rsidRPr="00FE554B" w:rsidRDefault="007B64B7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7B64B7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>14,401,500,000</w:t>
            </w:r>
          </w:p>
        </w:tc>
      </w:tr>
      <w:tr w:rsidR="0047593E" w:rsidRPr="00CC6AD0" w14:paraId="372DB881" w14:textId="77777777" w:rsidTr="00BF13EB">
        <w:trPr>
          <w:trHeight w:val="381"/>
        </w:trPr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602F59" w14:textId="77777777" w:rsidR="0047593E" w:rsidRPr="00FE554B" w:rsidRDefault="0047593E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540" w:type="dxa"/>
            <w:vMerge/>
            <w:shd w:val="clear" w:color="auto" w:fill="auto"/>
            <w:vAlign w:val="center"/>
          </w:tcPr>
          <w:p w14:paraId="6F055035" w14:textId="77777777" w:rsidR="0047593E" w:rsidRDefault="0047593E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E2EA3B" w14:textId="61888671" w:rsidR="0047593E" w:rsidRPr="00FE554B" w:rsidRDefault="0047593E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احداث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بوستان،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پارک</w:t>
            </w:r>
            <w:r w:rsidRPr="0047593E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نگ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و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انبارها</w:t>
            </w:r>
            <w:r w:rsidRPr="0047593E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مسقف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شهرک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صنعت</w:t>
            </w:r>
            <w:r w:rsidRPr="0047593E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اهواز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5</w:t>
            </w: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409F57" w14:textId="6953A6C5" w:rsidR="0047593E" w:rsidRPr="00FE554B" w:rsidRDefault="007B64B7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7B64B7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>78,069,369,881</w:t>
            </w:r>
          </w:p>
        </w:tc>
      </w:tr>
      <w:tr w:rsidR="0047593E" w:rsidRPr="00CC6AD0" w14:paraId="74FD5538" w14:textId="77777777" w:rsidTr="00BF13EB">
        <w:trPr>
          <w:trHeight w:val="381"/>
        </w:trPr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A9ABF1" w14:textId="77777777" w:rsidR="0047593E" w:rsidRPr="00FE554B" w:rsidRDefault="0047593E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540" w:type="dxa"/>
            <w:vMerge/>
            <w:shd w:val="clear" w:color="auto" w:fill="auto"/>
            <w:vAlign w:val="center"/>
          </w:tcPr>
          <w:p w14:paraId="6535F1F9" w14:textId="77777777" w:rsidR="0047593E" w:rsidRDefault="0047593E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90CADA" w14:textId="774ECD95" w:rsidR="0047593E" w:rsidRPr="00FE554B" w:rsidRDefault="0047593E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عمل</w:t>
            </w:r>
            <w:r w:rsidRPr="0047593E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ات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احداث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بخش</w:t>
            </w:r>
            <w:r w:rsidRPr="0047593E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از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مس</w:t>
            </w:r>
            <w:r w:rsidRPr="0047593E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ر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دسترس</w:t>
            </w:r>
            <w:r w:rsidRPr="0047593E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به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هرک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صنعت</w:t>
            </w:r>
            <w:r w:rsidRPr="0047593E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اهواز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5</w:t>
            </w: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C2F9FF" w14:textId="57AE5FE1" w:rsidR="0047593E" w:rsidRPr="00FE554B" w:rsidRDefault="007B64B7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7B64B7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>651,000,000,000</w:t>
            </w:r>
          </w:p>
        </w:tc>
      </w:tr>
      <w:tr w:rsidR="001B527A" w:rsidRPr="00CC6AD0" w14:paraId="07DDFEA1" w14:textId="77777777" w:rsidTr="00C55B25">
        <w:trPr>
          <w:trHeight w:val="381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CB406E" w14:textId="77777777" w:rsidR="001B527A" w:rsidRPr="00FE554B" w:rsidRDefault="001B527A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</w:rPr>
            </w:pPr>
            <w:r w:rsidRPr="00FE554B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ناحيه صنعتي شلنگ آباد (22 بهمن)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1C73AEFA" w14:textId="0CDB8FE7" w:rsidR="001B527A" w:rsidRPr="00050212" w:rsidRDefault="0047593E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1</w:t>
            </w:r>
          </w:p>
        </w:tc>
        <w:tc>
          <w:tcPr>
            <w:tcW w:w="6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0C7FC5" w14:textId="39910E3A" w:rsidR="001B527A" w:rsidRPr="00FE554B" w:rsidRDefault="0047593E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راه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انداز</w:t>
            </w:r>
            <w:r w:rsidRPr="0047593E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شبکه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داخل</w:t>
            </w:r>
            <w:r w:rsidRPr="0047593E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گاز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ناح</w:t>
            </w:r>
            <w:r w:rsidRPr="0047593E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ه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صنعت</w:t>
            </w:r>
            <w:r w:rsidRPr="0047593E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22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بهمن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اهواز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و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اتصال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آن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به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شبکه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گاز</w:t>
            </w: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47593E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شهر</w:t>
            </w:r>
            <w:r w:rsidRPr="0047593E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8E5EF8" w14:textId="7CC17BD2" w:rsidR="001B527A" w:rsidRPr="00FE554B" w:rsidRDefault="0047593E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47593E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>7,671,625,466</w:t>
            </w:r>
          </w:p>
        </w:tc>
      </w:tr>
      <w:tr w:rsidR="00C55B25" w:rsidRPr="00CC6AD0" w14:paraId="3CF72056" w14:textId="77777777" w:rsidTr="00C55B25">
        <w:trPr>
          <w:trHeight w:val="381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E49557" w14:textId="7B948A21" w:rsidR="00C55B25" w:rsidRPr="00FE554B" w:rsidRDefault="00A20740" w:rsidP="001B527A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شهرک‌ها</w:t>
            </w:r>
            <w:r w:rsidR="00A663A9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ی اهواز  5،4،3،2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6341FDED" w14:textId="3584AB46" w:rsidR="00C55B25" w:rsidRDefault="00A663A9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B74656" w14:textId="43BC59E4" w:rsidR="00C55B25" w:rsidRPr="0047593E" w:rsidRDefault="00A663A9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A663A9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خر</w:t>
            </w:r>
            <w:r w:rsidRPr="00A663A9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A663A9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د</w:t>
            </w:r>
            <w:r w:rsidRPr="00A663A9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A663A9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و</w:t>
            </w:r>
            <w:r w:rsidRPr="00A663A9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A663A9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نصب</w:t>
            </w:r>
            <w:r w:rsidRPr="00A663A9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A663A9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تابلو</w:t>
            </w:r>
            <w:r w:rsidRPr="00A663A9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A663A9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و</w:t>
            </w:r>
            <w:r w:rsidRPr="00A663A9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A663A9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تجه</w:t>
            </w:r>
            <w:r w:rsidRPr="00A663A9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A663A9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زات</w:t>
            </w:r>
            <w:r w:rsidRPr="00A663A9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A663A9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تراف</w:t>
            </w:r>
            <w:r w:rsidRPr="00A663A9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A663A9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ک</w:t>
            </w:r>
            <w:r w:rsidRPr="00A663A9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A663A9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A663A9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در</w:t>
            </w:r>
            <w:r w:rsidRPr="00A663A9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="00A20740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شهرک‌ها</w:t>
            </w:r>
            <w:r w:rsidRPr="00A663A9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A663A9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A663A9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صنعت</w:t>
            </w:r>
            <w:r w:rsidRPr="00A663A9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A663A9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A663A9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اهواز</w:t>
            </w:r>
            <w:r w:rsidRPr="00A663A9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2 </w:t>
            </w:r>
            <w:r w:rsidRPr="00A663A9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و</w:t>
            </w:r>
            <w:r w:rsidRPr="00A663A9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3 </w:t>
            </w:r>
            <w:r w:rsidRPr="00A663A9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و</w:t>
            </w:r>
            <w:r w:rsidRPr="00A663A9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4 </w:t>
            </w:r>
            <w:r w:rsidRPr="00A663A9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و</w:t>
            </w:r>
            <w:r w:rsidRPr="00A663A9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5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1237E6" w14:textId="2F81081F" w:rsidR="00C55B25" w:rsidRPr="0047593E" w:rsidRDefault="00A663A9" w:rsidP="001B527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A663A9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>17,984,000,000</w:t>
            </w:r>
          </w:p>
        </w:tc>
      </w:tr>
    </w:tbl>
    <w:p w14:paraId="63120D28" w14:textId="77777777" w:rsidR="003C1DF7" w:rsidRDefault="003C1DF7"/>
    <w:p w14:paraId="3B4B3ABB" w14:textId="77777777" w:rsidR="00CC6AD0" w:rsidRDefault="00CC6AD0" w:rsidP="00CC6AD0">
      <w:pPr>
        <w:spacing w:after="0" w:line="192" w:lineRule="auto"/>
        <w:ind w:right="-357"/>
        <w:rPr>
          <w:rFonts w:ascii="Times New Roman" w:eastAsia="Times New Roman" w:hAnsi="Times New Roman" w:cs="B Titr"/>
          <w:sz w:val="26"/>
          <w:szCs w:val="26"/>
          <w:rtl/>
        </w:rPr>
      </w:pPr>
    </w:p>
    <w:tbl>
      <w:tblPr>
        <w:tblStyle w:val="TableGrid1"/>
        <w:bidiVisual/>
        <w:tblW w:w="7087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992"/>
        <w:gridCol w:w="992"/>
        <w:gridCol w:w="1276"/>
      </w:tblGrid>
      <w:tr w:rsidR="00CC6AD0" w:rsidRPr="00CC6AD0" w14:paraId="7D18ABDD" w14:textId="77777777" w:rsidTr="00642BF0">
        <w:trPr>
          <w:trHeight w:val="797"/>
          <w:jc w:val="center"/>
        </w:trPr>
        <w:tc>
          <w:tcPr>
            <w:tcW w:w="2835" w:type="dxa"/>
            <w:shd w:val="clear" w:color="auto" w:fill="E6F7FA"/>
            <w:vAlign w:val="center"/>
          </w:tcPr>
          <w:p w14:paraId="5018E39C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color w:val="FF0000"/>
                <w:rtl/>
              </w:rPr>
              <w:t>* وضعیت مجتمع کارگاهی *</w:t>
            </w:r>
          </w:p>
        </w:tc>
        <w:tc>
          <w:tcPr>
            <w:tcW w:w="992" w:type="dxa"/>
            <w:shd w:val="clear" w:color="auto" w:fill="E6F7FA"/>
            <w:vAlign w:val="center"/>
          </w:tcPr>
          <w:p w14:paraId="65E0C30B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در حال 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>احداث</w:t>
            </w:r>
          </w:p>
        </w:tc>
        <w:tc>
          <w:tcPr>
            <w:tcW w:w="992" w:type="dxa"/>
            <w:shd w:val="clear" w:color="auto" w:fill="E6F7FA"/>
            <w:vAlign w:val="center"/>
          </w:tcPr>
          <w:p w14:paraId="7AA761FF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تكميل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 xml:space="preserve"> شده</w:t>
            </w:r>
          </w:p>
        </w:tc>
        <w:tc>
          <w:tcPr>
            <w:tcW w:w="992" w:type="dxa"/>
            <w:shd w:val="clear" w:color="auto" w:fill="E6F7FA"/>
            <w:vAlign w:val="center"/>
          </w:tcPr>
          <w:p w14:paraId="02676E26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واگذار 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>شده</w:t>
            </w:r>
          </w:p>
        </w:tc>
        <w:tc>
          <w:tcPr>
            <w:tcW w:w="1276" w:type="dxa"/>
            <w:shd w:val="clear" w:color="auto" w:fill="E6F7FA"/>
            <w:vAlign w:val="center"/>
          </w:tcPr>
          <w:p w14:paraId="54F95AAE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به بهره برداري 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>رسيده</w:t>
            </w:r>
          </w:p>
        </w:tc>
      </w:tr>
      <w:tr w:rsidR="00CC6AD0" w:rsidRPr="00CC6AD0" w14:paraId="6BB4B734" w14:textId="77777777" w:rsidTr="00642BF0">
        <w:trPr>
          <w:trHeight w:val="262"/>
          <w:jc w:val="center"/>
        </w:trPr>
        <w:tc>
          <w:tcPr>
            <w:tcW w:w="2835" w:type="dxa"/>
            <w:vAlign w:val="center"/>
          </w:tcPr>
          <w:p w14:paraId="36862849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مجتمع کارگاهی اهواز 1</w:t>
            </w:r>
          </w:p>
        </w:tc>
        <w:tc>
          <w:tcPr>
            <w:tcW w:w="992" w:type="dxa"/>
            <w:vAlign w:val="center"/>
          </w:tcPr>
          <w:p w14:paraId="53C43AAE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</w:p>
        </w:tc>
        <w:tc>
          <w:tcPr>
            <w:tcW w:w="992" w:type="dxa"/>
            <w:vAlign w:val="center"/>
          </w:tcPr>
          <w:p w14:paraId="2A0C0DF6" w14:textId="49112D2E" w:rsidR="00CC6AD0" w:rsidRPr="00CC6AD0" w:rsidRDefault="00AF05E5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164</w:t>
            </w:r>
          </w:p>
        </w:tc>
        <w:tc>
          <w:tcPr>
            <w:tcW w:w="992" w:type="dxa"/>
            <w:vAlign w:val="center"/>
          </w:tcPr>
          <w:p w14:paraId="2B806DA9" w14:textId="791A5625" w:rsidR="00CC6AD0" w:rsidRPr="00CC6AD0" w:rsidRDefault="00AF05E5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152</w:t>
            </w:r>
          </w:p>
        </w:tc>
        <w:tc>
          <w:tcPr>
            <w:tcW w:w="1276" w:type="dxa"/>
            <w:vAlign w:val="center"/>
          </w:tcPr>
          <w:p w14:paraId="78FBB752" w14:textId="4C262618" w:rsidR="00CC6AD0" w:rsidRPr="00CC6AD0" w:rsidRDefault="00316C5C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127</w:t>
            </w:r>
          </w:p>
        </w:tc>
      </w:tr>
      <w:tr w:rsidR="00CC6AD0" w:rsidRPr="00CC6AD0" w14:paraId="289E82C7" w14:textId="77777777" w:rsidTr="00642BF0">
        <w:trPr>
          <w:trHeight w:val="168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0EE52DD2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مجتمع کارگاهی اهواز 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91B825F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F652903" w14:textId="59F812FD" w:rsidR="00CC6AD0" w:rsidRPr="00CC6AD0" w:rsidRDefault="00AF05E5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396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6E34243" w14:textId="2956337C" w:rsidR="00CC6AD0" w:rsidRPr="00CC6AD0" w:rsidRDefault="00AF05E5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338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771ED04" w14:textId="1E6F2DCE" w:rsidR="00CC6AD0" w:rsidRPr="00CC6AD0" w:rsidRDefault="00316C5C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199</w:t>
            </w:r>
          </w:p>
        </w:tc>
      </w:tr>
      <w:tr w:rsidR="00CC6AD0" w:rsidRPr="00CC6AD0" w14:paraId="0CF76EF4" w14:textId="77777777" w:rsidTr="00642BF0">
        <w:trPr>
          <w:trHeight w:val="136"/>
          <w:jc w:val="center"/>
        </w:trPr>
        <w:tc>
          <w:tcPr>
            <w:tcW w:w="2835" w:type="dxa"/>
            <w:vAlign w:val="center"/>
          </w:tcPr>
          <w:p w14:paraId="640BDB57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مجتمع کارگاهی 22 بهمن</w:t>
            </w:r>
          </w:p>
        </w:tc>
        <w:tc>
          <w:tcPr>
            <w:tcW w:w="992" w:type="dxa"/>
            <w:vAlign w:val="center"/>
          </w:tcPr>
          <w:p w14:paraId="35EA8AA6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</w:p>
        </w:tc>
        <w:tc>
          <w:tcPr>
            <w:tcW w:w="992" w:type="dxa"/>
            <w:vAlign w:val="center"/>
          </w:tcPr>
          <w:p w14:paraId="01D5C751" w14:textId="1946EBD8" w:rsidR="00CC6AD0" w:rsidRPr="00CC6AD0" w:rsidRDefault="00AF05E5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138</w:t>
            </w:r>
          </w:p>
        </w:tc>
        <w:tc>
          <w:tcPr>
            <w:tcW w:w="992" w:type="dxa"/>
            <w:vAlign w:val="center"/>
          </w:tcPr>
          <w:p w14:paraId="014C2D12" w14:textId="2E329F1D" w:rsidR="00CC6AD0" w:rsidRPr="00CC6AD0" w:rsidRDefault="00AF05E5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134</w:t>
            </w:r>
          </w:p>
        </w:tc>
        <w:tc>
          <w:tcPr>
            <w:tcW w:w="1276" w:type="dxa"/>
            <w:vAlign w:val="center"/>
          </w:tcPr>
          <w:p w14:paraId="6269B952" w14:textId="2F622EF4" w:rsidR="00CC6AD0" w:rsidRPr="00CC6AD0" w:rsidRDefault="00AF05E5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61</w:t>
            </w:r>
          </w:p>
        </w:tc>
      </w:tr>
      <w:tr w:rsidR="00CC6AD0" w:rsidRPr="00CC6AD0" w14:paraId="1B67B8C2" w14:textId="77777777" w:rsidTr="00642BF0">
        <w:trPr>
          <w:trHeight w:val="136"/>
          <w:jc w:val="center"/>
        </w:trPr>
        <w:tc>
          <w:tcPr>
            <w:tcW w:w="2835" w:type="dxa"/>
            <w:vAlign w:val="center"/>
          </w:tcPr>
          <w:p w14:paraId="0B684A28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مجموع</w:t>
            </w:r>
          </w:p>
        </w:tc>
        <w:tc>
          <w:tcPr>
            <w:tcW w:w="992" w:type="dxa"/>
            <w:vAlign w:val="center"/>
          </w:tcPr>
          <w:p w14:paraId="3AF186E5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</w:p>
        </w:tc>
        <w:tc>
          <w:tcPr>
            <w:tcW w:w="992" w:type="dxa"/>
            <w:vAlign w:val="center"/>
          </w:tcPr>
          <w:p w14:paraId="5ED0D907" w14:textId="0492D94F" w:rsidR="00CC6AD0" w:rsidRPr="00CC6AD0" w:rsidRDefault="00AF05E5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698</w:t>
            </w:r>
          </w:p>
        </w:tc>
        <w:tc>
          <w:tcPr>
            <w:tcW w:w="992" w:type="dxa"/>
            <w:vAlign w:val="center"/>
          </w:tcPr>
          <w:p w14:paraId="0D22D995" w14:textId="05DD7D52" w:rsidR="00CC6AD0" w:rsidRPr="00CC6AD0" w:rsidRDefault="00AF05E5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624</w:t>
            </w:r>
          </w:p>
        </w:tc>
        <w:tc>
          <w:tcPr>
            <w:tcW w:w="1276" w:type="dxa"/>
            <w:vAlign w:val="center"/>
          </w:tcPr>
          <w:p w14:paraId="0D01DC29" w14:textId="1388950E" w:rsidR="00CC6AD0" w:rsidRPr="00CC6AD0" w:rsidRDefault="00316C5C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387</w:t>
            </w:r>
          </w:p>
        </w:tc>
      </w:tr>
    </w:tbl>
    <w:p w14:paraId="4D82DC51" w14:textId="304AFF72" w:rsidR="007B64B7" w:rsidRDefault="007B64B7" w:rsidP="00CC6AD0">
      <w:pPr>
        <w:spacing w:after="0" w:line="192" w:lineRule="auto"/>
        <w:ind w:right="-357"/>
        <w:rPr>
          <w:rFonts w:ascii="Times New Roman" w:eastAsia="Times New Roman" w:hAnsi="Times New Roman" w:cs="B Titr"/>
          <w:sz w:val="26"/>
          <w:szCs w:val="26"/>
          <w:rtl/>
        </w:rPr>
      </w:pPr>
    </w:p>
    <w:p w14:paraId="48368118" w14:textId="77777777" w:rsidR="007B64B7" w:rsidRPr="00CC6AD0" w:rsidRDefault="007B64B7" w:rsidP="00CC6AD0">
      <w:pPr>
        <w:spacing w:after="0" w:line="192" w:lineRule="auto"/>
        <w:ind w:right="-357"/>
        <w:rPr>
          <w:rFonts w:ascii="Times New Roman" w:eastAsia="Times New Roman" w:hAnsi="Times New Roman" w:cs="B Titr"/>
          <w:sz w:val="26"/>
          <w:szCs w:val="26"/>
          <w:rtl/>
        </w:rPr>
      </w:pPr>
    </w:p>
    <w:tbl>
      <w:tblPr>
        <w:bidiVisual/>
        <w:tblW w:w="7087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2410"/>
      </w:tblGrid>
      <w:tr w:rsidR="00CC6AD0" w:rsidRPr="00CC6AD0" w14:paraId="601132CD" w14:textId="77777777" w:rsidTr="00642BF0">
        <w:trPr>
          <w:trHeight w:val="661"/>
          <w:jc w:val="center"/>
        </w:trPr>
        <w:tc>
          <w:tcPr>
            <w:tcW w:w="4677" w:type="dxa"/>
            <w:shd w:val="clear" w:color="auto" w:fill="E6F7FA"/>
            <w:vAlign w:val="center"/>
          </w:tcPr>
          <w:p w14:paraId="0F86C16A" w14:textId="77777777" w:rsidR="00CC6AD0" w:rsidRPr="003C206F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lastRenderedPageBreak/>
              <w:t>موقعیت شهرستان</w:t>
            </w:r>
          </w:p>
        </w:tc>
        <w:tc>
          <w:tcPr>
            <w:tcW w:w="2410" w:type="dxa"/>
            <w:shd w:val="clear" w:color="auto" w:fill="E6F7FA"/>
            <w:vAlign w:val="center"/>
          </w:tcPr>
          <w:p w14:paraId="3FB6BA2D" w14:textId="77777777" w:rsidR="00CC6AD0" w:rsidRPr="003C206F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فاصله (کیلومتر)</w:t>
            </w:r>
          </w:p>
        </w:tc>
      </w:tr>
      <w:tr w:rsidR="00CC6AD0" w:rsidRPr="00CC6AD0" w14:paraId="07682181" w14:textId="77777777" w:rsidTr="00642BF0">
        <w:trPr>
          <w:trHeight w:val="975"/>
          <w:jc w:val="center"/>
        </w:trPr>
        <w:tc>
          <w:tcPr>
            <w:tcW w:w="4677" w:type="dxa"/>
            <w:vAlign w:val="center"/>
          </w:tcPr>
          <w:p w14:paraId="0ED6D63D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فرودگاه و راه آهن اهواز</w:t>
            </w:r>
          </w:p>
          <w:p w14:paraId="62E5ADFC" w14:textId="77777777" w:rsidR="00CC6AD0" w:rsidRPr="00CC6AD0" w:rsidRDefault="00CC6AD0" w:rsidP="00CC6AD0">
            <w:pPr>
              <w:tabs>
                <w:tab w:val="center" w:pos="2750"/>
              </w:tabs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راه آهن و بندر امام خمینی</w:t>
            </w:r>
          </w:p>
          <w:p w14:paraId="205095DC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بندر خرمشهر</w:t>
            </w:r>
          </w:p>
        </w:tc>
        <w:tc>
          <w:tcPr>
            <w:tcW w:w="2410" w:type="dxa"/>
            <w:vAlign w:val="center"/>
          </w:tcPr>
          <w:p w14:paraId="4E91CF52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0</w:t>
            </w:r>
          </w:p>
          <w:p w14:paraId="4ACB51AF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100</w:t>
            </w:r>
          </w:p>
          <w:p w14:paraId="750978B1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40</w:t>
            </w:r>
          </w:p>
        </w:tc>
      </w:tr>
    </w:tbl>
    <w:p w14:paraId="02703A10" w14:textId="77777777" w:rsidR="00CC6AD0" w:rsidRDefault="00CC6AD0" w:rsidP="00CC6AD0">
      <w:pPr>
        <w:spacing w:after="0" w:line="192" w:lineRule="auto"/>
        <w:ind w:right="-357"/>
        <w:rPr>
          <w:rFonts w:ascii="Times New Roman" w:eastAsia="Times New Roman" w:hAnsi="Times New Roman" w:cs="B Titr"/>
          <w:sz w:val="26"/>
          <w:szCs w:val="26"/>
          <w:rtl/>
        </w:rPr>
      </w:pPr>
    </w:p>
    <w:p w14:paraId="43AF7764" w14:textId="77777777" w:rsidR="00642BF0" w:rsidRDefault="00642BF0" w:rsidP="00CC6AD0">
      <w:pPr>
        <w:spacing w:after="0" w:line="192" w:lineRule="auto"/>
        <w:ind w:right="-357"/>
        <w:rPr>
          <w:rFonts w:ascii="Times New Roman" w:eastAsia="Times New Roman" w:hAnsi="Times New Roman" w:cs="B Titr"/>
          <w:sz w:val="26"/>
          <w:szCs w:val="26"/>
          <w:rtl/>
        </w:rPr>
      </w:pPr>
    </w:p>
    <w:p w14:paraId="3D8422C7" w14:textId="77777777" w:rsidR="00CC6AD0" w:rsidRPr="00CC6AD0" w:rsidRDefault="00CC6AD0" w:rsidP="000F1DC7">
      <w:pPr>
        <w:spacing w:after="0" w:line="192" w:lineRule="auto"/>
        <w:ind w:left="850" w:right="709"/>
        <w:rPr>
          <w:rFonts w:ascii="Times New Roman" w:eastAsia="Times New Roman" w:hAnsi="Times New Roman" w:cs="B Titr"/>
          <w:sz w:val="26"/>
          <w:szCs w:val="26"/>
          <w:rtl/>
        </w:rPr>
      </w:pPr>
      <w:r w:rsidRPr="00CC6AD0">
        <w:rPr>
          <w:rFonts w:ascii="Times New Roman" w:eastAsia="Times New Roman" w:hAnsi="Times New Roman" w:cs="B Titr" w:hint="cs"/>
          <w:sz w:val="26"/>
          <w:szCs w:val="26"/>
          <w:rtl/>
        </w:rPr>
        <w:t>مزاياي سرمايه گذاري در منطقه:</w:t>
      </w:r>
    </w:p>
    <w:p w14:paraId="1136F1E8" w14:textId="77777777" w:rsidR="00CC6AD0" w:rsidRPr="00CC6AD0" w:rsidRDefault="00CC6AD0" w:rsidP="000F1DC7">
      <w:pPr>
        <w:numPr>
          <w:ilvl w:val="0"/>
          <w:numId w:val="7"/>
        </w:numPr>
        <w:spacing w:after="0" w:line="240" w:lineRule="auto"/>
        <w:ind w:left="850" w:right="709"/>
        <w:contextualSpacing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وجود كارخانجات بزرگ صنعتي در زمينهاي كشت و صنعت، فولاد، نفت و گاز</w:t>
      </w:r>
    </w:p>
    <w:p w14:paraId="03EAFAF2" w14:textId="77777777" w:rsidR="00CC6AD0" w:rsidRPr="00CC6AD0" w:rsidRDefault="00CC6AD0" w:rsidP="000F1DC7">
      <w:pPr>
        <w:numPr>
          <w:ilvl w:val="0"/>
          <w:numId w:val="7"/>
        </w:numPr>
        <w:spacing w:after="0" w:line="240" w:lineRule="auto"/>
        <w:ind w:left="850" w:right="709"/>
        <w:contextualSpacing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وجود 3 شهرك صنعتي و2 شهرك كارگاهي در شهرستان اهواز</w:t>
      </w:r>
    </w:p>
    <w:p w14:paraId="68A9C917" w14:textId="77777777" w:rsidR="00CC6AD0" w:rsidRPr="00CC6AD0" w:rsidRDefault="00CC6AD0" w:rsidP="000F1DC7">
      <w:pPr>
        <w:numPr>
          <w:ilvl w:val="0"/>
          <w:numId w:val="7"/>
        </w:numPr>
        <w:spacing w:after="0" w:line="240" w:lineRule="auto"/>
        <w:ind w:left="850" w:right="709"/>
        <w:contextualSpacing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وجود راه آهن متصل به راه آهن سراسري كشور</w:t>
      </w:r>
    </w:p>
    <w:p w14:paraId="54945384" w14:textId="77777777" w:rsidR="00CC6AD0" w:rsidRPr="00CC6AD0" w:rsidRDefault="00CC6AD0" w:rsidP="000F1DC7">
      <w:pPr>
        <w:numPr>
          <w:ilvl w:val="0"/>
          <w:numId w:val="7"/>
        </w:numPr>
        <w:spacing w:after="0" w:line="240" w:lineRule="auto"/>
        <w:ind w:left="850" w:right="709"/>
        <w:contextualSpacing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فرودگاه بين المللي اهواز</w:t>
      </w:r>
    </w:p>
    <w:p w14:paraId="5954D8D3" w14:textId="77777777" w:rsidR="00CC6AD0" w:rsidRPr="00CC6AD0" w:rsidRDefault="00CC6AD0" w:rsidP="000F1DC7">
      <w:pPr>
        <w:numPr>
          <w:ilvl w:val="0"/>
          <w:numId w:val="7"/>
        </w:numPr>
        <w:spacing w:after="0" w:line="240" w:lineRule="auto"/>
        <w:ind w:left="850" w:right="709"/>
        <w:contextualSpacing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وجود منابع غني نفت و گاز در محدوده شهرستان</w:t>
      </w:r>
    </w:p>
    <w:p w14:paraId="270F09BE" w14:textId="77777777" w:rsidR="00CC6AD0" w:rsidRPr="00CC6AD0" w:rsidRDefault="00CC6AD0" w:rsidP="000F1DC7">
      <w:pPr>
        <w:numPr>
          <w:ilvl w:val="0"/>
          <w:numId w:val="7"/>
        </w:numPr>
        <w:spacing w:after="0" w:line="240" w:lineRule="auto"/>
        <w:ind w:left="850" w:right="709"/>
        <w:contextualSpacing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وجود مجتمع هاي كارگاهي قطعه سازي و صنايع فولاد</w:t>
      </w:r>
    </w:p>
    <w:p w14:paraId="06F597DE" w14:textId="77777777" w:rsidR="00CC6AD0" w:rsidRPr="00CC6AD0" w:rsidRDefault="00CC6AD0" w:rsidP="000F1DC7">
      <w:pPr>
        <w:numPr>
          <w:ilvl w:val="0"/>
          <w:numId w:val="7"/>
        </w:numPr>
        <w:spacing w:after="0" w:line="240" w:lineRule="auto"/>
        <w:ind w:left="850" w:right="709"/>
        <w:contextualSpacing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وجود مراكز آموزشي و دانشگاه هاي متعدد و تخصصي به منظور تأمين نيروي انساني متخصص</w:t>
      </w:r>
    </w:p>
    <w:p w14:paraId="16CFCAF6" w14:textId="77777777" w:rsidR="00CC6AD0" w:rsidRPr="00CC6AD0" w:rsidRDefault="00CC6AD0" w:rsidP="000F1DC7">
      <w:pPr>
        <w:numPr>
          <w:ilvl w:val="0"/>
          <w:numId w:val="7"/>
        </w:numPr>
        <w:spacing w:after="0" w:line="240" w:lineRule="auto"/>
        <w:ind w:left="850" w:right="709"/>
        <w:contextualSpacing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دسترسي به بنادر بزرگ نظير بندر امام، خرمشهر و آبادان.</w:t>
      </w:r>
    </w:p>
    <w:p w14:paraId="3CA9F265" w14:textId="77777777" w:rsidR="00CC6AD0" w:rsidRPr="00CC6AD0" w:rsidRDefault="00CC6AD0" w:rsidP="000F1DC7">
      <w:pPr>
        <w:spacing w:after="0" w:line="192" w:lineRule="auto"/>
        <w:ind w:left="850" w:right="709"/>
        <w:rPr>
          <w:rFonts w:ascii="Times New Roman" w:eastAsia="Times New Roman" w:hAnsi="Times New Roman" w:cs="B Zar"/>
          <w:sz w:val="28"/>
          <w:szCs w:val="28"/>
          <w:rtl/>
        </w:rPr>
      </w:pPr>
    </w:p>
    <w:p w14:paraId="5EC4DAEA" w14:textId="77777777" w:rsidR="00222DA2" w:rsidRDefault="00222DA2" w:rsidP="00222DA2">
      <w:pPr>
        <w:spacing w:after="0" w:line="240" w:lineRule="auto"/>
        <w:ind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پتانسیل های سرمایه گذاری: </w:t>
      </w:r>
    </w:p>
    <w:p w14:paraId="410F3520" w14:textId="77777777" w:rsidR="00FE3AB4" w:rsidRPr="00222DA2" w:rsidRDefault="00222DA2" w:rsidP="00222DA2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222DA2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صنایع غذایی)خرما و نیشکر(، و صنایع جانبی نیشکر، قطعه سازی مدرن، کالای صنعتی با فناوری برتر،</w:t>
      </w:r>
      <w:r w:rsidRPr="00222DA2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 </w:t>
      </w:r>
      <w:r w:rsidRPr="00222DA2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+</w:t>
      </w:r>
      <w:r w:rsidRPr="00222DA2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فولاد آلیاژی، ریختهگری دقیق، ماشینسازی و تولید قطعات خودرو، ساخت ماشاین آلات و لاوازم کشااورزی، صانایع برق و الکترونیک، پزشکی و اپتیکی، صنایع بازیافت، صنایع عمومی کارگاهی</w:t>
      </w:r>
    </w:p>
    <w:p w14:paraId="0552DA0C" w14:textId="77777777" w:rsidR="00642BF0" w:rsidRDefault="00642BF0" w:rsidP="00FE3AB4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4380E7A2" w14:textId="77777777" w:rsidR="00BC4957" w:rsidRDefault="00BC4957" w:rsidP="00FE3AB4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189CBDAC" w14:textId="77777777" w:rsidR="000046C5" w:rsidRDefault="000046C5">
      <w:pPr>
        <w:bidi w:val="0"/>
        <w:rPr>
          <w:rFonts w:ascii="Cambria" w:eastAsia="Times New Roman" w:hAnsi="Cambria" w:cs="B Nazanin"/>
          <w:b/>
          <w:bCs/>
          <w:color w:val="4F81BD"/>
          <w:sz w:val="26"/>
          <w:szCs w:val="26"/>
          <w:rtl/>
          <w:lang w:bidi="ar-SA"/>
        </w:rPr>
      </w:pPr>
      <w:r>
        <w:rPr>
          <w:rFonts w:ascii="Cambria" w:eastAsia="Times New Roman" w:hAnsi="Cambria" w:cs="B Nazanin"/>
          <w:b/>
          <w:bCs/>
          <w:color w:val="4F81BD"/>
          <w:sz w:val="26"/>
          <w:szCs w:val="26"/>
          <w:rtl/>
          <w:lang w:bidi="ar-SA"/>
        </w:rPr>
        <w:br w:type="page"/>
      </w:r>
    </w:p>
    <w:p w14:paraId="43431761" w14:textId="4A898414" w:rsidR="00CC6AD0" w:rsidRDefault="00CC6AD0" w:rsidP="00343503">
      <w:pPr>
        <w:pStyle w:val="Kouravand"/>
        <w:rPr>
          <w:rtl/>
        </w:rPr>
      </w:pPr>
      <w:bookmarkStart w:id="39" w:name="_Toc190682035"/>
      <w:r w:rsidRPr="00FE3AB4">
        <w:rPr>
          <w:rFonts w:hint="cs"/>
          <w:rtl/>
        </w:rPr>
        <w:lastRenderedPageBreak/>
        <w:t>شهرستان ایذه</w:t>
      </w:r>
      <w:bookmarkEnd w:id="39"/>
    </w:p>
    <w:p w14:paraId="7FE4C2CB" w14:textId="1880F145" w:rsidR="00CC6AD0" w:rsidRPr="00AC10EB" w:rsidRDefault="00A20740" w:rsidP="00CC6A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B Titr"/>
          <w:sz w:val="24"/>
          <w:szCs w:val="24"/>
          <w:rtl/>
        </w:rPr>
      </w:pPr>
      <w:r>
        <w:rPr>
          <w:rFonts w:ascii="Times New Roman" w:eastAsia="Times New Roman" w:hAnsi="Times New Roman" w:cs="B Titr" w:hint="cs"/>
          <w:sz w:val="24"/>
          <w:szCs w:val="24"/>
          <w:rtl/>
        </w:rPr>
        <w:t>شهرک‌ها</w:t>
      </w:r>
      <w:r w:rsidR="00CC6AD0" w:rsidRPr="00AC10EB">
        <w:rPr>
          <w:rFonts w:ascii="Times New Roman" w:eastAsia="Times New Roman" w:hAnsi="Times New Roman" w:cs="B Titr" w:hint="cs"/>
          <w:sz w:val="24"/>
          <w:szCs w:val="24"/>
          <w:rtl/>
        </w:rPr>
        <w:t xml:space="preserve"> و نواحی صنعتی</w:t>
      </w:r>
    </w:p>
    <w:p w14:paraId="0611EECB" w14:textId="77777777" w:rsidR="00CC6AD0" w:rsidRPr="00CC6AD0" w:rsidRDefault="00CC6AD0" w:rsidP="00CC6AD0">
      <w:pPr>
        <w:spacing w:after="0" w:line="240" w:lineRule="auto"/>
        <w:jc w:val="center"/>
        <w:rPr>
          <w:rFonts w:ascii="Times New Roman" w:eastAsia="Times New Roman" w:hAnsi="Times New Roman" w:cs="B Titr"/>
          <w:sz w:val="14"/>
          <w:szCs w:val="14"/>
          <w:rtl/>
        </w:rPr>
      </w:pPr>
    </w:p>
    <w:tbl>
      <w:tblPr>
        <w:bidiVisual/>
        <w:tblW w:w="10534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1440"/>
        <w:gridCol w:w="990"/>
        <w:gridCol w:w="1260"/>
        <w:gridCol w:w="1710"/>
        <w:gridCol w:w="540"/>
        <w:gridCol w:w="720"/>
        <w:gridCol w:w="1260"/>
      </w:tblGrid>
      <w:tr w:rsidR="00880572" w:rsidRPr="00CC6AD0" w14:paraId="04BCD92C" w14:textId="77777777" w:rsidTr="00AC10EB">
        <w:trPr>
          <w:trHeight w:val="197"/>
          <w:jc w:val="center"/>
        </w:trPr>
        <w:tc>
          <w:tcPr>
            <w:tcW w:w="2614" w:type="dxa"/>
            <w:vMerge w:val="restart"/>
            <w:shd w:val="clear" w:color="auto" w:fill="E6F7FA"/>
            <w:vAlign w:val="center"/>
          </w:tcPr>
          <w:p w14:paraId="79029DC3" w14:textId="77777777" w:rsidR="00880572" w:rsidRPr="00CC6AD0" w:rsidRDefault="00880572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*وضعیت کلی قراردادهای صنعتی*</w:t>
            </w:r>
          </w:p>
        </w:tc>
        <w:tc>
          <w:tcPr>
            <w:tcW w:w="2430" w:type="dxa"/>
            <w:gridSpan w:val="2"/>
            <w:shd w:val="clear" w:color="auto" w:fill="E6F7FA"/>
          </w:tcPr>
          <w:p w14:paraId="746B2EA2" w14:textId="77777777" w:rsidR="00880572" w:rsidRPr="00CC6AD0" w:rsidRDefault="00880572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مساحت شهرک ها</w:t>
            </w:r>
          </w:p>
        </w:tc>
        <w:tc>
          <w:tcPr>
            <w:tcW w:w="2970" w:type="dxa"/>
            <w:gridSpan w:val="2"/>
            <w:shd w:val="clear" w:color="auto" w:fill="E6F7FA"/>
            <w:vAlign w:val="center"/>
          </w:tcPr>
          <w:p w14:paraId="4EE8F32A" w14:textId="77777777" w:rsidR="00880572" w:rsidRPr="00CC6AD0" w:rsidRDefault="00880572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2520" w:type="dxa"/>
            <w:gridSpan w:val="3"/>
            <w:shd w:val="clear" w:color="auto" w:fill="E6F7FA"/>
          </w:tcPr>
          <w:p w14:paraId="59C564E7" w14:textId="77777777" w:rsidR="00880572" w:rsidRPr="00CC6AD0" w:rsidRDefault="00880572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 واحدهای به بهره برداری رسیده</w:t>
            </w:r>
          </w:p>
        </w:tc>
      </w:tr>
      <w:tr w:rsidR="00AC10EB" w:rsidRPr="00CC6AD0" w14:paraId="1598FF40" w14:textId="77777777" w:rsidTr="00AC10EB">
        <w:trPr>
          <w:trHeight w:val="485"/>
          <w:jc w:val="center"/>
        </w:trPr>
        <w:tc>
          <w:tcPr>
            <w:tcW w:w="2614" w:type="dxa"/>
            <w:vMerge/>
            <w:shd w:val="clear" w:color="auto" w:fill="E6F7FA"/>
          </w:tcPr>
          <w:p w14:paraId="5BE42BFF" w14:textId="77777777" w:rsidR="00880572" w:rsidRPr="00CC6AD0" w:rsidRDefault="00880572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1440" w:type="dxa"/>
            <w:shd w:val="clear" w:color="auto" w:fill="E6F7FA"/>
            <w:vAlign w:val="center"/>
          </w:tcPr>
          <w:p w14:paraId="5B78CC9F" w14:textId="77777777" w:rsidR="00880572" w:rsidRPr="00CC6AD0" w:rsidRDefault="00880572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 xml:space="preserve">مساحت کل </w:t>
            </w: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(هكتار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)</w:t>
            </w:r>
          </w:p>
        </w:tc>
        <w:tc>
          <w:tcPr>
            <w:tcW w:w="990" w:type="dxa"/>
            <w:shd w:val="clear" w:color="auto" w:fill="E6F7FA"/>
            <w:vAlign w:val="center"/>
          </w:tcPr>
          <w:p w14:paraId="444EDAAF" w14:textId="77777777" w:rsidR="00880572" w:rsidRPr="00CC6AD0" w:rsidRDefault="00880572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سند مالکیت</w:t>
            </w:r>
          </w:p>
        </w:tc>
        <w:tc>
          <w:tcPr>
            <w:tcW w:w="1260" w:type="dxa"/>
            <w:shd w:val="clear" w:color="auto" w:fill="E6F7FA"/>
            <w:vAlign w:val="center"/>
          </w:tcPr>
          <w:p w14:paraId="20284D22" w14:textId="77777777" w:rsidR="00880572" w:rsidRPr="00CC6AD0" w:rsidRDefault="00880572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1710" w:type="dxa"/>
            <w:shd w:val="clear" w:color="auto" w:fill="E6F7FA"/>
            <w:vAlign w:val="center"/>
          </w:tcPr>
          <w:p w14:paraId="4523D7DC" w14:textId="77777777" w:rsidR="00880572" w:rsidRPr="00CC6AD0" w:rsidRDefault="00880572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مساحت واگذار شده 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(هکتار)</w:t>
            </w:r>
          </w:p>
        </w:tc>
        <w:tc>
          <w:tcPr>
            <w:tcW w:w="540" w:type="dxa"/>
            <w:shd w:val="clear" w:color="auto" w:fill="E6F7FA"/>
            <w:vAlign w:val="center"/>
          </w:tcPr>
          <w:p w14:paraId="0B1CE9D8" w14:textId="77777777" w:rsidR="00880572" w:rsidRPr="00CC6AD0" w:rsidRDefault="00880572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</w:t>
            </w:r>
          </w:p>
        </w:tc>
        <w:tc>
          <w:tcPr>
            <w:tcW w:w="720" w:type="dxa"/>
            <w:shd w:val="clear" w:color="auto" w:fill="E6F7FA"/>
            <w:vAlign w:val="center"/>
          </w:tcPr>
          <w:p w14:paraId="6F43AB8E" w14:textId="77777777" w:rsidR="00880572" w:rsidRPr="00CC6AD0" w:rsidRDefault="00880572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اشتغال </w:t>
            </w:r>
          </w:p>
        </w:tc>
        <w:tc>
          <w:tcPr>
            <w:tcW w:w="1260" w:type="dxa"/>
            <w:shd w:val="clear" w:color="auto" w:fill="E6F7FA"/>
            <w:vAlign w:val="center"/>
          </w:tcPr>
          <w:p w14:paraId="1219473F" w14:textId="77777777" w:rsidR="00880572" w:rsidRPr="00CC6AD0" w:rsidRDefault="00880572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سرمایه گذاری</w:t>
            </w:r>
          </w:p>
          <w:p w14:paraId="6ECEFBA6" w14:textId="77777777" w:rsidR="00880572" w:rsidRPr="00CC6AD0" w:rsidRDefault="00880572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 xml:space="preserve">(میلیاردریال) </w:t>
            </w:r>
          </w:p>
        </w:tc>
      </w:tr>
      <w:tr w:rsidR="00AC10EB" w:rsidRPr="00CC6AD0" w14:paraId="5B3F1C40" w14:textId="77777777" w:rsidTr="00AC10EB">
        <w:trPr>
          <w:trHeight w:val="417"/>
          <w:jc w:val="center"/>
        </w:trPr>
        <w:tc>
          <w:tcPr>
            <w:tcW w:w="2614" w:type="dxa"/>
            <w:vAlign w:val="center"/>
          </w:tcPr>
          <w:p w14:paraId="2984FC1D" w14:textId="77777777" w:rsidR="00880572" w:rsidRPr="00CC6AD0" w:rsidRDefault="00880572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شهرك صنعتي ایذه</w:t>
            </w:r>
          </w:p>
        </w:tc>
        <w:tc>
          <w:tcPr>
            <w:tcW w:w="1440" w:type="dxa"/>
            <w:vAlign w:val="center"/>
          </w:tcPr>
          <w:p w14:paraId="6DC8B169" w14:textId="77777777" w:rsidR="00880572" w:rsidRPr="00CC6AD0" w:rsidRDefault="00880572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55</w:t>
            </w:r>
          </w:p>
        </w:tc>
        <w:tc>
          <w:tcPr>
            <w:tcW w:w="990" w:type="dxa"/>
            <w:vAlign w:val="center"/>
          </w:tcPr>
          <w:p w14:paraId="474AF0EC" w14:textId="77777777" w:rsidR="00880572" w:rsidRPr="00CC6AD0" w:rsidRDefault="00880572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دارد</w:t>
            </w:r>
          </w:p>
        </w:tc>
        <w:tc>
          <w:tcPr>
            <w:tcW w:w="1260" w:type="dxa"/>
            <w:vAlign w:val="center"/>
          </w:tcPr>
          <w:p w14:paraId="2109573E" w14:textId="03699A02" w:rsidR="00880572" w:rsidRPr="00CC6AD0" w:rsidRDefault="00C610F5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98</w:t>
            </w:r>
          </w:p>
        </w:tc>
        <w:tc>
          <w:tcPr>
            <w:tcW w:w="1710" w:type="dxa"/>
            <w:vAlign w:val="center"/>
          </w:tcPr>
          <w:p w14:paraId="7E64A044" w14:textId="63FCDC64" w:rsidR="00880572" w:rsidRPr="00CC6AD0" w:rsidRDefault="007461E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32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75653A20" w14:textId="07F9501F" w:rsidR="00880572" w:rsidRPr="00CC6AD0" w:rsidRDefault="00C610F5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49</w:t>
            </w:r>
          </w:p>
        </w:tc>
        <w:tc>
          <w:tcPr>
            <w:tcW w:w="720" w:type="dxa"/>
            <w:vAlign w:val="center"/>
          </w:tcPr>
          <w:p w14:paraId="4773CD58" w14:textId="39D826A8" w:rsidR="00880572" w:rsidRPr="00CC6AD0" w:rsidRDefault="00C610F5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622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0997C37" w14:textId="64E4ED37" w:rsidR="00880572" w:rsidRPr="00CC6AD0" w:rsidRDefault="00C610F5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1355</w:t>
            </w:r>
          </w:p>
        </w:tc>
      </w:tr>
      <w:tr w:rsidR="00AC10EB" w:rsidRPr="00CC6AD0" w14:paraId="40522667" w14:textId="77777777" w:rsidTr="00AC10EB">
        <w:trPr>
          <w:trHeight w:val="354"/>
          <w:jc w:val="center"/>
        </w:trPr>
        <w:tc>
          <w:tcPr>
            <w:tcW w:w="2614" w:type="dxa"/>
            <w:vAlign w:val="center"/>
          </w:tcPr>
          <w:p w14:paraId="1F2BAE06" w14:textId="77777777" w:rsidR="007461ED" w:rsidRPr="00CC6AD0" w:rsidRDefault="007461ED" w:rsidP="007461ED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ناحیه صنعتی کلدوزخ</w:t>
            </w:r>
          </w:p>
        </w:tc>
        <w:tc>
          <w:tcPr>
            <w:tcW w:w="1440" w:type="dxa"/>
            <w:vAlign w:val="center"/>
          </w:tcPr>
          <w:p w14:paraId="69BFEFCC" w14:textId="0AEADAE3" w:rsidR="007461ED" w:rsidRPr="00CC6AD0" w:rsidRDefault="007461ED" w:rsidP="007461ED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-</w:t>
            </w:r>
          </w:p>
        </w:tc>
        <w:tc>
          <w:tcPr>
            <w:tcW w:w="990" w:type="dxa"/>
          </w:tcPr>
          <w:p w14:paraId="035F5A3A" w14:textId="52083076" w:rsidR="007461ED" w:rsidRPr="007461ED" w:rsidRDefault="007461ED" w:rsidP="007461ED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E82142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-</w:t>
            </w:r>
          </w:p>
        </w:tc>
        <w:tc>
          <w:tcPr>
            <w:tcW w:w="1260" w:type="dxa"/>
          </w:tcPr>
          <w:p w14:paraId="7C1512DF" w14:textId="37892EB7" w:rsidR="007461ED" w:rsidRPr="00CC6AD0" w:rsidRDefault="007461ED" w:rsidP="007461ED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E82142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-</w:t>
            </w:r>
          </w:p>
        </w:tc>
        <w:tc>
          <w:tcPr>
            <w:tcW w:w="1710" w:type="dxa"/>
          </w:tcPr>
          <w:p w14:paraId="4F81F0DE" w14:textId="7B41C50C" w:rsidR="007461ED" w:rsidRPr="00CC6AD0" w:rsidRDefault="007461ED" w:rsidP="007461ED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E82142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-</w:t>
            </w:r>
          </w:p>
        </w:tc>
        <w:tc>
          <w:tcPr>
            <w:tcW w:w="540" w:type="dxa"/>
            <w:shd w:val="clear" w:color="auto" w:fill="auto"/>
          </w:tcPr>
          <w:p w14:paraId="4702583A" w14:textId="295B66DE" w:rsidR="007461ED" w:rsidRPr="00CC6AD0" w:rsidRDefault="007461ED" w:rsidP="007461ED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E82142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-</w:t>
            </w:r>
          </w:p>
        </w:tc>
        <w:tc>
          <w:tcPr>
            <w:tcW w:w="720" w:type="dxa"/>
          </w:tcPr>
          <w:p w14:paraId="3FFF9245" w14:textId="3515911B" w:rsidR="007461ED" w:rsidRPr="00CC6AD0" w:rsidRDefault="007461ED" w:rsidP="007461ED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E82142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14:paraId="4A9B3BCE" w14:textId="3C8A8C0C" w:rsidR="007461ED" w:rsidRPr="00CC6AD0" w:rsidRDefault="007461ED" w:rsidP="007461ED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E82142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-</w:t>
            </w:r>
          </w:p>
        </w:tc>
      </w:tr>
      <w:tr w:rsidR="00AC10EB" w:rsidRPr="00CC6AD0" w14:paraId="7760E391" w14:textId="77777777" w:rsidTr="00AC10EB">
        <w:trPr>
          <w:trHeight w:val="491"/>
          <w:jc w:val="center"/>
        </w:trPr>
        <w:tc>
          <w:tcPr>
            <w:tcW w:w="2614" w:type="dxa"/>
            <w:vAlign w:val="center"/>
          </w:tcPr>
          <w:p w14:paraId="2A980BB8" w14:textId="77777777" w:rsidR="007461ED" w:rsidRPr="00CC6AD0" w:rsidRDefault="007461ED" w:rsidP="007461ED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ناحيه صنعتي پیان</w:t>
            </w:r>
          </w:p>
        </w:tc>
        <w:tc>
          <w:tcPr>
            <w:tcW w:w="1440" w:type="dxa"/>
          </w:tcPr>
          <w:p w14:paraId="26066491" w14:textId="314FCFD3" w:rsidR="007461ED" w:rsidRPr="00AB4405" w:rsidRDefault="007461ED" w:rsidP="007461ED">
            <w:pPr>
              <w:spacing w:after="0" w:line="240" w:lineRule="auto"/>
              <w:jc w:val="center"/>
              <w:rPr>
                <w:rFonts w:ascii="Times New Roman" w:eastAsia="Times New Roman" w:hAnsi="Times New Roman" w:cs="Cambria"/>
                <w:rtl/>
              </w:rPr>
            </w:pPr>
            <w:r w:rsidRPr="001C7A1E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-</w:t>
            </w:r>
          </w:p>
        </w:tc>
        <w:tc>
          <w:tcPr>
            <w:tcW w:w="990" w:type="dxa"/>
          </w:tcPr>
          <w:p w14:paraId="5E4CD688" w14:textId="45499285" w:rsidR="007461ED" w:rsidRPr="00CC6AD0" w:rsidRDefault="007461ED" w:rsidP="007461ED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E82142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-</w:t>
            </w:r>
          </w:p>
        </w:tc>
        <w:tc>
          <w:tcPr>
            <w:tcW w:w="1260" w:type="dxa"/>
          </w:tcPr>
          <w:p w14:paraId="44CF00AA" w14:textId="25AD1444" w:rsidR="007461ED" w:rsidRPr="00CC6AD0" w:rsidRDefault="007461ED" w:rsidP="007461ED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E82142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-</w:t>
            </w:r>
          </w:p>
        </w:tc>
        <w:tc>
          <w:tcPr>
            <w:tcW w:w="1710" w:type="dxa"/>
          </w:tcPr>
          <w:p w14:paraId="54594AC1" w14:textId="73439F05" w:rsidR="007461ED" w:rsidRPr="00CC6AD0" w:rsidRDefault="007461ED" w:rsidP="007461ED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E82142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-</w:t>
            </w:r>
          </w:p>
        </w:tc>
        <w:tc>
          <w:tcPr>
            <w:tcW w:w="540" w:type="dxa"/>
            <w:shd w:val="clear" w:color="auto" w:fill="auto"/>
          </w:tcPr>
          <w:p w14:paraId="0095B585" w14:textId="5ECA7B93" w:rsidR="007461ED" w:rsidRPr="00CC6AD0" w:rsidRDefault="007461ED" w:rsidP="007461ED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E82142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-</w:t>
            </w:r>
          </w:p>
        </w:tc>
        <w:tc>
          <w:tcPr>
            <w:tcW w:w="720" w:type="dxa"/>
          </w:tcPr>
          <w:p w14:paraId="0A6155E8" w14:textId="3C6ACEA8" w:rsidR="007461ED" w:rsidRPr="00CC6AD0" w:rsidRDefault="007461ED" w:rsidP="007461ED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E82142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14:paraId="53296DAA" w14:textId="6368021A" w:rsidR="007461ED" w:rsidRPr="00CC6AD0" w:rsidRDefault="007461ED" w:rsidP="007461ED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E82142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-</w:t>
            </w:r>
          </w:p>
        </w:tc>
      </w:tr>
      <w:tr w:rsidR="00AC10EB" w:rsidRPr="00CC6AD0" w14:paraId="28658EA5" w14:textId="77777777" w:rsidTr="00AC10EB">
        <w:trPr>
          <w:trHeight w:val="381"/>
          <w:jc w:val="center"/>
        </w:trPr>
        <w:tc>
          <w:tcPr>
            <w:tcW w:w="2614" w:type="dxa"/>
            <w:shd w:val="clear" w:color="auto" w:fill="auto"/>
            <w:vAlign w:val="center"/>
          </w:tcPr>
          <w:p w14:paraId="5B071AE0" w14:textId="77777777" w:rsidR="007461ED" w:rsidRPr="00AB4405" w:rsidRDefault="007461ED" w:rsidP="007461ED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AB4405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ناحیه صنعتی پتروشیمیم مالمیر</w:t>
            </w:r>
          </w:p>
        </w:tc>
        <w:tc>
          <w:tcPr>
            <w:tcW w:w="1440" w:type="dxa"/>
            <w:shd w:val="clear" w:color="auto" w:fill="auto"/>
          </w:tcPr>
          <w:p w14:paraId="3A9EDE1D" w14:textId="4FFD146D" w:rsidR="007461ED" w:rsidRPr="00AB4405" w:rsidRDefault="007461ED" w:rsidP="007461ED">
            <w:pPr>
              <w:spacing w:after="0" w:line="240" w:lineRule="auto"/>
              <w:jc w:val="center"/>
              <w:rPr>
                <w:rFonts w:ascii="Times New Roman" w:eastAsia="Times New Roman" w:hAnsi="Times New Roman" w:cs="Cambria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67</w:t>
            </w:r>
          </w:p>
        </w:tc>
        <w:tc>
          <w:tcPr>
            <w:tcW w:w="990" w:type="dxa"/>
            <w:shd w:val="clear" w:color="auto" w:fill="auto"/>
          </w:tcPr>
          <w:p w14:paraId="7BBBD719" w14:textId="685399B6" w:rsidR="007461ED" w:rsidRPr="00CC6AD0" w:rsidRDefault="007461ED" w:rsidP="007461ED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دارد</w:t>
            </w:r>
          </w:p>
        </w:tc>
        <w:tc>
          <w:tcPr>
            <w:tcW w:w="1260" w:type="dxa"/>
            <w:shd w:val="clear" w:color="auto" w:fill="auto"/>
          </w:tcPr>
          <w:p w14:paraId="7037CEBE" w14:textId="247A3521" w:rsidR="007461ED" w:rsidRPr="00CC6AD0" w:rsidRDefault="007461ED" w:rsidP="007461ED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E82142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-</w:t>
            </w:r>
          </w:p>
        </w:tc>
        <w:tc>
          <w:tcPr>
            <w:tcW w:w="1710" w:type="dxa"/>
            <w:shd w:val="clear" w:color="auto" w:fill="auto"/>
          </w:tcPr>
          <w:p w14:paraId="2803482F" w14:textId="0629D29A" w:rsidR="007461ED" w:rsidRPr="00CC6AD0" w:rsidRDefault="007461ED" w:rsidP="007461ED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E82142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-</w:t>
            </w:r>
          </w:p>
        </w:tc>
        <w:tc>
          <w:tcPr>
            <w:tcW w:w="540" w:type="dxa"/>
            <w:shd w:val="clear" w:color="auto" w:fill="auto"/>
          </w:tcPr>
          <w:p w14:paraId="20F501FA" w14:textId="54F3F50C" w:rsidR="007461ED" w:rsidRPr="00CC6AD0" w:rsidRDefault="007461ED" w:rsidP="007461ED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E82142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14:paraId="7259918F" w14:textId="18640DBB" w:rsidR="007461ED" w:rsidRPr="00CC6AD0" w:rsidRDefault="007461ED" w:rsidP="007461ED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E82142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14:paraId="71320E90" w14:textId="4245C4B3" w:rsidR="007461ED" w:rsidRPr="00CC6AD0" w:rsidRDefault="007461ED" w:rsidP="007461ED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E82142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-</w:t>
            </w:r>
          </w:p>
        </w:tc>
      </w:tr>
      <w:tr w:rsidR="00AC10EB" w:rsidRPr="00CC6AD0" w14:paraId="5CA79BF1" w14:textId="77777777" w:rsidTr="00AC10EB">
        <w:trPr>
          <w:trHeight w:val="300"/>
          <w:jc w:val="center"/>
        </w:trPr>
        <w:tc>
          <w:tcPr>
            <w:tcW w:w="2614" w:type="dxa"/>
            <w:shd w:val="clear" w:color="auto" w:fill="EAE1FC" w:themeFill="accent5" w:themeFillTint="33"/>
            <w:vAlign w:val="center"/>
          </w:tcPr>
          <w:p w14:paraId="5B1E0BCF" w14:textId="77777777" w:rsidR="00880572" w:rsidRPr="00CC6AD0" w:rsidRDefault="00880572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مجموع</w:t>
            </w:r>
          </w:p>
        </w:tc>
        <w:tc>
          <w:tcPr>
            <w:tcW w:w="1440" w:type="dxa"/>
            <w:shd w:val="clear" w:color="auto" w:fill="EAE1FC" w:themeFill="accent5" w:themeFillTint="33"/>
            <w:vAlign w:val="center"/>
          </w:tcPr>
          <w:p w14:paraId="2AB7E30F" w14:textId="1A7FA88E" w:rsidR="00880572" w:rsidRPr="00CC6AD0" w:rsidRDefault="007461E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122</w:t>
            </w:r>
          </w:p>
        </w:tc>
        <w:tc>
          <w:tcPr>
            <w:tcW w:w="990" w:type="dxa"/>
            <w:shd w:val="clear" w:color="auto" w:fill="EAE1FC" w:themeFill="accent5" w:themeFillTint="33"/>
            <w:vAlign w:val="center"/>
          </w:tcPr>
          <w:p w14:paraId="6B8E8EA3" w14:textId="6A78A59D" w:rsidR="00880572" w:rsidRPr="00CC6AD0" w:rsidRDefault="007461E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1260" w:type="dxa"/>
            <w:shd w:val="clear" w:color="auto" w:fill="EAE1FC" w:themeFill="accent5" w:themeFillTint="33"/>
            <w:vAlign w:val="center"/>
          </w:tcPr>
          <w:p w14:paraId="5702FB66" w14:textId="6AFF3AD3" w:rsidR="00880572" w:rsidRPr="00CC6AD0" w:rsidRDefault="00C610F5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98</w:t>
            </w:r>
          </w:p>
        </w:tc>
        <w:tc>
          <w:tcPr>
            <w:tcW w:w="1710" w:type="dxa"/>
            <w:shd w:val="clear" w:color="auto" w:fill="EAE1FC" w:themeFill="accent5" w:themeFillTint="33"/>
            <w:vAlign w:val="center"/>
          </w:tcPr>
          <w:p w14:paraId="28735F62" w14:textId="1795E86D" w:rsidR="009716B0" w:rsidRPr="00CC6AD0" w:rsidRDefault="007461E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32</w:t>
            </w:r>
          </w:p>
        </w:tc>
        <w:tc>
          <w:tcPr>
            <w:tcW w:w="540" w:type="dxa"/>
            <w:shd w:val="clear" w:color="auto" w:fill="EAE1FC" w:themeFill="accent5" w:themeFillTint="33"/>
            <w:vAlign w:val="center"/>
          </w:tcPr>
          <w:p w14:paraId="6D1EF895" w14:textId="671BF616" w:rsidR="00880572" w:rsidRPr="00CC6AD0" w:rsidRDefault="00C610F5" w:rsidP="00522989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49</w:t>
            </w:r>
          </w:p>
        </w:tc>
        <w:tc>
          <w:tcPr>
            <w:tcW w:w="720" w:type="dxa"/>
            <w:shd w:val="clear" w:color="auto" w:fill="EAE1FC" w:themeFill="accent5" w:themeFillTint="33"/>
            <w:vAlign w:val="center"/>
          </w:tcPr>
          <w:p w14:paraId="58335EFE" w14:textId="69B3F7AE" w:rsidR="00880572" w:rsidRPr="00CC6AD0" w:rsidRDefault="00C610F5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622</w:t>
            </w:r>
          </w:p>
        </w:tc>
        <w:tc>
          <w:tcPr>
            <w:tcW w:w="1260" w:type="dxa"/>
            <w:shd w:val="clear" w:color="auto" w:fill="EAE1FC" w:themeFill="accent5" w:themeFillTint="33"/>
            <w:vAlign w:val="center"/>
          </w:tcPr>
          <w:p w14:paraId="45D021A5" w14:textId="3D121389" w:rsidR="00880572" w:rsidRPr="00CC6AD0" w:rsidRDefault="00C610F5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1355</w:t>
            </w:r>
          </w:p>
        </w:tc>
      </w:tr>
    </w:tbl>
    <w:p w14:paraId="7CDB8B35" w14:textId="77777777" w:rsidR="007B64B7" w:rsidRPr="00CC6AD0" w:rsidRDefault="007B64B7" w:rsidP="001C144F">
      <w:pPr>
        <w:spacing w:after="0" w:line="240" w:lineRule="auto"/>
        <w:rPr>
          <w:rFonts w:ascii="Times New Roman" w:eastAsia="Times New Roman" w:hAnsi="Times New Roman" w:cs="B Titr"/>
          <w:sz w:val="14"/>
          <w:szCs w:val="14"/>
          <w:rtl/>
        </w:rPr>
      </w:pPr>
    </w:p>
    <w:tbl>
      <w:tblPr>
        <w:tblStyle w:val="TableGrid1"/>
        <w:bidiVisual/>
        <w:tblW w:w="10612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4A0" w:firstRow="1" w:lastRow="0" w:firstColumn="1" w:lastColumn="0" w:noHBand="0" w:noVBand="1"/>
      </w:tblPr>
      <w:tblGrid>
        <w:gridCol w:w="1612"/>
        <w:gridCol w:w="450"/>
        <w:gridCol w:w="1440"/>
        <w:gridCol w:w="450"/>
        <w:gridCol w:w="1440"/>
        <w:gridCol w:w="450"/>
        <w:gridCol w:w="720"/>
        <w:gridCol w:w="900"/>
        <w:gridCol w:w="810"/>
        <w:gridCol w:w="720"/>
        <w:gridCol w:w="769"/>
        <w:gridCol w:w="851"/>
      </w:tblGrid>
      <w:tr w:rsidR="00DF15A3" w:rsidRPr="00CC6AD0" w14:paraId="1EFD8D7A" w14:textId="77777777" w:rsidTr="00AC10EB">
        <w:trPr>
          <w:trHeight w:val="222"/>
          <w:jc w:val="center"/>
        </w:trPr>
        <w:tc>
          <w:tcPr>
            <w:tcW w:w="1612" w:type="dxa"/>
            <w:vMerge w:val="restart"/>
            <w:shd w:val="clear" w:color="auto" w:fill="E6F7FA"/>
            <w:vAlign w:val="center"/>
          </w:tcPr>
          <w:p w14:paraId="2ED1FDB8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sz w:val="18"/>
                <w:szCs w:val="18"/>
                <w:rtl/>
              </w:rPr>
              <w:t>* امکانات زیر بنایی *</w:t>
            </w:r>
          </w:p>
        </w:tc>
        <w:tc>
          <w:tcPr>
            <w:tcW w:w="1890" w:type="dxa"/>
            <w:gridSpan w:val="2"/>
            <w:shd w:val="clear" w:color="auto" w:fill="E6F7FA"/>
            <w:vAlign w:val="center"/>
          </w:tcPr>
          <w:p w14:paraId="48FF53F6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آب</w:t>
            </w:r>
          </w:p>
        </w:tc>
        <w:tc>
          <w:tcPr>
            <w:tcW w:w="1890" w:type="dxa"/>
            <w:gridSpan w:val="2"/>
            <w:shd w:val="clear" w:color="auto" w:fill="E6F7FA"/>
            <w:vAlign w:val="center"/>
          </w:tcPr>
          <w:p w14:paraId="0644CF39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برق</w:t>
            </w:r>
          </w:p>
        </w:tc>
        <w:tc>
          <w:tcPr>
            <w:tcW w:w="450" w:type="dxa"/>
            <w:vMerge w:val="restart"/>
            <w:shd w:val="clear" w:color="auto" w:fill="E6F7FA"/>
            <w:vAlign w:val="center"/>
          </w:tcPr>
          <w:p w14:paraId="18CE82CB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گاز</w:t>
            </w:r>
          </w:p>
        </w:tc>
        <w:tc>
          <w:tcPr>
            <w:tcW w:w="720" w:type="dxa"/>
            <w:vMerge w:val="restart"/>
            <w:shd w:val="clear" w:color="auto" w:fill="E6F7FA"/>
            <w:vAlign w:val="center"/>
          </w:tcPr>
          <w:p w14:paraId="457C6B5B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مخابرات</w:t>
            </w:r>
          </w:p>
        </w:tc>
        <w:tc>
          <w:tcPr>
            <w:tcW w:w="900" w:type="dxa"/>
            <w:vMerge w:val="restart"/>
            <w:shd w:val="clear" w:color="auto" w:fill="E6F7FA"/>
            <w:vAlign w:val="center"/>
          </w:tcPr>
          <w:p w14:paraId="512F5215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تصفیه خانه فاضلاب</w:t>
            </w:r>
          </w:p>
        </w:tc>
        <w:tc>
          <w:tcPr>
            <w:tcW w:w="810" w:type="dxa"/>
            <w:vMerge w:val="restart"/>
            <w:shd w:val="clear" w:color="auto" w:fill="E6F7FA"/>
            <w:vAlign w:val="center"/>
          </w:tcPr>
          <w:p w14:paraId="2B6E52C9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فضای سبز (هکتار)</w:t>
            </w:r>
          </w:p>
        </w:tc>
        <w:tc>
          <w:tcPr>
            <w:tcW w:w="720" w:type="dxa"/>
            <w:vMerge w:val="restart"/>
            <w:shd w:val="clear" w:color="auto" w:fill="E6F7FA"/>
            <w:vAlign w:val="center"/>
          </w:tcPr>
          <w:p w14:paraId="426AAC88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شبکه داخلی گاز</w:t>
            </w:r>
          </w:p>
        </w:tc>
        <w:tc>
          <w:tcPr>
            <w:tcW w:w="769" w:type="dxa"/>
            <w:vMerge w:val="restart"/>
            <w:shd w:val="clear" w:color="auto" w:fill="E6F7FA"/>
            <w:vAlign w:val="center"/>
          </w:tcPr>
          <w:p w14:paraId="1169AA23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اتصال به فیبر نوری</w:t>
            </w:r>
          </w:p>
        </w:tc>
        <w:tc>
          <w:tcPr>
            <w:tcW w:w="851" w:type="dxa"/>
            <w:vMerge w:val="restart"/>
            <w:shd w:val="clear" w:color="auto" w:fill="E6F7FA"/>
            <w:vAlign w:val="center"/>
          </w:tcPr>
          <w:p w14:paraId="1DB0B431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ساختمان آتشنشانی</w:t>
            </w:r>
          </w:p>
        </w:tc>
      </w:tr>
      <w:tr w:rsidR="00DF15A3" w:rsidRPr="00CC6AD0" w14:paraId="00D8E33D" w14:textId="77777777" w:rsidTr="00AC10EB">
        <w:trPr>
          <w:trHeight w:val="138"/>
          <w:jc w:val="center"/>
        </w:trPr>
        <w:tc>
          <w:tcPr>
            <w:tcW w:w="1612" w:type="dxa"/>
            <w:vMerge/>
            <w:shd w:val="clear" w:color="auto" w:fill="E5DFEC"/>
            <w:vAlign w:val="center"/>
          </w:tcPr>
          <w:p w14:paraId="0029345A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450" w:type="dxa"/>
            <w:shd w:val="clear" w:color="auto" w:fill="E6F7FA"/>
            <w:vAlign w:val="center"/>
          </w:tcPr>
          <w:p w14:paraId="47CA088F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1440" w:type="dxa"/>
            <w:shd w:val="clear" w:color="auto" w:fill="E6F7FA"/>
            <w:vAlign w:val="center"/>
          </w:tcPr>
          <w:p w14:paraId="2CB721B4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آب تامین شده</w:t>
            </w:r>
          </w:p>
        </w:tc>
        <w:tc>
          <w:tcPr>
            <w:tcW w:w="450" w:type="dxa"/>
            <w:shd w:val="clear" w:color="auto" w:fill="E6F7FA"/>
            <w:vAlign w:val="center"/>
          </w:tcPr>
          <w:p w14:paraId="0894D0C2" w14:textId="77777777" w:rsidR="00DF15A3" w:rsidRPr="00CC6AD0" w:rsidRDefault="00DF15A3" w:rsidP="00CC6AD0">
            <w:pPr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1440" w:type="dxa"/>
            <w:shd w:val="clear" w:color="auto" w:fill="E6F7FA"/>
            <w:vAlign w:val="center"/>
          </w:tcPr>
          <w:p w14:paraId="50195833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برق تامین شده</w:t>
            </w:r>
          </w:p>
        </w:tc>
        <w:tc>
          <w:tcPr>
            <w:tcW w:w="450" w:type="dxa"/>
            <w:vMerge/>
            <w:shd w:val="clear" w:color="auto" w:fill="E5DFEC"/>
            <w:vAlign w:val="center"/>
          </w:tcPr>
          <w:p w14:paraId="77597F6E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20" w:type="dxa"/>
            <w:vMerge/>
            <w:shd w:val="clear" w:color="auto" w:fill="E5DFEC"/>
            <w:vAlign w:val="center"/>
          </w:tcPr>
          <w:p w14:paraId="3F7A962C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900" w:type="dxa"/>
            <w:vMerge/>
            <w:shd w:val="clear" w:color="auto" w:fill="E5DFEC"/>
            <w:vAlign w:val="center"/>
          </w:tcPr>
          <w:p w14:paraId="5CDFEF86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810" w:type="dxa"/>
            <w:vMerge/>
            <w:shd w:val="clear" w:color="auto" w:fill="E5DFEC"/>
            <w:vAlign w:val="center"/>
          </w:tcPr>
          <w:p w14:paraId="6A09F8FA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20" w:type="dxa"/>
            <w:vMerge/>
            <w:shd w:val="clear" w:color="auto" w:fill="E5DFEC"/>
            <w:vAlign w:val="center"/>
          </w:tcPr>
          <w:p w14:paraId="1BA181EA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69" w:type="dxa"/>
            <w:vMerge/>
            <w:shd w:val="clear" w:color="auto" w:fill="E5DFEC"/>
            <w:vAlign w:val="center"/>
          </w:tcPr>
          <w:p w14:paraId="1E01A17C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851" w:type="dxa"/>
            <w:vMerge/>
            <w:shd w:val="clear" w:color="auto" w:fill="E5DFEC"/>
            <w:vAlign w:val="center"/>
          </w:tcPr>
          <w:p w14:paraId="3F9CE3B8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</w:tr>
      <w:tr w:rsidR="00DF15A3" w:rsidRPr="00CC6AD0" w14:paraId="40365FD1" w14:textId="77777777" w:rsidTr="00AC10EB">
        <w:trPr>
          <w:trHeight w:val="350"/>
          <w:jc w:val="center"/>
        </w:trPr>
        <w:tc>
          <w:tcPr>
            <w:tcW w:w="1612" w:type="dxa"/>
            <w:vAlign w:val="center"/>
          </w:tcPr>
          <w:p w14:paraId="1B924306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شهرك صنعتي ایذه</w:t>
            </w:r>
          </w:p>
        </w:tc>
        <w:tc>
          <w:tcPr>
            <w:tcW w:w="450" w:type="dxa"/>
            <w:vAlign w:val="center"/>
          </w:tcPr>
          <w:p w14:paraId="552208EF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1440" w:type="dxa"/>
            <w:vAlign w:val="center"/>
          </w:tcPr>
          <w:p w14:paraId="15BD904E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55</w:t>
            </w:r>
          </w:p>
        </w:tc>
        <w:tc>
          <w:tcPr>
            <w:tcW w:w="450" w:type="dxa"/>
            <w:vAlign w:val="center"/>
          </w:tcPr>
          <w:p w14:paraId="2455C978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1440" w:type="dxa"/>
            <w:vAlign w:val="center"/>
          </w:tcPr>
          <w:p w14:paraId="0A1EBEDD" w14:textId="49F0B0FB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>
              <w:rPr>
                <w:rFonts w:ascii="Times New Roman" w:eastAsia="Times New Roman" w:hAnsi="Times New Roman" w:cs="B Homa" w:hint="cs"/>
                <w:rtl/>
                <w:lang w:bidi="ar-SA"/>
              </w:rPr>
              <w:t>10</w:t>
            </w:r>
          </w:p>
        </w:tc>
        <w:tc>
          <w:tcPr>
            <w:tcW w:w="450" w:type="dxa"/>
            <w:vAlign w:val="center"/>
          </w:tcPr>
          <w:p w14:paraId="588CD596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20" w:type="dxa"/>
            <w:vAlign w:val="center"/>
          </w:tcPr>
          <w:p w14:paraId="2DEAC943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00" w:type="dxa"/>
            <w:vAlign w:val="center"/>
          </w:tcPr>
          <w:p w14:paraId="2337ED27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10" w:type="dxa"/>
            <w:vAlign w:val="center"/>
          </w:tcPr>
          <w:p w14:paraId="77C78431" w14:textId="62269F35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09/10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C27543F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4BD7C5E2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FCF5681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</w:tr>
      <w:tr w:rsidR="00DF15A3" w:rsidRPr="00CC6AD0" w14:paraId="360418D3" w14:textId="77777777" w:rsidTr="00AC10EB">
        <w:trPr>
          <w:trHeight w:val="283"/>
          <w:jc w:val="center"/>
        </w:trPr>
        <w:tc>
          <w:tcPr>
            <w:tcW w:w="1612" w:type="dxa"/>
            <w:vAlign w:val="center"/>
          </w:tcPr>
          <w:p w14:paraId="01069D50" w14:textId="77777777" w:rsidR="00DF15A3" w:rsidRPr="00CC6AD0" w:rsidRDefault="00DF15A3" w:rsidP="000873B2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ناحیه صنعتی کلدوزخ</w:t>
            </w:r>
          </w:p>
        </w:tc>
        <w:tc>
          <w:tcPr>
            <w:tcW w:w="450" w:type="dxa"/>
            <w:vAlign w:val="center"/>
          </w:tcPr>
          <w:p w14:paraId="75CDA501" w14:textId="77777777" w:rsidR="00DF15A3" w:rsidRPr="00CC6AD0" w:rsidRDefault="00DF15A3" w:rsidP="000873B2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1440" w:type="dxa"/>
            <w:vAlign w:val="center"/>
          </w:tcPr>
          <w:p w14:paraId="6D40183D" w14:textId="77777777" w:rsidR="00DF15A3" w:rsidRPr="00CC6AD0" w:rsidRDefault="00DF15A3" w:rsidP="000873B2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8</w:t>
            </w:r>
          </w:p>
        </w:tc>
        <w:tc>
          <w:tcPr>
            <w:tcW w:w="450" w:type="dxa"/>
            <w:vAlign w:val="center"/>
          </w:tcPr>
          <w:p w14:paraId="4EEED1B9" w14:textId="77777777" w:rsidR="00DF15A3" w:rsidRPr="00CC6AD0" w:rsidRDefault="00DF15A3" w:rsidP="000873B2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1440" w:type="dxa"/>
            <w:vAlign w:val="center"/>
          </w:tcPr>
          <w:p w14:paraId="3AF07FE6" w14:textId="77777777" w:rsidR="00DF15A3" w:rsidRPr="00CC6AD0" w:rsidRDefault="00DF15A3" w:rsidP="000873B2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>
              <w:rPr>
                <w:rFonts w:ascii="Times New Roman" w:eastAsia="Times New Roman" w:hAnsi="Times New Roman" w:cs="B Homa" w:hint="cs"/>
                <w:rtl/>
                <w:lang w:bidi="ar-SA"/>
              </w:rPr>
              <w:t>1</w:t>
            </w:r>
          </w:p>
        </w:tc>
        <w:tc>
          <w:tcPr>
            <w:tcW w:w="450" w:type="dxa"/>
          </w:tcPr>
          <w:p w14:paraId="37675E4A" w14:textId="77777777" w:rsidR="00DF15A3" w:rsidRDefault="00DF15A3" w:rsidP="000873B2">
            <w:pPr>
              <w:jc w:val="center"/>
            </w:pPr>
            <w:r w:rsidRPr="00785263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20" w:type="dxa"/>
          </w:tcPr>
          <w:p w14:paraId="13991E84" w14:textId="4ECB2F79" w:rsidR="00DF15A3" w:rsidRDefault="00DF15A3" w:rsidP="000873B2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00" w:type="dxa"/>
          </w:tcPr>
          <w:p w14:paraId="74347B6D" w14:textId="77777777" w:rsidR="00DF15A3" w:rsidRDefault="00DF15A3" w:rsidP="000873B2">
            <w:pPr>
              <w:jc w:val="center"/>
            </w:pPr>
            <w:r w:rsidRPr="00785263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10" w:type="dxa"/>
            <w:vAlign w:val="center"/>
          </w:tcPr>
          <w:p w14:paraId="0F66CA61" w14:textId="77777777" w:rsidR="00DF15A3" w:rsidRPr="00CC6AD0" w:rsidRDefault="00DF15A3" w:rsidP="000873B2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20" w:type="dxa"/>
            <w:vAlign w:val="center"/>
          </w:tcPr>
          <w:p w14:paraId="756EA8FA" w14:textId="77777777" w:rsidR="00DF15A3" w:rsidRPr="00CC6AD0" w:rsidRDefault="00DF15A3" w:rsidP="000873B2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69" w:type="dxa"/>
            <w:vAlign w:val="center"/>
          </w:tcPr>
          <w:p w14:paraId="31557270" w14:textId="77777777" w:rsidR="00DF15A3" w:rsidRPr="00CC6AD0" w:rsidRDefault="00DF15A3" w:rsidP="000873B2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1" w:type="dxa"/>
            <w:vAlign w:val="center"/>
          </w:tcPr>
          <w:p w14:paraId="3613F0A7" w14:textId="77777777" w:rsidR="00DF15A3" w:rsidRPr="00CC6AD0" w:rsidRDefault="00DF15A3" w:rsidP="000873B2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DF15A3" w:rsidRPr="00CC6AD0" w14:paraId="1FB7A044" w14:textId="77777777" w:rsidTr="00AC10EB">
        <w:trPr>
          <w:trHeight w:val="465"/>
          <w:jc w:val="center"/>
        </w:trPr>
        <w:tc>
          <w:tcPr>
            <w:tcW w:w="1612" w:type="dxa"/>
            <w:vAlign w:val="center"/>
          </w:tcPr>
          <w:p w14:paraId="56392E8B" w14:textId="77777777" w:rsidR="00DF15A3" w:rsidRPr="00CC6AD0" w:rsidRDefault="00DF15A3" w:rsidP="000873B2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ناحيه صنعتي پیان</w:t>
            </w:r>
          </w:p>
        </w:tc>
        <w:tc>
          <w:tcPr>
            <w:tcW w:w="450" w:type="dxa"/>
          </w:tcPr>
          <w:p w14:paraId="6ABB66CE" w14:textId="12D5E7C5" w:rsidR="00DF15A3" w:rsidRDefault="00DF15A3" w:rsidP="000873B2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440" w:type="dxa"/>
          </w:tcPr>
          <w:p w14:paraId="3263E4A6" w14:textId="77777777" w:rsidR="00DF15A3" w:rsidRDefault="00DF15A3" w:rsidP="000873B2">
            <w:pPr>
              <w:jc w:val="center"/>
            </w:pPr>
            <w:r w:rsidRPr="00BB12B0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450" w:type="dxa"/>
          </w:tcPr>
          <w:p w14:paraId="3D4778CA" w14:textId="77777777" w:rsidR="00DF15A3" w:rsidRDefault="00DF15A3" w:rsidP="000873B2">
            <w:pPr>
              <w:jc w:val="center"/>
            </w:pPr>
            <w:r w:rsidRPr="00BB12B0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440" w:type="dxa"/>
          </w:tcPr>
          <w:p w14:paraId="79F1B7F8" w14:textId="77777777" w:rsidR="00DF15A3" w:rsidRDefault="00DF15A3" w:rsidP="000873B2">
            <w:pPr>
              <w:jc w:val="center"/>
            </w:pPr>
            <w:r w:rsidRPr="00BB12B0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450" w:type="dxa"/>
          </w:tcPr>
          <w:p w14:paraId="492B9616" w14:textId="77777777" w:rsidR="00DF15A3" w:rsidRDefault="00DF15A3" w:rsidP="000873B2">
            <w:pPr>
              <w:jc w:val="center"/>
            </w:pPr>
            <w:r w:rsidRPr="00785263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20" w:type="dxa"/>
          </w:tcPr>
          <w:p w14:paraId="2829A089" w14:textId="77777777" w:rsidR="00DF15A3" w:rsidRDefault="00DF15A3" w:rsidP="000873B2">
            <w:pPr>
              <w:jc w:val="center"/>
            </w:pPr>
            <w:r w:rsidRPr="00785263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00" w:type="dxa"/>
          </w:tcPr>
          <w:p w14:paraId="600079BD" w14:textId="77777777" w:rsidR="00DF15A3" w:rsidRDefault="00DF15A3" w:rsidP="000873B2">
            <w:pPr>
              <w:jc w:val="center"/>
            </w:pPr>
            <w:r w:rsidRPr="00785263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10" w:type="dxa"/>
          </w:tcPr>
          <w:p w14:paraId="1A6D0DD7" w14:textId="77777777" w:rsidR="00DF15A3" w:rsidRDefault="00DF15A3" w:rsidP="000873B2">
            <w:pPr>
              <w:jc w:val="center"/>
            </w:pPr>
            <w:r w:rsidRPr="008D6B23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20" w:type="dxa"/>
          </w:tcPr>
          <w:p w14:paraId="64B8BE5B" w14:textId="77777777" w:rsidR="00DF15A3" w:rsidRDefault="00DF15A3" w:rsidP="000873B2">
            <w:pPr>
              <w:jc w:val="center"/>
            </w:pPr>
            <w:r w:rsidRPr="008D6B23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69" w:type="dxa"/>
          </w:tcPr>
          <w:p w14:paraId="1E6B8D51" w14:textId="77777777" w:rsidR="00DF15A3" w:rsidRDefault="00DF15A3" w:rsidP="000873B2">
            <w:pPr>
              <w:jc w:val="center"/>
            </w:pPr>
            <w:r w:rsidRPr="008D6B23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1" w:type="dxa"/>
          </w:tcPr>
          <w:p w14:paraId="1F191141" w14:textId="77777777" w:rsidR="00DF15A3" w:rsidRDefault="00DF15A3" w:rsidP="000873B2">
            <w:pPr>
              <w:jc w:val="center"/>
            </w:pPr>
            <w:r w:rsidRPr="008D6B23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DF15A3" w:rsidRPr="00CC6AD0" w14:paraId="723A2953" w14:textId="77777777" w:rsidTr="00AC10EB">
        <w:trPr>
          <w:trHeight w:val="327"/>
          <w:jc w:val="center"/>
        </w:trPr>
        <w:tc>
          <w:tcPr>
            <w:tcW w:w="1612" w:type="dxa"/>
            <w:shd w:val="clear" w:color="auto" w:fill="EAE1FC" w:themeFill="accent5" w:themeFillTint="33"/>
            <w:vAlign w:val="center"/>
          </w:tcPr>
          <w:p w14:paraId="628C0646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مجموع</w:t>
            </w:r>
          </w:p>
        </w:tc>
        <w:tc>
          <w:tcPr>
            <w:tcW w:w="450" w:type="dxa"/>
            <w:shd w:val="clear" w:color="auto" w:fill="EAE1FC" w:themeFill="accent5" w:themeFillTint="33"/>
            <w:vAlign w:val="center"/>
          </w:tcPr>
          <w:p w14:paraId="30D9A6C3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1440" w:type="dxa"/>
            <w:shd w:val="clear" w:color="auto" w:fill="EAE1FC" w:themeFill="accent5" w:themeFillTint="33"/>
            <w:vAlign w:val="center"/>
          </w:tcPr>
          <w:p w14:paraId="28DF5FEE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63</w:t>
            </w:r>
          </w:p>
        </w:tc>
        <w:tc>
          <w:tcPr>
            <w:tcW w:w="450" w:type="dxa"/>
            <w:shd w:val="clear" w:color="auto" w:fill="EAE1FC" w:themeFill="accent5" w:themeFillTint="33"/>
            <w:vAlign w:val="center"/>
          </w:tcPr>
          <w:p w14:paraId="1C70062E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1440" w:type="dxa"/>
            <w:shd w:val="clear" w:color="auto" w:fill="EAE1FC" w:themeFill="accent5" w:themeFillTint="33"/>
            <w:vAlign w:val="center"/>
          </w:tcPr>
          <w:p w14:paraId="10A9C896" w14:textId="26428F1F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11</w:t>
            </w:r>
          </w:p>
        </w:tc>
        <w:tc>
          <w:tcPr>
            <w:tcW w:w="450" w:type="dxa"/>
            <w:shd w:val="clear" w:color="auto" w:fill="EAE1FC" w:themeFill="accent5" w:themeFillTint="33"/>
            <w:vAlign w:val="center"/>
          </w:tcPr>
          <w:p w14:paraId="5C80ECF8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720" w:type="dxa"/>
            <w:shd w:val="clear" w:color="auto" w:fill="EAE1FC" w:themeFill="accent5" w:themeFillTint="33"/>
            <w:vAlign w:val="center"/>
          </w:tcPr>
          <w:p w14:paraId="590FD510" w14:textId="658335FE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900" w:type="dxa"/>
            <w:shd w:val="clear" w:color="auto" w:fill="EAE1FC" w:themeFill="accent5" w:themeFillTint="33"/>
            <w:vAlign w:val="center"/>
          </w:tcPr>
          <w:p w14:paraId="4F6DA107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810" w:type="dxa"/>
            <w:shd w:val="clear" w:color="auto" w:fill="EAE1FC" w:themeFill="accent5" w:themeFillTint="33"/>
            <w:vAlign w:val="center"/>
          </w:tcPr>
          <w:p w14:paraId="697C0C72" w14:textId="7C3BC0B1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09/10</w:t>
            </w:r>
          </w:p>
        </w:tc>
        <w:tc>
          <w:tcPr>
            <w:tcW w:w="720" w:type="dxa"/>
            <w:shd w:val="clear" w:color="auto" w:fill="EAE1FC" w:themeFill="accent5" w:themeFillTint="33"/>
            <w:vAlign w:val="center"/>
          </w:tcPr>
          <w:p w14:paraId="56F667E0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769" w:type="dxa"/>
            <w:shd w:val="clear" w:color="auto" w:fill="EAE1FC" w:themeFill="accent5" w:themeFillTint="33"/>
            <w:vAlign w:val="center"/>
          </w:tcPr>
          <w:p w14:paraId="45FBDCE2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851" w:type="dxa"/>
            <w:shd w:val="clear" w:color="auto" w:fill="EAE1FC" w:themeFill="accent5" w:themeFillTint="33"/>
            <w:vAlign w:val="center"/>
          </w:tcPr>
          <w:p w14:paraId="6A55A224" w14:textId="77777777" w:rsidR="00DF15A3" w:rsidRPr="00CC6AD0" w:rsidRDefault="00DF15A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</w:tr>
    </w:tbl>
    <w:p w14:paraId="5E516357" w14:textId="44E75CF0" w:rsidR="007B64B7" w:rsidRDefault="007B64B7" w:rsidP="00CC6AD0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</w:p>
    <w:p w14:paraId="7AE53BF9" w14:textId="77777777" w:rsidR="00C36EAA" w:rsidRPr="00CC6AD0" w:rsidRDefault="00C36EAA" w:rsidP="00CC6AD0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</w:p>
    <w:tbl>
      <w:tblPr>
        <w:tblStyle w:val="TableGrid1"/>
        <w:bidiVisual/>
        <w:tblW w:w="0" w:type="auto"/>
        <w:tblInd w:w="73" w:type="dxa"/>
        <w:tblLook w:val="04A0" w:firstRow="1" w:lastRow="0" w:firstColumn="1" w:lastColumn="0" w:noHBand="0" w:noVBand="1"/>
      </w:tblPr>
      <w:tblGrid>
        <w:gridCol w:w="2301"/>
        <w:gridCol w:w="625"/>
        <w:gridCol w:w="5117"/>
        <w:gridCol w:w="2404"/>
      </w:tblGrid>
      <w:tr w:rsidR="001B527A" w:rsidRPr="00CC6AD0" w14:paraId="3DB9AE7E" w14:textId="77777777" w:rsidTr="00AC10EB">
        <w:trPr>
          <w:trHeight w:val="381"/>
        </w:trPr>
        <w:tc>
          <w:tcPr>
            <w:tcW w:w="2332" w:type="dxa"/>
            <w:shd w:val="clear" w:color="auto" w:fill="E6F7FA"/>
            <w:vAlign w:val="center"/>
          </w:tcPr>
          <w:p w14:paraId="6E693283" w14:textId="54FF6C91" w:rsidR="001B527A" w:rsidRPr="00CC6AD0" w:rsidRDefault="001B527A" w:rsidP="001B527A">
            <w:pPr>
              <w:jc w:val="center"/>
              <w:rPr>
                <w:rFonts w:ascii="Times New Roman" w:eastAsia="Times New Roman" w:hAnsi="Times New Roman" w:cs="B Titr"/>
                <w:color w:val="FF0000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 xml:space="preserve">پروژه های عمرانی سال </w:t>
            </w:r>
            <w:r w:rsidR="0053606C"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1403</w:t>
            </w:r>
            <w:r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 xml:space="preserve"> *</w:t>
            </w:r>
          </w:p>
        </w:tc>
        <w:tc>
          <w:tcPr>
            <w:tcW w:w="627" w:type="dxa"/>
            <w:shd w:val="clear" w:color="auto" w:fill="E6F7FA"/>
            <w:vAlign w:val="center"/>
          </w:tcPr>
          <w:p w14:paraId="54C3CC77" w14:textId="77777777" w:rsidR="001B527A" w:rsidRPr="00CC6AD0" w:rsidRDefault="001B527A" w:rsidP="001B527A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تعداد</w:t>
            </w:r>
          </w:p>
        </w:tc>
        <w:tc>
          <w:tcPr>
            <w:tcW w:w="5203" w:type="dxa"/>
            <w:shd w:val="clear" w:color="auto" w:fill="E6F7FA"/>
            <w:vAlign w:val="center"/>
          </w:tcPr>
          <w:p w14:paraId="7687DB40" w14:textId="77777777" w:rsidR="001B527A" w:rsidRPr="00CC6AD0" w:rsidRDefault="001B527A" w:rsidP="001B527A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عنوان پروژه</w:t>
            </w:r>
          </w:p>
        </w:tc>
        <w:tc>
          <w:tcPr>
            <w:tcW w:w="2424" w:type="dxa"/>
            <w:shd w:val="clear" w:color="auto" w:fill="E6F7FA"/>
            <w:vAlign w:val="center"/>
          </w:tcPr>
          <w:p w14:paraId="0F36A08B" w14:textId="4BF715E3" w:rsidR="001B527A" w:rsidRPr="00CC6AD0" w:rsidRDefault="001B527A" w:rsidP="00AC10EB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مبلغ اعتبار</w:t>
            </w:r>
            <w:r w:rsidRPr="00CC6AD0">
              <w:rPr>
                <w:rFonts w:ascii="Times New Roman" w:eastAsia="Times New Roman" w:hAnsi="Times New Roman" w:cs="B Titr" w:hint="cs"/>
                <w:sz w:val="14"/>
                <w:szCs w:val="14"/>
                <w:rtl/>
              </w:rPr>
              <w:t>(ریال)</w:t>
            </w:r>
          </w:p>
        </w:tc>
      </w:tr>
      <w:tr w:rsidR="001B527A" w:rsidRPr="00CC6AD0" w14:paraId="58960F62" w14:textId="77777777" w:rsidTr="00AC10EB">
        <w:trPr>
          <w:trHeight w:val="264"/>
        </w:trPr>
        <w:tc>
          <w:tcPr>
            <w:tcW w:w="2332" w:type="dxa"/>
            <w:shd w:val="clear" w:color="000000" w:fill="FFFFFF"/>
            <w:vAlign w:val="center"/>
          </w:tcPr>
          <w:p w14:paraId="1767E1E1" w14:textId="77777777" w:rsidR="001B527A" w:rsidRDefault="001B527A" w:rsidP="001B527A">
            <w:pPr>
              <w:jc w:val="center"/>
              <w:rPr>
                <w:rFonts w:ascii="Calibri" w:hAnsi="Calibri" w:cs="B Zar"/>
                <w:color w:val="000000"/>
              </w:rPr>
            </w:pPr>
            <w:r>
              <w:rPr>
                <w:rFonts w:ascii="Calibri" w:hAnsi="Calibri" w:cs="B Zar" w:hint="cs"/>
                <w:color w:val="000000"/>
                <w:rtl/>
              </w:rPr>
              <w:t>شهرک صنعتي ايذه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075140DF" w14:textId="6E0356E6" w:rsidR="001B527A" w:rsidRPr="00FE554B" w:rsidRDefault="007B64B7" w:rsidP="001B527A">
            <w:pPr>
              <w:jc w:val="center"/>
              <w:rPr>
                <w:rFonts w:ascii="Calibri" w:hAnsi="Calibri" w:cs="B Zar"/>
                <w:color w:val="000000"/>
                <w:rtl/>
              </w:rPr>
            </w:pPr>
            <w:r>
              <w:rPr>
                <w:rFonts w:ascii="Calibri" w:hAnsi="Calibri" w:cs="B Zar" w:hint="cs"/>
                <w:color w:val="000000"/>
                <w:rtl/>
              </w:rPr>
              <w:t>1</w:t>
            </w:r>
          </w:p>
        </w:tc>
        <w:tc>
          <w:tcPr>
            <w:tcW w:w="5203" w:type="dxa"/>
            <w:shd w:val="clear" w:color="000000" w:fill="FFFFFF"/>
            <w:vAlign w:val="center"/>
          </w:tcPr>
          <w:p w14:paraId="53324D1A" w14:textId="7BE645A1" w:rsidR="001B527A" w:rsidRDefault="007B64B7" w:rsidP="001B527A">
            <w:pPr>
              <w:jc w:val="center"/>
              <w:rPr>
                <w:rFonts w:ascii="Calibri" w:hAnsi="Calibri" w:cs="B Zar"/>
                <w:color w:val="000000"/>
              </w:rPr>
            </w:pPr>
            <w:r w:rsidRPr="007B64B7">
              <w:rPr>
                <w:rFonts w:ascii="Calibri" w:hAnsi="Calibri" w:cs="B Zar" w:hint="eastAsia"/>
                <w:color w:val="000000"/>
                <w:rtl/>
              </w:rPr>
              <w:t>ترم</w:t>
            </w:r>
            <w:r w:rsidRPr="007B64B7">
              <w:rPr>
                <w:rFonts w:ascii="Calibri" w:hAnsi="Calibri" w:cs="B Zar" w:hint="cs"/>
                <w:color w:val="000000"/>
                <w:rtl/>
              </w:rPr>
              <w:t>ی</w:t>
            </w:r>
            <w:r w:rsidRPr="007B64B7">
              <w:rPr>
                <w:rFonts w:ascii="Calibri" w:hAnsi="Calibri" w:cs="B Zar" w:hint="eastAsia"/>
                <w:color w:val="000000"/>
                <w:rtl/>
              </w:rPr>
              <w:t>م</w:t>
            </w:r>
            <w:r w:rsidRPr="007B64B7">
              <w:rPr>
                <w:rFonts w:ascii="Calibri" w:hAnsi="Calibri" w:cs="B Zar"/>
                <w:color w:val="000000"/>
                <w:rtl/>
              </w:rPr>
              <w:t xml:space="preserve"> </w:t>
            </w:r>
            <w:r w:rsidRPr="007B64B7">
              <w:rPr>
                <w:rFonts w:ascii="Calibri" w:hAnsi="Calibri" w:cs="B Zar" w:hint="eastAsia"/>
                <w:color w:val="000000"/>
                <w:rtl/>
              </w:rPr>
              <w:t>نوار</w:t>
            </w:r>
            <w:r w:rsidRPr="007B64B7">
              <w:rPr>
                <w:rFonts w:ascii="Calibri" w:hAnsi="Calibri" w:cs="B Zar"/>
                <w:color w:val="000000"/>
                <w:rtl/>
              </w:rPr>
              <w:t xml:space="preserve"> </w:t>
            </w:r>
            <w:r w:rsidRPr="007B64B7">
              <w:rPr>
                <w:rFonts w:ascii="Calibri" w:hAnsi="Calibri" w:cs="B Zar" w:hint="eastAsia"/>
                <w:color w:val="000000"/>
                <w:rtl/>
              </w:rPr>
              <w:t>حفار</w:t>
            </w:r>
            <w:r w:rsidRPr="007B64B7">
              <w:rPr>
                <w:rFonts w:ascii="Calibri" w:hAnsi="Calibri" w:cs="B Zar" w:hint="cs"/>
                <w:color w:val="000000"/>
                <w:rtl/>
              </w:rPr>
              <w:t>ی</w:t>
            </w:r>
            <w:r w:rsidRPr="007B64B7">
              <w:rPr>
                <w:rFonts w:ascii="Calibri" w:hAnsi="Calibri" w:cs="B Zar"/>
                <w:color w:val="000000"/>
                <w:rtl/>
              </w:rPr>
              <w:t xml:space="preserve"> </w:t>
            </w:r>
            <w:r w:rsidRPr="007B64B7">
              <w:rPr>
                <w:rFonts w:ascii="Calibri" w:hAnsi="Calibri" w:cs="B Zar" w:hint="eastAsia"/>
                <w:color w:val="000000"/>
                <w:rtl/>
              </w:rPr>
              <w:t>خطوط</w:t>
            </w:r>
            <w:r w:rsidRPr="007B64B7">
              <w:rPr>
                <w:rFonts w:ascii="Calibri" w:hAnsi="Calibri" w:cs="B Zar"/>
                <w:color w:val="000000"/>
                <w:rtl/>
              </w:rPr>
              <w:t xml:space="preserve"> </w:t>
            </w:r>
            <w:r w:rsidRPr="007B64B7">
              <w:rPr>
                <w:rFonts w:ascii="Calibri" w:hAnsi="Calibri" w:cs="B Zar" w:hint="eastAsia"/>
                <w:color w:val="000000"/>
                <w:rtl/>
              </w:rPr>
              <w:t>آب،</w:t>
            </w:r>
            <w:r w:rsidRPr="007B64B7">
              <w:rPr>
                <w:rFonts w:ascii="Calibri" w:hAnsi="Calibri" w:cs="B Zar"/>
                <w:color w:val="000000"/>
                <w:rtl/>
              </w:rPr>
              <w:t xml:space="preserve"> </w:t>
            </w:r>
            <w:r w:rsidRPr="007B64B7">
              <w:rPr>
                <w:rFonts w:ascii="Calibri" w:hAnsi="Calibri" w:cs="B Zar" w:hint="eastAsia"/>
                <w:color w:val="000000"/>
                <w:rtl/>
              </w:rPr>
              <w:t>فاضلاب</w:t>
            </w:r>
            <w:r w:rsidRPr="007B64B7">
              <w:rPr>
                <w:rFonts w:ascii="Calibri" w:hAnsi="Calibri" w:cs="B Zar"/>
                <w:color w:val="000000"/>
                <w:rtl/>
              </w:rPr>
              <w:t xml:space="preserve"> </w:t>
            </w:r>
            <w:r w:rsidRPr="007B64B7">
              <w:rPr>
                <w:rFonts w:ascii="Calibri" w:hAnsi="Calibri" w:cs="B Zar" w:hint="eastAsia"/>
                <w:color w:val="000000"/>
                <w:rtl/>
              </w:rPr>
              <w:t>و</w:t>
            </w:r>
            <w:r w:rsidRPr="007B64B7">
              <w:rPr>
                <w:rFonts w:ascii="Calibri" w:hAnsi="Calibri" w:cs="B Zar"/>
                <w:color w:val="000000"/>
                <w:rtl/>
              </w:rPr>
              <w:t xml:space="preserve"> </w:t>
            </w:r>
            <w:r w:rsidRPr="007B64B7">
              <w:rPr>
                <w:rFonts w:ascii="Calibri" w:hAnsi="Calibri" w:cs="B Zar" w:hint="eastAsia"/>
                <w:color w:val="000000"/>
                <w:rtl/>
              </w:rPr>
              <w:t>گاز</w:t>
            </w:r>
            <w:r w:rsidRPr="007B64B7">
              <w:rPr>
                <w:rFonts w:ascii="Calibri" w:hAnsi="Calibri" w:cs="B Zar"/>
                <w:color w:val="000000"/>
                <w:rtl/>
              </w:rPr>
              <w:t xml:space="preserve"> </w:t>
            </w:r>
            <w:r w:rsidRPr="007B64B7">
              <w:rPr>
                <w:rFonts w:ascii="Calibri" w:hAnsi="Calibri" w:cs="B Zar" w:hint="eastAsia"/>
                <w:color w:val="000000"/>
                <w:rtl/>
              </w:rPr>
              <w:t>معابر</w:t>
            </w:r>
            <w:r w:rsidRPr="007B64B7">
              <w:rPr>
                <w:rFonts w:ascii="Calibri" w:hAnsi="Calibri" w:cs="B Zar"/>
                <w:color w:val="000000"/>
                <w:rtl/>
              </w:rPr>
              <w:t xml:space="preserve"> </w:t>
            </w:r>
            <w:r w:rsidRPr="007B64B7">
              <w:rPr>
                <w:rFonts w:ascii="Calibri" w:hAnsi="Calibri" w:cs="B Zar" w:hint="eastAsia"/>
                <w:color w:val="000000"/>
                <w:rtl/>
              </w:rPr>
              <w:t>شهرک</w:t>
            </w:r>
            <w:r w:rsidRPr="007B64B7">
              <w:rPr>
                <w:rFonts w:ascii="Calibri" w:hAnsi="Calibri" w:cs="B Zar"/>
                <w:color w:val="000000"/>
                <w:rtl/>
              </w:rPr>
              <w:t xml:space="preserve"> </w:t>
            </w:r>
            <w:r w:rsidRPr="007B64B7">
              <w:rPr>
                <w:rFonts w:ascii="Calibri" w:hAnsi="Calibri" w:cs="B Zar" w:hint="eastAsia"/>
                <w:color w:val="000000"/>
                <w:rtl/>
              </w:rPr>
              <w:t>صنعت</w:t>
            </w:r>
            <w:r w:rsidRPr="007B64B7">
              <w:rPr>
                <w:rFonts w:ascii="Calibri" w:hAnsi="Calibri" w:cs="B Zar" w:hint="cs"/>
                <w:color w:val="000000"/>
                <w:rtl/>
              </w:rPr>
              <w:t>ی</w:t>
            </w:r>
            <w:r w:rsidRPr="007B64B7">
              <w:rPr>
                <w:rFonts w:ascii="Calibri" w:hAnsi="Calibri" w:cs="B Zar"/>
                <w:color w:val="000000"/>
                <w:rtl/>
              </w:rPr>
              <w:t xml:space="preserve"> </w:t>
            </w:r>
            <w:r w:rsidRPr="007B64B7">
              <w:rPr>
                <w:rFonts w:ascii="Calibri" w:hAnsi="Calibri" w:cs="B Zar" w:hint="eastAsia"/>
                <w:color w:val="000000"/>
                <w:rtl/>
              </w:rPr>
              <w:t>ا</w:t>
            </w:r>
            <w:r w:rsidRPr="007B64B7">
              <w:rPr>
                <w:rFonts w:ascii="Calibri" w:hAnsi="Calibri" w:cs="B Zar" w:hint="cs"/>
                <w:color w:val="000000"/>
                <w:rtl/>
              </w:rPr>
              <w:t>ی</w:t>
            </w:r>
            <w:r w:rsidRPr="007B64B7">
              <w:rPr>
                <w:rFonts w:ascii="Calibri" w:hAnsi="Calibri" w:cs="B Zar" w:hint="eastAsia"/>
                <w:color w:val="000000"/>
                <w:rtl/>
              </w:rPr>
              <w:t>ذه</w:t>
            </w:r>
          </w:p>
        </w:tc>
        <w:tc>
          <w:tcPr>
            <w:tcW w:w="2424" w:type="dxa"/>
            <w:shd w:val="clear" w:color="000000" w:fill="FFFFFF"/>
            <w:vAlign w:val="center"/>
          </w:tcPr>
          <w:p w14:paraId="4BC4D116" w14:textId="5C56F1A2" w:rsidR="001B527A" w:rsidRDefault="007B64B7" w:rsidP="001B527A">
            <w:pPr>
              <w:jc w:val="center"/>
              <w:rPr>
                <w:rFonts w:ascii="Calibri" w:hAnsi="Calibri" w:cs="B Zar"/>
                <w:color w:val="000000"/>
                <w:rtl/>
              </w:rPr>
            </w:pPr>
            <w:r w:rsidRPr="007B64B7">
              <w:rPr>
                <w:rFonts w:ascii="Calibri" w:hAnsi="Calibri" w:cs="B Zar"/>
                <w:color w:val="000000"/>
                <w:rtl/>
              </w:rPr>
              <w:t>47,278,619,466</w:t>
            </w:r>
          </w:p>
        </w:tc>
      </w:tr>
    </w:tbl>
    <w:p w14:paraId="5B68D0FB" w14:textId="5F260CA4" w:rsidR="00851BAF" w:rsidRDefault="00851BAF" w:rsidP="00CC6AD0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</w:p>
    <w:tbl>
      <w:tblPr>
        <w:tblStyle w:val="TableGrid1"/>
        <w:bidiVisual/>
        <w:tblW w:w="6834" w:type="dxa"/>
        <w:tblInd w:w="1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3"/>
        <w:gridCol w:w="900"/>
        <w:gridCol w:w="900"/>
        <w:gridCol w:w="785"/>
        <w:gridCol w:w="1276"/>
      </w:tblGrid>
      <w:tr w:rsidR="00851BAF" w:rsidRPr="00CC6AD0" w14:paraId="1453311A" w14:textId="77777777" w:rsidTr="00C97838">
        <w:trPr>
          <w:trHeight w:val="797"/>
        </w:trPr>
        <w:tc>
          <w:tcPr>
            <w:tcW w:w="2973" w:type="dxa"/>
            <w:shd w:val="clear" w:color="auto" w:fill="E6F7FA"/>
            <w:vAlign w:val="center"/>
          </w:tcPr>
          <w:p w14:paraId="00128D46" w14:textId="77777777" w:rsidR="00851BAF" w:rsidRPr="00CC6AD0" w:rsidRDefault="00851BAF" w:rsidP="00C97838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color w:val="FF0000"/>
                <w:rtl/>
              </w:rPr>
              <w:t>* وضعیت مجتمع کارگاهی *</w:t>
            </w:r>
          </w:p>
        </w:tc>
        <w:tc>
          <w:tcPr>
            <w:tcW w:w="900" w:type="dxa"/>
            <w:shd w:val="clear" w:color="auto" w:fill="E6F7FA"/>
            <w:vAlign w:val="center"/>
          </w:tcPr>
          <w:p w14:paraId="62C277B1" w14:textId="77777777" w:rsidR="00851BAF" w:rsidRPr="00CC6AD0" w:rsidRDefault="00851BAF" w:rsidP="00C97838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در حال 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>احداث</w:t>
            </w:r>
          </w:p>
        </w:tc>
        <w:tc>
          <w:tcPr>
            <w:tcW w:w="900" w:type="dxa"/>
            <w:shd w:val="clear" w:color="auto" w:fill="E6F7FA"/>
            <w:vAlign w:val="center"/>
          </w:tcPr>
          <w:p w14:paraId="5976A328" w14:textId="77777777" w:rsidR="00851BAF" w:rsidRPr="00CC6AD0" w:rsidRDefault="00851BAF" w:rsidP="00C97838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تكميل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 xml:space="preserve"> شده</w:t>
            </w:r>
          </w:p>
        </w:tc>
        <w:tc>
          <w:tcPr>
            <w:tcW w:w="785" w:type="dxa"/>
            <w:shd w:val="clear" w:color="auto" w:fill="E6F7FA"/>
            <w:vAlign w:val="center"/>
          </w:tcPr>
          <w:p w14:paraId="375E258D" w14:textId="77777777" w:rsidR="00851BAF" w:rsidRPr="00CC6AD0" w:rsidRDefault="00851BAF" w:rsidP="00C97838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واگذار 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>شده</w:t>
            </w:r>
          </w:p>
        </w:tc>
        <w:tc>
          <w:tcPr>
            <w:tcW w:w="1276" w:type="dxa"/>
            <w:shd w:val="clear" w:color="auto" w:fill="E6F7FA"/>
            <w:vAlign w:val="center"/>
          </w:tcPr>
          <w:p w14:paraId="31D35AE7" w14:textId="77777777" w:rsidR="00851BAF" w:rsidRPr="00CC6AD0" w:rsidRDefault="00851BAF" w:rsidP="00C97838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به بهره برداري 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>رسيده</w:t>
            </w:r>
          </w:p>
        </w:tc>
      </w:tr>
      <w:tr w:rsidR="00851BAF" w:rsidRPr="00CC6AD0" w14:paraId="219E2B34" w14:textId="77777777" w:rsidTr="00851BAF">
        <w:trPr>
          <w:trHeight w:val="685"/>
        </w:trPr>
        <w:tc>
          <w:tcPr>
            <w:tcW w:w="2973" w:type="dxa"/>
            <w:vAlign w:val="center"/>
          </w:tcPr>
          <w:p w14:paraId="568F7C79" w14:textId="28934B5A" w:rsidR="00851BAF" w:rsidRPr="00CC6AD0" w:rsidRDefault="00851BAF" w:rsidP="00C97838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مجتمع کارگاهی </w:t>
            </w:r>
            <w:r>
              <w:rPr>
                <w:rFonts w:ascii="Times New Roman" w:eastAsia="Times New Roman" w:hAnsi="Times New Roman" w:cs="B Homa" w:hint="cs"/>
                <w:rtl/>
              </w:rPr>
              <w:t>ایذه</w:t>
            </w:r>
          </w:p>
        </w:tc>
        <w:tc>
          <w:tcPr>
            <w:tcW w:w="900" w:type="dxa"/>
            <w:vAlign w:val="center"/>
          </w:tcPr>
          <w:p w14:paraId="59A7197A" w14:textId="77777777" w:rsidR="00851BAF" w:rsidRPr="00CC6AD0" w:rsidRDefault="00851BAF" w:rsidP="00851BAF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00" w:type="dxa"/>
            <w:vAlign w:val="center"/>
          </w:tcPr>
          <w:p w14:paraId="7A895042" w14:textId="6A9E2466" w:rsidR="00851BAF" w:rsidRPr="00CC6AD0" w:rsidRDefault="00851BAF" w:rsidP="00C97838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9</w:t>
            </w:r>
          </w:p>
        </w:tc>
        <w:tc>
          <w:tcPr>
            <w:tcW w:w="785" w:type="dxa"/>
            <w:vAlign w:val="center"/>
          </w:tcPr>
          <w:p w14:paraId="00D8E63F" w14:textId="75B00FA9" w:rsidR="00851BAF" w:rsidRPr="00CC6AD0" w:rsidRDefault="00851BAF" w:rsidP="00C97838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9</w:t>
            </w:r>
          </w:p>
        </w:tc>
        <w:tc>
          <w:tcPr>
            <w:tcW w:w="1276" w:type="dxa"/>
            <w:vAlign w:val="center"/>
          </w:tcPr>
          <w:p w14:paraId="1C05B284" w14:textId="39F8E131" w:rsidR="00851BAF" w:rsidRPr="00851BAF" w:rsidRDefault="00851BAF" w:rsidP="00851BAF">
            <w:pPr>
              <w:jc w:val="center"/>
              <w:rPr>
                <w:rFonts w:ascii="Times New Roman" w:eastAsia="Times New Roman" w:hAnsi="Times New Roman" w:cs="Cambria"/>
              </w:rPr>
            </w:pPr>
            <w:r>
              <w:rPr>
                <w:rFonts w:ascii="Times New Roman" w:eastAsia="Times New Roman" w:hAnsi="Times New Roman" w:cs="Cambria" w:hint="cs"/>
                <w:rtl/>
              </w:rPr>
              <w:t>_</w:t>
            </w:r>
          </w:p>
        </w:tc>
      </w:tr>
    </w:tbl>
    <w:p w14:paraId="22785972" w14:textId="77777777" w:rsidR="00851BAF" w:rsidRPr="00CC6AD0" w:rsidRDefault="00851BAF" w:rsidP="00CC6AD0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</w:p>
    <w:tbl>
      <w:tblPr>
        <w:bidiVisual/>
        <w:tblW w:w="6293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3883"/>
        <w:gridCol w:w="2410"/>
      </w:tblGrid>
      <w:tr w:rsidR="00CC6AD0" w:rsidRPr="00CC6AD0" w14:paraId="0FA144DD" w14:textId="77777777" w:rsidTr="00AC10EB">
        <w:trPr>
          <w:trHeight w:val="480"/>
          <w:jc w:val="center"/>
        </w:trPr>
        <w:tc>
          <w:tcPr>
            <w:tcW w:w="3883" w:type="dxa"/>
            <w:shd w:val="clear" w:color="auto" w:fill="E6F7FA"/>
            <w:vAlign w:val="center"/>
          </w:tcPr>
          <w:p w14:paraId="3AAEE98D" w14:textId="77777777" w:rsidR="00CC6AD0" w:rsidRPr="003C206F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موقعیت شهرستان</w:t>
            </w:r>
          </w:p>
        </w:tc>
        <w:tc>
          <w:tcPr>
            <w:tcW w:w="2410" w:type="dxa"/>
            <w:shd w:val="clear" w:color="auto" w:fill="E6F7FA"/>
            <w:vAlign w:val="center"/>
          </w:tcPr>
          <w:p w14:paraId="6342AAD9" w14:textId="77777777" w:rsidR="00CC6AD0" w:rsidRPr="003C206F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فاصله (کیلومتر)</w:t>
            </w:r>
          </w:p>
        </w:tc>
      </w:tr>
      <w:tr w:rsidR="00CC6AD0" w:rsidRPr="00CC6AD0" w14:paraId="57483248" w14:textId="77777777" w:rsidTr="00AC10EB">
        <w:trPr>
          <w:trHeight w:val="1254"/>
          <w:jc w:val="center"/>
        </w:trPr>
        <w:tc>
          <w:tcPr>
            <w:tcW w:w="3883" w:type="dxa"/>
            <w:vAlign w:val="center"/>
          </w:tcPr>
          <w:p w14:paraId="38DB99B1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فرودگاه و راه آهن اهواز</w:t>
            </w:r>
          </w:p>
          <w:p w14:paraId="5BA3F91C" w14:textId="77777777" w:rsidR="00CC6AD0" w:rsidRPr="00CC6AD0" w:rsidRDefault="00CC6AD0" w:rsidP="00CC6AD0">
            <w:pPr>
              <w:tabs>
                <w:tab w:val="center" w:pos="2750"/>
              </w:tabs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راه آهن و  بندر امام خمینی</w:t>
            </w:r>
          </w:p>
          <w:p w14:paraId="3C9890E5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بندر خرمشهر</w:t>
            </w:r>
          </w:p>
          <w:p w14:paraId="43FB8658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راه آهن انديمشك</w:t>
            </w:r>
          </w:p>
        </w:tc>
        <w:tc>
          <w:tcPr>
            <w:tcW w:w="2410" w:type="dxa"/>
            <w:vAlign w:val="center"/>
          </w:tcPr>
          <w:p w14:paraId="235DC00D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177</w:t>
            </w:r>
          </w:p>
          <w:p w14:paraId="5E9D83A5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220</w:t>
            </w:r>
          </w:p>
          <w:p w14:paraId="5BD0315F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320</w:t>
            </w:r>
          </w:p>
          <w:p w14:paraId="5D0300F2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0</w:t>
            </w:r>
          </w:p>
        </w:tc>
      </w:tr>
    </w:tbl>
    <w:p w14:paraId="209A2AA4" w14:textId="77777777" w:rsidR="00BF13EB" w:rsidRDefault="001C144F" w:rsidP="001C144F">
      <w:pPr>
        <w:spacing w:after="0" w:line="240" w:lineRule="auto"/>
        <w:ind w:right="709"/>
        <w:rPr>
          <w:rFonts w:ascii="Times New Roman" w:eastAsia="Times New Roman" w:hAnsi="Times New Roman" w:cs="B Titr"/>
          <w:sz w:val="26"/>
          <w:szCs w:val="26"/>
        </w:rPr>
      </w:pPr>
      <w:r>
        <w:rPr>
          <w:rFonts w:ascii="Times New Roman" w:eastAsia="Times New Roman" w:hAnsi="Times New Roman" w:cs="B Titr" w:hint="cs"/>
          <w:sz w:val="26"/>
          <w:szCs w:val="26"/>
          <w:rtl/>
        </w:rPr>
        <w:t xml:space="preserve">               </w:t>
      </w:r>
    </w:p>
    <w:p w14:paraId="589AD91E" w14:textId="68019ABD" w:rsidR="00CC6AD0" w:rsidRPr="00CC6AD0" w:rsidRDefault="001C144F" w:rsidP="001C144F">
      <w:pPr>
        <w:spacing w:after="0" w:line="240" w:lineRule="auto"/>
        <w:ind w:right="709"/>
        <w:rPr>
          <w:rFonts w:ascii="Times New Roman" w:eastAsia="Times New Roman" w:hAnsi="Times New Roman" w:cs="B Titr"/>
          <w:sz w:val="26"/>
          <w:szCs w:val="26"/>
          <w:rtl/>
        </w:rPr>
      </w:pPr>
      <w:r>
        <w:rPr>
          <w:rFonts w:ascii="Times New Roman" w:eastAsia="Times New Roman" w:hAnsi="Times New Roman" w:cs="B Titr" w:hint="cs"/>
          <w:sz w:val="26"/>
          <w:szCs w:val="26"/>
          <w:rtl/>
        </w:rPr>
        <w:t xml:space="preserve">  </w:t>
      </w:r>
      <w:r w:rsidR="00CC6AD0" w:rsidRPr="00CC6AD0">
        <w:rPr>
          <w:rFonts w:ascii="Times New Roman" w:eastAsia="Times New Roman" w:hAnsi="Times New Roman" w:cs="B Titr" w:hint="cs"/>
          <w:sz w:val="26"/>
          <w:szCs w:val="26"/>
          <w:rtl/>
        </w:rPr>
        <w:t>مزاياي سرمايه گذاري در منطقه:</w:t>
      </w:r>
    </w:p>
    <w:p w14:paraId="47884A49" w14:textId="77777777" w:rsidR="00CC6AD0" w:rsidRPr="00202A41" w:rsidRDefault="00CC6AD0" w:rsidP="00202A41">
      <w:pPr>
        <w:spacing w:after="0" w:line="192" w:lineRule="auto"/>
        <w:ind w:left="850" w:right="706"/>
        <w:rPr>
          <w:rFonts w:ascii="Times New Roman" w:eastAsia="Times New Roman" w:hAnsi="Times New Roman" w:cs="B Nazanin"/>
          <w:b/>
          <w:bCs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1</w:t>
      </w:r>
      <w:r w:rsidRPr="00202A41">
        <w:rPr>
          <w:rFonts w:ascii="Times New Roman" w:eastAsia="Times New Roman" w:hAnsi="Times New Roman" w:cs="B Nazanin" w:hint="cs"/>
          <w:b/>
          <w:bCs/>
          <w:rtl/>
        </w:rPr>
        <w:t>- وجود آب و هواي مناسب و اراضي مستعد جهت انجام فعاليتهاي كشاورزي و دامپروري</w:t>
      </w:r>
    </w:p>
    <w:p w14:paraId="5296AC0F" w14:textId="77777777" w:rsidR="00CC6AD0" w:rsidRPr="00202A41" w:rsidRDefault="00CC6AD0" w:rsidP="00202A41">
      <w:pPr>
        <w:spacing w:after="0" w:line="192" w:lineRule="auto"/>
        <w:ind w:left="850" w:right="706"/>
        <w:rPr>
          <w:rFonts w:ascii="Times New Roman" w:eastAsia="Times New Roman" w:hAnsi="Times New Roman" w:cs="B Nazanin"/>
          <w:b/>
          <w:bCs/>
          <w:rtl/>
        </w:rPr>
      </w:pPr>
      <w:r w:rsidRPr="00202A41">
        <w:rPr>
          <w:rFonts w:ascii="Times New Roman" w:eastAsia="Times New Roman" w:hAnsi="Times New Roman" w:cs="B Nazanin" w:hint="cs"/>
          <w:b/>
          <w:bCs/>
          <w:rtl/>
        </w:rPr>
        <w:t>2- شاهراه ارتباطي با استان چهار محال و بختياري و اصفهان</w:t>
      </w:r>
    </w:p>
    <w:p w14:paraId="7953979C" w14:textId="77777777" w:rsidR="00CC6AD0" w:rsidRPr="00202A41" w:rsidRDefault="00CC6AD0" w:rsidP="00202A41">
      <w:pPr>
        <w:spacing w:after="0" w:line="192" w:lineRule="auto"/>
        <w:ind w:left="850" w:right="706"/>
        <w:rPr>
          <w:rFonts w:ascii="Times New Roman" w:eastAsia="Times New Roman" w:hAnsi="Times New Roman" w:cs="B Nazanin"/>
          <w:b/>
          <w:bCs/>
          <w:rtl/>
        </w:rPr>
      </w:pPr>
      <w:r w:rsidRPr="00202A41">
        <w:rPr>
          <w:rFonts w:ascii="Times New Roman" w:eastAsia="Times New Roman" w:hAnsi="Times New Roman" w:cs="B Nazanin" w:hint="cs"/>
          <w:b/>
          <w:bCs/>
          <w:rtl/>
        </w:rPr>
        <w:lastRenderedPageBreak/>
        <w:t>3- وجود مراكز آموزش عالي به منظور  تأمين نيروي انساني متخصص</w:t>
      </w:r>
    </w:p>
    <w:p w14:paraId="16EC258C" w14:textId="77777777" w:rsidR="00CC6AD0" w:rsidRPr="00202A41" w:rsidRDefault="00CC6AD0" w:rsidP="00202A41">
      <w:pPr>
        <w:spacing w:after="0" w:line="192" w:lineRule="auto"/>
        <w:ind w:left="850" w:right="706"/>
        <w:rPr>
          <w:rFonts w:ascii="Times New Roman" w:eastAsia="Times New Roman" w:hAnsi="Times New Roman" w:cs="B Nazanin"/>
          <w:b/>
          <w:bCs/>
          <w:rtl/>
        </w:rPr>
      </w:pPr>
      <w:r w:rsidRPr="00202A41">
        <w:rPr>
          <w:rFonts w:ascii="Times New Roman" w:eastAsia="Times New Roman" w:hAnsi="Times New Roman" w:cs="B Nazanin" w:hint="cs"/>
          <w:b/>
          <w:bCs/>
          <w:rtl/>
        </w:rPr>
        <w:t>4- وجود جاذبه  هاي  گردشگري  و  توريستي درياچه  عظيم   سد  و  كارون  3 و 2  و  ...</w:t>
      </w:r>
    </w:p>
    <w:p w14:paraId="7C6938A8" w14:textId="77777777" w:rsidR="00CC6AD0" w:rsidRPr="00202A41" w:rsidRDefault="00CC6AD0" w:rsidP="00202A41">
      <w:pPr>
        <w:spacing w:after="0" w:line="192" w:lineRule="auto"/>
        <w:ind w:left="850" w:right="706"/>
        <w:rPr>
          <w:rFonts w:ascii="Times New Roman" w:eastAsia="Times New Roman" w:hAnsi="Times New Roman" w:cs="B Nazanin"/>
          <w:b/>
          <w:bCs/>
          <w:rtl/>
        </w:rPr>
      </w:pPr>
      <w:r w:rsidRPr="00202A41">
        <w:rPr>
          <w:rFonts w:ascii="Times New Roman" w:eastAsia="Times New Roman" w:hAnsi="Times New Roman" w:cs="B Nazanin" w:hint="cs"/>
          <w:b/>
          <w:bCs/>
          <w:rtl/>
        </w:rPr>
        <w:t>5- وجود سد و نيروگاه كارون 3</w:t>
      </w:r>
    </w:p>
    <w:p w14:paraId="1B59ECE4" w14:textId="2A818FCF" w:rsidR="00EE03D0" w:rsidRPr="00202A41" w:rsidRDefault="00CC6AD0" w:rsidP="00202A41">
      <w:pPr>
        <w:spacing w:after="0" w:line="192" w:lineRule="auto"/>
        <w:ind w:left="850" w:right="706"/>
        <w:rPr>
          <w:rFonts w:ascii="Times New Roman" w:eastAsia="Times New Roman" w:hAnsi="Times New Roman" w:cs="B Nazanin"/>
          <w:b/>
          <w:bCs/>
          <w:rtl/>
        </w:rPr>
      </w:pPr>
      <w:r w:rsidRPr="00202A41">
        <w:rPr>
          <w:rFonts w:ascii="Times New Roman" w:eastAsia="Times New Roman" w:hAnsi="Times New Roman" w:cs="B Nazanin" w:hint="cs"/>
          <w:b/>
          <w:bCs/>
          <w:rtl/>
        </w:rPr>
        <w:t>6- وجود معادن شن و ماسه</w:t>
      </w:r>
      <w:r w:rsidRPr="00202A41">
        <w:rPr>
          <w:rFonts w:ascii="Times New Roman" w:eastAsia="Times New Roman" w:hAnsi="Times New Roman" w:cs="B Nazanin"/>
          <w:b/>
          <w:bCs/>
        </w:rPr>
        <w:t>*</w:t>
      </w:r>
    </w:p>
    <w:p w14:paraId="63E1B880" w14:textId="77777777" w:rsidR="00EE03D0" w:rsidRPr="00202A41" w:rsidRDefault="00EE03D0" w:rsidP="00202A41">
      <w:pPr>
        <w:spacing w:after="0" w:line="192" w:lineRule="auto"/>
        <w:ind w:right="706"/>
        <w:rPr>
          <w:rFonts w:ascii="Times New Roman" w:eastAsia="Times New Roman" w:hAnsi="Times New Roman" w:cs="B Nazanin"/>
          <w:b/>
          <w:bCs/>
          <w:rtl/>
        </w:rPr>
      </w:pPr>
      <w:r w:rsidRPr="00202A41">
        <w:rPr>
          <w:rFonts w:ascii="Times New Roman" w:eastAsia="Times New Roman" w:hAnsi="Times New Roman" w:cs="B Nazanin" w:hint="cs"/>
          <w:b/>
          <w:bCs/>
          <w:rtl/>
        </w:rPr>
        <w:t xml:space="preserve">پتانسیل های سرمایه گذاری: </w:t>
      </w:r>
    </w:p>
    <w:p w14:paraId="656FDFE3" w14:textId="77777777" w:rsidR="00EE03D0" w:rsidRPr="00202A41" w:rsidRDefault="00EE03D0" w:rsidP="00202A41">
      <w:pPr>
        <w:spacing w:line="192" w:lineRule="auto"/>
        <w:ind w:left="850" w:right="706"/>
        <w:rPr>
          <w:rFonts w:eastAsia="Times New Roman" w:cs="B Nazanin"/>
          <w:b/>
          <w:bCs/>
        </w:rPr>
      </w:pPr>
      <w:r w:rsidRPr="00202A41">
        <w:rPr>
          <w:rFonts w:eastAsia="Times New Roman" w:cs="B Nazanin" w:hint="cs"/>
          <w:b/>
          <w:bCs/>
          <w:rtl/>
        </w:rPr>
        <w:t>صنایع تبدیلی کشاورزی و غذایی، صنایع معدنی، ساختمانی، قطعات کارخانهای و نیروگاهی، ماشاین آلات کشااورزی، بازیافت</w:t>
      </w:r>
    </w:p>
    <w:p w14:paraId="285E9931" w14:textId="77777777" w:rsidR="002F3E9C" w:rsidRDefault="00EE03D0" w:rsidP="002F3E9C">
      <w:pPr>
        <w:spacing w:after="0" w:line="192" w:lineRule="auto"/>
        <w:ind w:left="850" w:right="706"/>
        <w:rPr>
          <w:rFonts w:ascii="Times New Roman" w:eastAsia="Times New Roman" w:hAnsi="Times New Roman" w:cs="B Titr"/>
          <w:sz w:val="28"/>
          <w:szCs w:val="28"/>
          <w:rtl/>
        </w:rPr>
      </w:pPr>
      <w:r w:rsidRPr="00202A41">
        <w:rPr>
          <w:rFonts w:ascii="Times New Roman" w:eastAsia="Times New Roman" w:hAnsi="Times New Roman" w:cs="B Nazanin"/>
          <w:b/>
          <w:bCs/>
          <w:rtl/>
        </w:rPr>
        <w:t xml:space="preserve"> +</w:t>
      </w:r>
      <w:r w:rsidRPr="00202A41">
        <w:rPr>
          <w:rFonts w:ascii="Times New Roman" w:eastAsia="Times New Roman" w:hAnsi="Times New Roman" w:cs="B Nazanin" w:hint="cs"/>
          <w:b/>
          <w:bCs/>
          <w:rtl/>
        </w:rPr>
        <w:t>صنایع غذایی، لبنیات، صنایع برق، ساخت وسایل برقی منزل، عمومی کارگاهی</w:t>
      </w:r>
    </w:p>
    <w:p w14:paraId="1F52E664" w14:textId="77777777" w:rsidR="002F3E9C" w:rsidRDefault="002F3E9C" w:rsidP="002F3E9C">
      <w:pPr>
        <w:spacing w:after="0" w:line="192" w:lineRule="auto"/>
        <w:ind w:left="850" w:right="706"/>
        <w:rPr>
          <w:rFonts w:ascii="Times New Roman" w:eastAsia="Times New Roman" w:hAnsi="Times New Roman" w:cs="B Titr"/>
          <w:sz w:val="28"/>
          <w:szCs w:val="28"/>
          <w:rtl/>
        </w:rPr>
      </w:pPr>
    </w:p>
    <w:p w14:paraId="2A886A83" w14:textId="4A5D5FD2" w:rsidR="00CC6AD0" w:rsidRPr="002F3E9C" w:rsidRDefault="00CC6AD0" w:rsidP="002F3E9C">
      <w:pPr>
        <w:pStyle w:val="Kouravand"/>
        <w:rPr>
          <w:rFonts w:ascii="Times New Roman" w:hAnsi="Times New Roman" w:cs="B Nazanin"/>
          <w:sz w:val="24"/>
          <w:szCs w:val="24"/>
          <w:rtl/>
        </w:rPr>
      </w:pPr>
      <w:bookmarkStart w:id="40" w:name="_Toc190682036"/>
      <w:r w:rsidRPr="00AB1C4A">
        <w:rPr>
          <w:rFonts w:hint="cs"/>
          <w:rtl/>
        </w:rPr>
        <w:t>شهرستان باغملک</w:t>
      </w:r>
      <w:bookmarkEnd w:id="40"/>
    </w:p>
    <w:p w14:paraId="6DAB617D" w14:textId="77777777" w:rsidR="00213DD2" w:rsidRPr="00AB1C4A" w:rsidRDefault="00213DD2" w:rsidP="00AB1C4A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rtl/>
          <w:lang w:bidi="ar-SA"/>
        </w:rPr>
      </w:pPr>
    </w:p>
    <w:p w14:paraId="4E6AF81C" w14:textId="201D3385" w:rsidR="00CC6AD0" w:rsidRPr="00CC6AD0" w:rsidRDefault="00A20740" w:rsidP="00CC6A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  <w:r>
        <w:rPr>
          <w:rFonts w:ascii="Times New Roman" w:eastAsia="Times New Roman" w:hAnsi="Times New Roman" w:cs="B Titr" w:hint="cs"/>
          <w:sz w:val="26"/>
          <w:szCs w:val="26"/>
          <w:rtl/>
        </w:rPr>
        <w:t>شهرک‌ها</w:t>
      </w:r>
      <w:r w:rsidR="00CC6AD0" w:rsidRPr="00CC6AD0">
        <w:rPr>
          <w:rFonts w:ascii="Times New Roman" w:eastAsia="Times New Roman" w:hAnsi="Times New Roman" w:cs="B Titr" w:hint="cs"/>
          <w:sz w:val="26"/>
          <w:szCs w:val="26"/>
          <w:rtl/>
        </w:rPr>
        <w:t xml:space="preserve"> و نواحی صنعتی</w:t>
      </w:r>
    </w:p>
    <w:tbl>
      <w:tblPr>
        <w:bidiVisual/>
        <w:tblW w:w="9462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2790"/>
        <w:gridCol w:w="1080"/>
        <w:gridCol w:w="810"/>
        <w:gridCol w:w="870"/>
        <w:gridCol w:w="1176"/>
        <w:gridCol w:w="580"/>
        <w:gridCol w:w="732"/>
        <w:gridCol w:w="1424"/>
      </w:tblGrid>
      <w:tr w:rsidR="008A231B" w:rsidRPr="00CC6AD0" w14:paraId="7F79A143" w14:textId="77777777" w:rsidTr="008A231B">
        <w:trPr>
          <w:trHeight w:val="206"/>
          <w:jc w:val="center"/>
        </w:trPr>
        <w:tc>
          <w:tcPr>
            <w:tcW w:w="2790" w:type="dxa"/>
            <w:vMerge w:val="restart"/>
            <w:shd w:val="clear" w:color="auto" w:fill="E6F7FA"/>
            <w:vAlign w:val="center"/>
          </w:tcPr>
          <w:p w14:paraId="78BD1FD0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*وضعیت کلی قراردادهای صنعتی*</w:t>
            </w:r>
          </w:p>
        </w:tc>
        <w:tc>
          <w:tcPr>
            <w:tcW w:w="1890" w:type="dxa"/>
            <w:gridSpan w:val="2"/>
            <w:shd w:val="clear" w:color="auto" w:fill="E6F7FA"/>
          </w:tcPr>
          <w:p w14:paraId="0A7A6002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مساحت شهرک ها</w:t>
            </w:r>
          </w:p>
        </w:tc>
        <w:tc>
          <w:tcPr>
            <w:tcW w:w="2046" w:type="dxa"/>
            <w:gridSpan w:val="2"/>
            <w:shd w:val="clear" w:color="auto" w:fill="E6F7FA"/>
            <w:vAlign w:val="center"/>
          </w:tcPr>
          <w:p w14:paraId="13C1E081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2736" w:type="dxa"/>
            <w:gridSpan w:val="3"/>
            <w:shd w:val="clear" w:color="auto" w:fill="E6F7FA"/>
          </w:tcPr>
          <w:p w14:paraId="0FCE7C0C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 واحدهای به بهره برداری رسیده</w:t>
            </w:r>
          </w:p>
        </w:tc>
      </w:tr>
      <w:tr w:rsidR="008A231B" w:rsidRPr="00CC6AD0" w14:paraId="77C70CB8" w14:textId="77777777" w:rsidTr="008A231B">
        <w:trPr>
          <w:trHeight w:val="440"/>
          <w:jc w:val="center"/>
        </w:trPr>
        <w:tc>
          <w:tcPr>
            <w:tcW w:w="2790" w:type="dxa"/>
            <w:vMerge/>
            <w:shd w:val="clear" w:color="auto" w:fill="E6F7FA"/>
          </w:tcPr>
          <w:p w14:paraId="782C7D6C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1080" w:type="dxa"/>
            <w:shd w:val="clear" w:color="auto" w:fill="E6F7FA"/>
            <w:vAlign w:val="center"/>
          </w:tcPr>
          <w:p w14:paraId="5DD4A2A0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مساحت کل</w:t>
            </w:r>
          </w:p>
          <w:p w14:paraId="416FC0D9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(هكتار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)</w:t>
            </w:r>
          </w:p>
        </w:tc>
        <w:tc>
          <w:tcPr>
            <w:tcW w:w="810" w:type="dxa"/>
            <w:shd w:val="clear" w:color="auto" w:fill="E6F7FA"/>
            <w:vAlign w:val="center"/>
          </w:tcPr>
          <w:p w14:paraId="77460DCF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سند مالکیت</w:t>
            </w:r>
          </w:p>
        </w:tc>
        <w:tc>
          <w:tcPr>
            <w:tcW w:w="870" w:type="dxa"/>
            <w:shd w:val="clear" w:color="auto" w:fill="E6F7FA"/>
            <w:vAlign w:val="center"/>
          </w:tcPr>
          <w:p w14:paraId="558CBB41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1176" w:type="dxa"/>
            <w:shd w:val="clear" w:color="auto" w:fill="E6F7FA"/>
            <w:vAlign w:val="center"/>
          </w:tcPr>
          <w:p w14:paraId="12F88C99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مساحت واگذار شده 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(هکتار)</w:t>
            </w:r>
          </w:p>
        </w:tc>
        <w:tc>
          <w:tcPr>
            <w:tcW w:w="580" w:type="dxa"/>
            <w:shd w:val="clear" w:color="auto" w:fill="E6F7FA"/>
            <w:vAlign w:val="center"/>
          </w:tcPr>
          <w:p w14:paraId="64369735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</w:t>
            </w:r>
          </w:p>
        </w:tc>
        <w:tc>
          <w:tcPr>
            <w:tcW w:w="732" w:type="dxa"/>
            <w:shd w:val="clear" w:color="auto" w:fill="E6F7FA"/>
            <w:vAlign w:val="center"/>
          </w:tcPr>
          <w:p w14:paraId="1D53ACFD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اشتغال </w:t>
            </w:r>
          </w:p>
        </w:tc>
        <w:tc>
          <w:tcPr>
            <w:tcW w:w="1424" w:type="dxa"/>
            <w:shd w:val="clear" w:color="auto" w:fill="E6F7FA"/>
            <w:vAlign w:val="center"/>
          </w:tcPr>
          <w:p w14:paraId="2E202C7E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سرمایه گذاری</w:t>
            </w:r>
          </w:p>
          <w:p w14:paraId="2357BBA9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 xml:space="preserve">(میلیارد ریال) </w:t>
            </w:r>
          </w:p>
        </w:tc>
      </w:tr>
      <w:tr w:rsidR="008A231B" w:rsidRPr="00CC6AD0" w14:paraId="7FD09A5F" w14:textId="77777777" w:rsidTr="008A231B">
        <w:trPr>
          <w:trHeight w:val="280"/>
          <w:jc w:val="center"/>
        </w:trPr>
        <w:tc>
          <w:tcPr>
            <w:tcW w:w="2790" w:type="dxa"/>
            <w:vAlign w:val="center"/>
          </w:tcPr>
          <w:p w14:paraId="2A3FF63E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b/>
                <w:bCs/>
                <w:sz w:val="18"/>
                <w:szCs w:val="18"/>
                <w:rtl/>
              </w:rPr>
            </w:pPr>
            <w:bookmarkStart w:id="41" w:name="_Hlk183502639"/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شهرك صنعتي باغملک</w:t>
            </w:r>
          </w:p>
        </w:tc>
        <w:tc>
          <w:tcPr>
            <w:tcW w:w="1080" w:type="dxa"/>
            <w:vAlign w:val="center"/>
          </w:tcPr>
          <w:p w14:paraId="72D664B0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55</w:t>
            </w:r>
          </w:p>
        </w:tc>
        <w:tc>
          <w:tcPr>
            <w:tcW w:w="810" w:type="dxa"/>
            <w:vAlign w:val="center"/>
          </w:tcPr>
          <w:p w14:paraId="25E1AEAC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دارد</w:t>
            </w:r>
          </w:p>
        </w:tc>
        <w:tc>
          <w:tcPr>
            <w:tcW w:w="870" w:type="dxa"/>
            <w:vAlign w:val="center"/>
          </w:tcPr>
          <w:p w14:paraId="5DF6C457" w14:textId="4946E17A" w:rsidR="008A231B" w:rsidRPr="00CC6AD0" w:rsidRDefault="00DF15A3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128</w:t>
            </w:r>
          </w:p>
        </w:tc>
        <w:tc>
          <w:tcPr>
            <w:tcW w:w="1176" w:type="dxa"/>
            <w:vAlign w:val="center"/>
          </w:tcPr>
          <w:p w14:paraId="5ED71EDC" w14:textId="1C987678" w:rsidR="008A231B" w:rsidRPr="00CC6AD0" w:rsidRDefault="00DF15A3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34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7DC7D547" w14:textId="01E70A50" w:rsidR="008A231B" w:rsidRPr="00CC6AD0" w:rsidRDefault="003871F2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25</w:t>
            </w:r>
          </w:p>
        </w:tc>
        <w:tc>
          <w:tcPr>
            <w:tcW w:w="732" w:type="dxa"/>
            <w:vAlign w:val="center"/>
          </w:tcPr>
          <w:p w14:paraId="764E128E" w14:textId="71EF491B" w:rsidR="008A231B" w:rsidRPr="00CC6AD0" w:rsidRDefault="003871F2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226</w:t>
            </w:r>
          </w:p>
        </w:tc>
        <w:tc>
          <w:tcPr>
            <w:tcW w:w="1424" w:type="dxa"/>
            <w:shd w:val="clear" w:color="auto" w:fill="auto"/>
            <w:vAlign w:val="center"/>
          </w:tcPr>
          <w:p w14:paraId="2C2AC4E7" w14:textId="506323C6" w:rsidR="008A231B" w:rsidRPr="00CC6AD0" w:rsidRDefault="003871F2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512</w:t>
            </w:r>
          </w:p>
        </w:tc>
      </w:tr>
      <w:tr w:rsidR="008A231B" w:rsidRPr="00CC6AD0" w14:paraId="3DE24A83" w14:textId="77777777" w:rsidTr="008A231B">
        <w:trPr>
          <w:trHeight w:val="333"/>
          <w:jc w:val="center"/>
        </w:trPr>
        <w:tc>
          <w:tcPr>
            <w:tcW w:w="2790" w:type="dxa"/>
            <w:vAlign w:val="center"/>
          </w:tcPr>
          <w:p w14:paraId="00BF2128" w14:textId="77777777" w:rsidR="008A231B" w:rsidRPr="00061CD7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061CD7">
              <w:rPr>
                <w:rFonts w:ascii="Times New Roman" w:eastAsia="Times New Roman" w:hAnsi="Times New Roman" w:cs="B Homa" w:hint="cs"/>
                <w:color w:val="000000" w:themeColor="text1"/>
                <w:sz w:val="18"/>
                <w:szCs w:val="18"/>
                <w:rtl/>
              </w:rPr>
              <w:t>ناحیه صنعتی منگشت</w:t>
            </w:r>
          </w:p>
        </w:tc>
        <w:tc>
          <w:tcPr>
            <w:tcW w:w="1080" w:type="dxa"/>
            <w:vAlign w:val="center"/>
          </w:tcPr>
          <w:p w14:paraId="3F67ABB6" w14:textId="77777777" w:rsidR="008A231B" w:rsidRPr="00061CD7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 w:rsidRPr="00061CD7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11</w:t>
            </w:r>
          </w:p>
        </w:tc>
        <w:tc>
          <w:tcPr>
            <w:tcW w:w="810" w:type="dxa"/>
            <w:vAlign w:val="center"/>
          </w:tcPr>
          <w:p w14:paraId="07333718" w14:textId="77777777" w:rsidR="008A231B" w:rsidRPr="00061CD7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 w:rsidRPr="00061CD7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جهادی</w:t>
            </w:r>
          </w:p>
        </w:tc>
        <w:tc>
          <w:tcPr>
            <w:tcW w:w="870" w:type="dxa"/>
            <w:vAlign w:val="center"/>
          </w:tcPr>
          <w:p w14:paraId="52D547B8" w14:textId="12AB9DEC" w:rsidR="008A231B" w:rsidRPr="00061CD7" w:rsidRDefault="00F41E67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28</w:t>
            </w:r>
          </w:p>
        </w:tc>
        <w:tc>
          <w:tcPr>
            <w:tcW w:w="1176" w:type="dxa"/>
            <w:vAlign w:val="center"/>
          </w:tcPr>
          <w:p w14:paraId="5B2D39EE" w14:textId="1D9B7113" w:rsidR="008A231B" w:rsidRPr="00061CD7" w:rsidRDefault="00F41E67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5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7114425D" w14:textId="769D51A0" w:rsidR="008A231B" w:rsidRPr="00061CD7" w:rsidRDefault="003871F2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11</w:t>
            </w:r>
          </w:p>
        </w:tc>
        <w:tc>
          <w:tcPr>
            <w:tcW w:w="732" w:type="dxa"/>
            <w:vAlign w:val="center"/>
          </w:tcPr>
          <w:p w14:paraId="3142E0FF" w14:textId="1BDE3854" w:rsidR="008A231B" w:rsidRPr="00061CD7" w:rsidRDefault="003871F2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121</w:t>
            </w:r>
          </w:p>
        </w:tc>
        <w:tc>
          <w:tcPr>
            <w:tcW w:w="1424" w:type="dxa"/>
            <w:shd w:val="clear" w:color="auto" w:fill="auto"/>
            <w:vAlign w:val="center"/>
          </w:tcPr>
          <w:p w14:paraId="6DBE702C" w14:textId="1E2AEC59" w:rsidR="008A231B" w:rsidRPr="00061CD7" w:rsidRDefault="003871F2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297</w:t>
            </w:r>
          </w:p>
        </w:tc>
      </w:tr>
      <w:bookmarkEnd w:id="41"/>
      <w:tr w:rsidR="008A231B" w:rsidRPr="00CC6AD0" w14:paraId="36DFA273" w14:textId="77777777" w:rsidTr="008A231B">
        <w:trPr>
          <w:trHeight w:val="367"/>
          <w:jc w:val="center"/>
        </w:trPr>
        <w:tc>
          <w:tcPr>
            <w:tcW w:w="2790" w:type="dxa"/>
            <w:vAlign w:val="center"/>
          </w:tcPr>
          <w:p w14:paraId="2D514740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b/>
                <w:bCs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ناحيه صنعتي صیدون</w:t>
            </w:r>
          </w:p>
        </w:tc>
        <w:tc>
          <w:tcPr>
            <w:tcW w:w="1080" w:type="dxa"/>
            <w:vAlign w:val="center"/>
          </w:tcPr>
          <w:p w14:paraId="22273CEA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10" w:type="dxa"/>
            <w:vAlign w:val="center"/>
          </w:tcPr>
          <w:p w14:paraId="5658AE9B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70" w:type="dxa"/>
            <w:vAlign w:val="center"/>
          </w:tcPr>
          <w:p w14:paraId="232F42BB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176" w:type="dxa"/>
            <w:vAlign w:val="center"/>
          </w:tcPr>
          <w:p w14:paraId="671FD247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4AD2DF89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32" w:type="dxa"/>
          </w:tcPr>
          <w:p w14:paraId="16D65A45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424" w:type="dxa"/>
            <w:shd w:val="clear" w:color="auto" w:fill="auto"/>
            <w:vAlign w:val="center"/>
          </w:tcPr>
          <w:p w14:paraId="3851D831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8A231B" w:rsidRPr="00CC6AD0" w14:paraId="5CACDC1D" w14:textId="77777777" w:rsidTr="008A231B">
        <w:trPr>
          <w:trHeight w:val="288"/>
          <w:jc w:val="center"/>
        </w:trPr>
        <w:tc>
          <w:tcPr>
            <w:tcW w:w="2790" w:type="dxa"/>
            <w:vAlign w:val="center"/>
          </w:tcPr>
          <w:p w14:paraId="3C67D6AA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ناحیه صنعتی میداوود</w:t>
            </w:r>
          </w:p>
        </w:tc>
        <w:tc>
          <w:tcPr>
            <w:tcW w:w="1080" w:type="dxa"/>
            <w:vAlign w:val="center"/>
          </w:tcPr>
          <w:p w14:paraId="76A31D22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10" w:type="dxa"/>
            <w:vAlign w:val="center"/>
          </w:tcPr>
          <w:p w14:paraId="6AA19856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70" w:type="dxa"/>
            <w:vAlign w:val="center"/>
          </w:tcPr>
          <w:p w14:paraId="545E062A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176" w:type="dxa"/>
            <w:vAlign w:val="center"/>
          </w:tcPr>
          <w:p w14:paraId="361F5AD1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6BEBCA6E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32" w:type="dxa"/>
          </w:tcPr>
          <w:p w14:paraId="4FC1DB3E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424" w:type="dxa"/>
            <w:shd w:val="clear" w:color="auto" w:fill="auto"/>
            <w:vAlign w:val="center"/>
          </w:tcPr>
          <w:p w14:paraId="5B04A7F9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8A231B" w:rsidRPr="00CC6AD0" w14:paraId="5B8D4A0C" w14:textId="77777777" w:rsidTr="008A231B">
        <w:trPr>
          <w:trHeight w:val="335"/>
          <w:jc w:val="center"/>
        </w:trPr>
        <w:tc>
          <w:tcPr>
            <w:tcW w:w="2790" w:type="dxa"/>
            <w:vAlign w:val="center"/>
          </w:tcPr>
          <w:p w14:paraId="6E852A83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b/>
                <w:bCs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ناحیه صنعتی قلعه تل</w:t>
            </w:r>
          </w:p>
        </w:tc>
        <w:tc>
          <w:tcPr>
            <w:tcW w:w="1080" w:type="dxa"/>
            <w:vAlign w:val="center"/>
          </w:tcPr>
          <w:p w14:paraId="05BCC59A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10" w:type="dxa"/>
            <w:vAlign w:val="center"/>
          </w:tcPr>
          <w:p w14:paraId="35F5488A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70" w:type="dxa"/>
            <w:vAlign w:val="center"/>
          </w:tcPr>
          <w:p w14:paraId="1DEC9453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176" w:type="dxa"/>
            <w:vAlign w:val="center"/>
          </w:tcPr>
          <w:p w14:paraId="180304DA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46DDEAB9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32" w:type="dxa"/>
          </w:tcPr>
          <w:p w14:paraId="4A8298A4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424" w:type="dxa"/>
            <w:shd w:val="clear" w:color="auto" w:fill="auto"/>
            <w:vAlign w:val="center"/>
          </w:tcPr>
          <w:p w14:paraId="0F26B8D4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8A231B" w:rsidRPr="00CC6AD0" w14:paraId="1FFCC151" w14:textId="77777777" w:rsidTr="008A231B">
        <w:trPr>
          <w:trHeight w:val="242"/>
          <w:jc w:val="center"/>
        </w:trPr>
        <w:tc>
          <w:tcPr>
            <w:tcW w:w="2790" w:type="dxa"/>
            <w:shd w:val="clear" w:color="auto" w:fill="EAE1FC" w:themeFill="accent5" w:themeFillTint="33"/>
            <w:vAlign w:val="center"/>
          </w:tcPr>
          <w:p w14:paraId="565E8E91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مجموع</w:t>
            </w:r>
          </w:p>
        </w:tc>
        <w:tc>
          <w:tcPr>
            <w:tcW w:w="1080" w:type="dxa"/>
            <w:shd w:val="clear" w:color="auto" w:fill="EAE1FC" w:themeFill="accent5" w:themeFillTint="33"/>
            <w:vAlign w:val="center"/>
          </w:tcPr>
          <w:p w14:paraId="04903336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66</w:t>
            </w:r>
          </w:p>
        </w:tc>
        <w:tc>
          <w:tcPr>
            <w:tcW w:w="810" w:type="dxa"/>
            <w:shd w:val="clear" w:color="auto" w:fill="EAE1FC" w:themeFill="accent5" w:themeFillTint="33"/>
            <w:vAlign w:val="center"/>
          </w:tcPr>
          <w:p w14:paraId="2B094CA0" w14:textId="77777777" w:rsidR="008A231B" w:rsidRPr="00CC6AD0" w:rsidRDefault="008A231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870" w:type="dxa"/>
            <w:shd w:val="clear" w:color="auto" w:fill="EAE1FC" w:themeFill="accent5" w:themeFillTint="33"/>
            <w:vAlign w:val="center"/>
          </w:tcPr>
          <w:p w14:paraId="1ECD5DD5" w14:textId="386BC8B0" w:rsidR="008A231B" w:rsidRPr="00CC6AD0" w:rsidRDefault="00F41E67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156</w:t>
            </w:r>
          </w:p>
        </w:tc>
        <w:tc>
          <w:tcPr>
            <w:tcW w:w="1176" w:type="dxa"/>
            <w:shd w:val="clear" w:color="auto" w:fill="EAE1FC" w:themeFill="accent5" w:themeFillTint="33"/>
            <w:vAlign w:val="center"/>
          </w:tcPr>
          <w:p w14:paraId="479587B3" w14:textId="6BE02710" w:rsidR="008A231B" w:rsidRPr="00CC6AD0" w:rsidRDefault="00F41E67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39</w:t>
            </w:r>
          </w:p>
        </w:tc>
        <w:tc>
          <w:tcPr>
            <w:tcW w:w="580" w:type="dxa"/>
            <w:shd w:val="clear" w:color="auto" w:fill="EAE1FC" w:themeFill="accent5" w:themeFillTint="33"/>
            <w:vAlign w:val="center"/>
          </w:tcPr>
          <w:p w14:paraId="4E83B744" w14:textId="1B42C866" w:rsidR="008A231B" w:rsidRPr="00CC6AD0" w:rsidRDefault="003871F2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36</w:t>
            </w:r>
          </w:p>
        </w:tc>
        <w:tc>
          <w:tcPr>
            <w:tcW w:w="732" w:type="dxa"/>
            <w:shd w:val="clear" w:color="auto" w:fill="EAE1FC" w:themeFill="accent5" w:themeFillTint="33"/>
          </w:tcPr>
          <w:p w14:paraId="2E1A925B" w14:textId="3292ECDE" w:rsidR="008A231B" w:rsidRPr="00CC6AD0" w:rsidRDefault="003871F2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347</w:t>
            </w:r>
          </w:p>
        </w:tc>
        <w:tc>
          <w:tcPr>
            <w:tcW w:w="1424" w:type="dxa"/>
            <w:shd w:val="clear" w:color="auto" w:fill="EAE1FC" w:themeFill="accent5" w:themeFillTint="33"/>
            <w:vAlign w:val="center"/>
          </w:tcPr>
          <w:p w14:paraId="4C6D810E" w14:textId="08932606" w:rsidR="008A231B" w:rsidRPr="00CC6AD0" w:rsidRDefault="003871F2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809</w:t>
            </w:r>
          </w:p>
        </w:tc>
      </w:tr>
    </w:tbl>
    <w:p w14:paraId="3E9101FD" w14:textId="77777777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Zar"/>
          <w:sz w:val="16"/>
          <w:szCs w:val="16"/>
          <w:rtl/>
        </w:rPr>
      </w:pPr>
    </w:p>
    <w:tbl>
      <w:tblPr>
        <w:tblStyle w:val="TableGrid1"/>
        <w:bidiVisual/>
        <w:tblW w:w="10048" w:type="dxa"/>
        <w:tblInd w:w="126" w:type="dxa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4A0" w:firstRow="1" w:lastRow="0" w:firstColumn="1" w:lastColumn="0" w:noHBand="0" w:noVBand="1"/>
      </w:tblPr>
      <w:tblGrid>
        <w:gridCol w:w="2049"/>
        <w:gridCol w:w="567"/>
        <w:gridCol w:w="851"/>
        <w:gridCol w:w="567"/>
        <w:gridCol w:w="850"/>
        <w:gridCol w:w="709"/>
        <w:gridCol w:w="709"/>
        <w:gridCol w:w="709"/>
        <w:gridCol w:w="709"/>
        <w:gridCol w:w="709"/>
        <w:gridCol w:w="708"/>
        <w:gridCol w:w="911"/>
      </w:tblGrid>
      <w:tr w:rsidR="00F41E67" w:rsidRPr="00CC6AD0" w14:paraId="21DC73D0" w14:textId="77777777" w:rsidTr="00F41E67">
        <w:trPr>
          <w:trHeight w:val="231"/>
        </w:trPr>
        <w:tc>
          <w:tcPr>
            <w:tcW w:w="2049" w:type="dxa"/>
            <w:vMerge w:val="restart"/>
            <w:shd w:val="clear" w:color="auto" w:fill="E6F7FA"/>
            <w:vAlign w:val="center"/>
          </w:tcPr>
          <w:p w14:paraId="5C061E46" w14:textId="77777777" w:rsidR="00F41E67" w:rsidRPr="00CC6AD0" w:rsidRDefault="00F41E67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 امکانات زیر بنایی *</w:t>
            </w:r>
          </w:p>
        </w:tc>
        <w:tc>
          <w:tcPr>
            <w:tcW w:w="1418" w:type="dxa"/>
            <w:gridSpan w:val="2"/>
            <w:shd w:val="clear" w:color="auto" w:fill="E6F7FA"/>
            <w:vAlign w:val="center"/>
          </w:tcPr>
          <w:p w14:paraId="71C45BB0" w14:textId="77777777" w:rsidR="00F41E67" w:rsidRPr="00CC6AD0" w:rsidRDefault="00F41E67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آب</w:t>
            </w:r>
          </w:p>
        </w:tc>
        <w:tc>
          <w:tcPr>
            <w:tcW w:w="1417" w:type="dxa"/>
            <w:gridSpan w:val="2"/>
            <w:shd w:val="clear" w:color="auto" w:fill="E6F7FA"/>
            <w:vAlign w:val="center"/>
          </w:tcPr>
          <w:p w14:paraId="14FE5D3C" w14:textId="77777777" w:rsidR="00F41E67" w:rsidRPr="00CC6AD0" w:rsidRDefault="00F41E67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برق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7D4B88A8" w14:textId="77777777" w:rsidR="00F41E67" w:rsidRPr="00CC6AD0" w:rsidRDefault="00F41E67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گاز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55C68845" w14:textId="77777777" w:rsidR="00F41E67" w:rsidRPr="00CC6AD0" w:rsidRDefault="00F41E67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مخابرات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3C66A6FE" w14:textId="77777777" w:rsidR="00F41E67" w:rsidRPr="00CC6AD0" w:rsidRDefault="00F41E67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تصفیه خانه فاضلاب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1A13A67A" w14:textId="77777777" w:rsidR="00F41E67" w:rsidRPr="00CC6AD0" w:rsidRDefault="00F41E67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فضای سبز (هکتار)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7EE65E3F" w14:textId="77777777" w:rsidR="00F41E67" w:rsidRPr="00CC6AD0" w:rsidRDefault="00F41E67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شبکه داخلی گاز</w:t>
            </w:r>
          </w:p>
        </w:tc>
        <w:tc>
          <w:tcPr>
            <w:tcW w:w="708" w:type="dxa"/>
            <w:vMerge w:val="restart"/>
            <w:shd w:val="clear" w:color="auto" w:fill="E6F7FA"/>
            <w:vAlign w:val="center"/>
          </w:tcPr>
          <w:p w14:paraId="66BAA579" w14:textId="77777777" w:rsidR="00F41E67" w:rsidRPr="00CC6AD0" w:rsidRDefault="00F41E67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اتصال به فیبر نوری</w:t>
            </w:r>
          </w:p>
        </w:tc>
        <w:tc>
          <w:tcPr>
            <w:tcW w:w="911" w:type="dxa"/>
            <w:vMerge w:val="restart"/>
            <w:shd w:val="clear" w:color="auto" w:fill="E6F7FA"/>
            <w:vAlign w:val="center"/>
          </w:tcPr>
          <w:p w14:paraId="216B0646" w14:textId="77777777" w:rsidR="00F41E67" w:rsidRPr="00CC6AD0" w:rsidRDefault="00F41E67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ساختمان آتشنشانی</w:t>
            </w:r>
          </w:p>
        </w:tc>
      </w:tr>
      <w:tr w:rsidR="00F41E67" w:rsidRPr="00CC6AD0" w14:paraId="637B381A" w14:textId="77777777" w:rsidTr="00F41E67">
        <w:trPr>
          <w:trHeight w:val="375"/>
        </w:trPr>
        <w:tc>
          <w:tcPr>
            <w:tcW w:w="2049" w:type="dxa"/>
            <w:vMerge/>
            <w:shd w:val="clear" w:color="auto" w:fill="E5DFEC"/>
            <w:vAlign w:val="center"/>
          </w:tcPr>
          <w:p w14:paraId="2153B7E0" w14:textId="77777777" w:rsidR="00F41E67" w:rsidRPr="00CC6AD0" w:rsidRDefault="00F41E67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567" w:type="dxa"/>
            <w:shd w:val="clear" w:color="auto" w:fill="E6F7FA"/>
            <w:vAlign w:val="center"/>
          </w:tcPr>
          <w:p w14:paraId="23C1C087" w14:textId="77777777" w:rsidR="00F41E67" w:rsidRPr="00CC6AD0" w:rsidRDefault="00F41E67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1" w:type="dxa"/>
            <w:shd w:val="clear" w:color="auto" w:fill="E6F7FA"/>
            <w:vAlign w:val="center"/>
          </w:tcPr>
          <w:p w14:paraId="5B03BEB4" w14:textId="77777777" w:rsidR="00F41E67" w:rsidRPr="00CC6AD0" w:rsidRDefault="00F41E67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آب تامین شده</w:t>
            </w:r>
          </w:p>
        </w:tc>
        <w:tc>
          <w:tcPr>
            <w:tcW w:w="567" w:type="dxa"/>
            <w:shd w:val="clear" w:color="auto" w:fill="E6F7FA"/>
            <w:vAlign w:val="center"/>
          </w:tcPr>
          <w:p w14:paraId="39B7DA0E" w14:textId="77777777" w:rsidR="00F41E67" w:rsidRPr="00CC6AD0" w:rsidRDefault="00F41E67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0" w:type="dxa"/>
            <w:shd w:val="clear" w:color="auto" w:fill="E6F7FA"/>
            <w:vAlign w:val="center"/>
          </w:tcPr>
          <w:p w14:paraId="5D351CAE" w14:textId="77777777" w:rsidR="00F41E67" w:rsidRPr="00CC6AD0" w:rsidRDefault="00F41E67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میزان برق </w:t>
            </w:r>
            <w:r w:rsidRPr="009E76DD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تامین</w:t>
            </w: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 شده</w:t>
            </w: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599A37FE" w14:textId="77777777" w:rsidR="00F41E67" w:rsidRPr="00CC6AD0" w:rsidRDefault="00F41E67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0C6303FD" w14:textId="77777777" w:rsidR="00F41E67" w:rsidRPr="00CC6AD0" w:rsidRDefault="00F41E67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4D9CA5ED" w14:textId="77777777" w:rsidR="00F41E67" w:rsidRPr="00CC6AD0" w:rsidRDefault="00F41E67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58D270B5" w14:textId="77777777" w:rsidR="00F41E67" w:rsidRPr="00CC6AD0" w:rsidRDefault="00F41E67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1C3AA267" w14:textId="77777777" w:rsidR="00F41E67" w:rsidRPr="00CC6AD0" w:rsidRDefault="00F41E67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8" w:type="dxa"/>
            <w:vMerge/>
            <w:shd w:val="clear" w:color="auto" w:fill="E5DFEC"/>
            <w:vAlign w:val="center"/>
          </w:tcPr>
          <w:p w14:paraId="10750A4F" w14:textId="77777777" w:rsidR="00F41E67" w:rsidRPr="00CC6AD0" w:rsidRDefault="00F41E67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911" w:type="dxa"/>
            <w:vMerge/>
            <w:shd w:val="clear" w:color="auto" w:fill="E5DFEC"/>
            <w:vAlign w:val="center"/>
          </w:tcPr>
          <w:p w14:paraId="751937B6" w14:textId="77777777" w:rsidR="00F41E67" w:rsidRPr="00CC6AD0" w:rsidRDefault="00F41E67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</w:tr>
      <w:tr w:rsidR="00F41E67" w:rsidRPr="00CC6AD0" w14:paraId="46A620D5" w14:textId="77777777" w:rsidTr="00F41E67">
        <w:trPr>
          <w:trHeight w:val="350"/>
        </w:trPr>
        <w:tc>
          <w:tcPr>
            <w:tcW w:w="2049" w:type="dxa"/>
            <w:vAlign w:val="center"/>
          </w:tcPr>
          <w:p w14:paraId="0924285F" w14:textId="77777777" w:rsidR="00F41E67" w:rsidRPr="00CC6AD0" w:rsidRDefault="00F41E67" w:rsidP="00AD3F93">
            <w:pPr>
              <w:jc w:val="center"/>
              <w:rPr>
                <w:rFonts w:ascii="Times New Roman" w:eastAsia="Times New Roman" w:hAnsi="Times New Roman" w:cs="B Lotus"/>
                <w:b/>
                <w:bCs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شهرك صنعتي باغملک</w:t>
            </w:r>
          </w:p>
        </w:tc>
        <w:tc>
          <w:tcPr>
            <w:tcW w:w="567" w:type="dxa"/>
            <w:vAlign w:val="center"/>
          </w:tcPr>
          <w:p w14:paraId="4B2D7FB4" w14:textId="77777777" w:rsidR="00F41E67" w:rsidRPr="00CC6AD0" w:rsidRDefault="00F41E67" w:rsidP="00AD3F93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2B890943" w14:textId="77777777" w:rsidR="00F41E67" w:rsidRPr="00CC6AD0" w:rsidRDefault="00F41E67" w:rsidP="00AD3F93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55</w:t>
            </w:r>
          </w:p>
        </w:tc>
        <w:tc>
          <w:tcPr>
            <w:tcW w:w="567" w:type="dxa"/>
            <w:vAlign w:val="center"/>
          </w:tcPr>
          <w:p w14:paraId="43352642" w14:textId="77777777" w:rsidR="00F41E67" w:rsidRPr="00CC6AD0" w:rsidRDefault="00F41E67" w:rsidP="00AD3F93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6909806D" w14:textId="77777777" w:rsidR="00F41E67" w:rsidRPr="00CC6AD0" w:rsidRDefault="00F41E67" w:rsidP="00AD3F93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  <w:lang w:bidi="ar-SA"/>
              </w:rPr>
              <w:t>15</w:t>
            </w:r>
          </w:p>
        </w:tc>
        <w:tc>
          <w:tcPr>
            <w:tcW w:w="709" w:type="dxa"/>
            <w:vAlign w:val="center"/>
          </w:tcPr>
          <w:p w14:paraId="2C90B642" w14:textId="77777777" w:rsidR="00F41E67" w:rsidRPr="00CC6AD0" w:rsidRDefault="00F41E67" w:rsidP="00AD3F93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46ACC197" w14:textId="77777777" w:rsidR="00F41E67" w:rsidRPr="00CC6AD0" w:rsidRDefault="00F41E67" w:rsidP="00AD3F93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6C8B9FDC" w14:textId="77777777" w:rsidR="00F41E67" w:rsidRPr="00CC6AD0" w:rsidRDefault="00F41E67" w:rsidP="00AD3F93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3A3627CA" w14:textId="77777777" w:rsidR="00F41E67" w:rsidRPr="00CC6AD0" w:rsidRDefault="00F41E67" w:rsidP="00AD3F93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AA1480C" w14:textId="77777777" w:rsidR="00F41E67" w:rsidRPr="00CC6AD0" w:rsidRDefault="00F41E67" w:rsidP="00AD3F93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8" w:type="dxa"/>
            <w:shd w:val="clear" w:color="auto" w:fill="auto"/>
          </w:tcPr>
          <w:p w14:paraId="2855E222" w14:textId="77777777" w:rsidR="00F41E67" w:rsidRDefault="00F41E67" w:rsidP="00AD3F93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11" w:type="dxa"/>
            <w:shd w:val="clear" w:color="auto" w:fill="auto"/>
          </w:tcPr>
          <w:p w14:paraId="01D0E9CD" w14:textId="77777777" w:rsidR="00F41E67" w:rsidRDefault="00F41E67" w:rsidP="00AD3F93">
            <w:pPr>
              <w:jc w:val="center"/>
            </w:pPr>
            <w:r w:rsidRPr="00411A21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F41E67" w:rsidRPr="00CC6AD0" w14:paraId="0A2C5FCB" w14:textId="77777777" w:rsidTr="00F41E67">
        <w:trPr>
          <w:trHeight w:val="283"/>
        </w:trPr>
        <w:tc>
          <w:tcPr>
            <w:tcW w:w="2049" w:type="dxa"/>
            <w:vAlign w:val="center"/>
          </w:tcPr>
          <w:p w14:paraId="6E467088" w14:textId="77777777" w:rsidR="00F41E67" w:rsidRPr="00F6795B" w:rsidRDefault="00F41E67" w:rsidP="0093240A">
            <w:pPr>
              <w:jc w:val="center"/>
              <w:rPr>
                <w:rFonts w:ascii="Times New Roman" w:eastAsia="Times New Roman" w:hAnsi="Times New Roman" w:cs="B Lotus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F6795B">
              <w:rPr>
                <w:rFonts w:ascii="Times New Roman" w:eastAsia="Times New Roman" w:hAnsi="Times New Roman" w:cs="B Homa" w:hint="cs"/>
                <w:color w:val="000000" w:themeColor="text1"/>
                <w:sz w:val="18"/>
                <w:szCs w:val="18"/>
                <w:rtl/>
              </w:rPr>
              <w:t>ناحیه صنعتی منگشت</w:t>
            </w:r>
          </w:p>
        </w:tc>
        <w:tc>
          <w:tcPr>
            <w:tcW w:w="567" w:type="dxa"/>
            <w:vAlign w:val="center"/>
          </w:tcPr>
          <w:p w14:paraId="1F580A7E" w14:textId="77777777" w:rsidR="00F41E67" w:rsidRPr="00F6795B" w:rsidRDefault="00F41E67" w:rsidP="0093240A">
            <w:pPr>
              <w:jc w:val="center"/>
              <w:rPr>
                <w:rFonts w:ascii="Times New Roman" w:eastAsia="Times New Roman" w:hAnsi="Times New Roman" w:cs="B Titr"/>
                <w:color w:val="000000" w:themeColor="text1"/>
                <w:sz w:val="28"/>
                <w:szCs w:val="28"/>
                <w:rtl/>
              </w:rPr>
            </w:pPr>
            <w:r w:rsidRPr="00F6795B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0F974BA2" w14:textId="77777777" w:rsidR="00F41E67" w:rsidRPr="00F6795B" w:rsidRDefault="00F41E67" w:rsidP="0093240A">
            <w:pPr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 w:rsidRPr="00F6795B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10</w:t>
            </w:r>
          </w:p>
        </w:tc>
        <w:tc>
          <w:tcPr>
            <w:tcW w:w="567" w:type="dxa"/>
            <w:vAlign w:val="center"/>
          </w:tcPr>
          <w:p w14:paraId="3A3D40BF" w14:textId="77777777" w:rsidR="00F41E67" w:rsidRPr="00F6795B" w:rsidRDefault="00F41E67" w:rsidP="0093240A">
            <w:pPr>
              <w:jc w:val="center"/>
              <w:rPr>
                <w:rFonts w:ascii="Times New Roman" w:eastAsia="Times New Roman" w:hAnsi="Times New Roman" w:cs="B Titr"/>
                <w:color w:val="000000" w:themeColor="text1"/>
                <w:sz w:val="28"/>
                <w:szCs w:val="28"/>
                <w:lang w:bidi="ar-SA"/>
              </w:rPr>
            </w:pPr>
            <w:r w:rsidRPr="00F6795B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5AE9B062" w14:textId="77777777" w:rsidR="00F41E67" w:rsidRPr="00F6795B" w:rsidRDefault="00F41E67" w:rsidP="0093240A">
            <w:pPr>
              <w:jc w:val="center"/>
              <w:rPr>
                <w:rFonts w:ascii="Times New Roman" w:eastAsia="Times New Roman" w:hAnsi="Times New Roman" w:cs="B Homa"/>
                <w:color w:val="000000" w:themeColor="text1"/>
                <w:lang w:bidi="ar-SA"/>
              </w:rPr>
            </w:pPr>
            <w:r w:rsidRPr="00F6795B">
              <w:rPr>
                <w:rFonts w:ascii="Times New Roman" w:eastAsia="Times New Roman" w:hAnsi="Times New Roman" w:cs="B Homa" w:hint="cs"/>
                <w:color w:val="000000" w:themeColor="text1"/>
                <w:rtl/>
                <w:lang w:bidi="ar-SA"/>
              </w:rPr>
              <w:t>1</w:t>
            </w:r>
          </w:p>
        </w:tc>
        <w:tc>
          <w:tcPr>
            <w:tcW w:w="709" w:type="dxa"/>
            <w:vAlign w:val="center"/>
          </w:tcPr>
          <w:p w14:paraId="52208700" w14:textId="77777777" w:rsidR="00F41E67" w:rsidRPr="00F6795B" w:rsidRDefault="00F41E67" w:rsidP="0093240A">
            <w:pPr>
              <w:jc w:val="center"/>
              <w:rPr>
                <w:rFonts w:ascii="Times New Roman" w:eastAsia="Times New Roman" w:hAnsi="Times New Roman" w:cs="B Titr"/>
                <w:color w:val="000000" w:themeColor="text1"/>
                <w:sz w:val="28"/>
                <w:szCs w:val="28"/>
                <w:rtl/>
              </w:rPr>
            </w:pPr>
            <w:r w:rsidRPr="00F6795B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44E7FE51" w14:textId="77777777" w:rsidR="00F41E67" w:rsidRPr="00F6795B" w:rsidRDefault="00F41E67" w:rsidP="0093240A">
            <w:pPr>
              <w:jc w:val="center"/>
              <w:rPr>
                <w:rFonts w:ascii="Times New Roman" w:eastAsia="Times New Roman" w:hAnsi="Times New Roman" w:cs="B Titr"/>
                <w:color w:val="000000" w:themeColor="text1"/>
                <w:sz w:val="28"/>
                <w:szCs w:val="28"/>
                <w:lang w:bidi="ar-SA"/>
              </w:rPr>
            </w:pPr>
            <w:r w:rsidRPr="00F6795B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*</w:t>
            </w:r>
          </w:p>
        </w:tc>
        <w:tc>
          <w:tcPr>
            <w:tcW w:w="709" w:type="dxa"/>
          </w:tcPr>
          <w:p w14:paraId="131431CF" w14:textId="77777777" w:rsidR="00F41E67" w:rsidRPr="00F6795B" w:rsidRDefault="00F41E67" w:rsidP="0093240A">
            <w:pPr>
              <w:jc w:val="center"/>
              <w:rPr>
                <w:color w:val="000000" w:themeColor="text1"/>
              </w:rPr>
            </w:pPr>
            <w:r w:rsidRPr="00F6795B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6C0C30BD" w14:textId="77777777" w:rsidR="00F41E67" w:rsidRPr="00F6795B" w:rsidRDefault="00F41E67" w:rsidP="0093240A">
            <w:pPr>
              <w:jc w:val="center"/>
              <w:rPr>
                <w:rFonts w:ascii="Times New Roman" w:eastAsia="Times New Roman" w:hAnsi="Times New Roman" w:cs="B Homa"/>
                <w:color w:val="000000" w:themeColor="text1"/>
                <w:rtl/>
              </w:rPr>
            </w:pPr>
            <w:r w:rsidRPr="00F6795B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15/3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AB6ACAF" w14:textId="77777777" w:rsidR="00F41E67" w:rsidRPr="00F6795B" w:rsidRDefault="00F41E67" w:rsidP="0093240A">
            <w:pPr>
              <w:jc w:val="center"/>
              <w:rPr>
                <w:rFonts w:ascii="Times New Roman" w:eastAsia="Times New Roman" w:hAnsi="Times New Roman" w:cs="B Titr"/>
                <w:color w:val="000000" w:themeColor="text1"/>
                <w:sz w:val="28"/>
                <w:szCs w:val="28"/>
                <w:rtl/>
              </w:rPr>
            </w:pPr>
            <w:r w:rsidRPr="00F6795B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*</w:t>
            </w:r>
          </w:p>
        </w:tc>
        <w:tc>
          <w:tcPr>
            <w:tcW w:w="708" w:type="dxa"/>
            <w:shd w:val="clear" w:color="auto" w:fill="auto"/>
          </w:tcPr>
          <w:p w14:paraId="3D0B9050" w14:textId="77777777" w:rsidR="00F41E67" w:rsidRPr="00F6795B" w:rsidRDefault="00F41E67" w:rsidP="0093240A">
            <w:pPr>
              <w:jc w:val="center"/>
              <w:rPr>
                <w:color w:val="000000" w:themeColor="text1"/>
              </w:rPr>
            </w:pPr>
            <w:r w:rsidRPr="00F6795B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-</w:t>
            </w:r>
          </w:p>
        </w:tc>
        <w:tc>
          <w:tcPr>
            <w:tcW w:w="911" w:type="dxa"/>
            <w:shd w:val="clear" w:color="auto" w:fill="auto"/>
          </w:tcPr>
          <w:p w14:paraId="7FAC25A0" w14:textId="77777777" w:rsidR="00F41E67" w:rsidRPr="00F6795B" w:rsidRDefault="00F41E67" w:rsidP="0093240A">
            <w:pPr>
              <w:jc w:val="center"/>
              <w:rPr>
                <w:color w:val="000000" w:themeColor="text1"/>
              </w:rPr>
            </w:pPr>
            <w:r w:rsidRPr="00F6795B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-</w:t>
            </w:r>
          </w:p>
        </w:tc>
      </w:tr>
      <w:tr w:rsidR="00F41E67" w:rsidRPr="00CC6AD0" w14:paraId="20A11EE7" w14:textId="77777777" w:rsidTr="00F41E67">
        <w:trPr>
          <w:trHeight w:val="465"/>
        </w:trPr>
        <w:tc>
          <w:tcPr>
            <w:tcW w:w="2049" w:type="dxa"/>
            <w:vAlign w:val="center"/>
          </w:tcPr>
          <w:p w14:paraId="63639B2D" w14:textId="77777777" w:rsidR="00F41E67" w:rsidRPr="00CC6AD0" w:rsidRDefault="00F41E67" w:rsidP="0093240A">
            <w:pPr>
              <w:jc w:val="center"/>
              <w:rPr>
                <w:rFonts w:ascii="Times New Roman" w:eastAsia="Times New Roman" w:hAnsi="Times New Roman" w:cs="B Lotus"/>
                <w:b/>
                <w:bCs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ناحيه صنعتي صیدون</w:t>
            </w:r>
          </w:p>
        </w:tc>
        <w:tc>
          <w:tcPr>
            <w:tcW w:w="567" w:type="dxa"/>
          </w:tcPr>
          <w:p w14:paraId="7F450288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1" w:type="dxa"/>
          </w:tcPr>
          <w:p w14:paraId="157F1EE9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567" w:type="dxa"/>
          </w:tcPr>
          <w:p w14:paraId="48D17BBA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0" w:type="dxa"/>
          </w:tcPr>
          <w:p w14:paraId="2784796B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2032D876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59A6F17F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748B6BAD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02A90E21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2A8FAD4E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64F84E58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11" w:type="dxa"/>
            <w:shd w:val="clear" w:color="auto" w:fill="auto"/>
          </w:tcPr>
          <w:p w14:paraId="24E281FA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F41E67" w:rsidRPr="00CC6AD0" w14:paraId="0CFFB5B3" w14:textId="77777777" w:rsidTr="00F41E67">
        <w:trPr>
          <w:trHeight w:val="465"/>
        </w:trPr>
        <w:tc>
          <w:tcPr>
            <w:tcW w:w="2049" w:type="dxa"/>
            <w:vAlign w:val="center"/>
          </w:tcPr>
          <w:p w14:paraId="602B378B" w14:textId="77777777" w:rsidR="00F41E67" w:rsidRPr="00CC6AD0" w:rsidRDefault="00F41E67" w:rsidP="0093240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ناحیه صنعتی میداوود</w:t>
            </w:r>
          </w:p>
        </w:tc>
        <w:tc>
          <w:tcPr>
            <w:tcW w:w="567" w:type="dxa"/>
          </w:tcPr>
          <w:p w14:paraId="74FEAF1A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1" w:type="dxa"/>
          </w:tcPr>
          <w:p w14:paraId="69906FF4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567" w:type="dxa"/>
          </w:tcPr>
          <w:p w14:paraId="6523D90D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0" w:type="dxa"/>
          </w:tcPr>
          <w:p w14:paraId="2B4AB9C4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6CC55936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69FC519E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0FD414E9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78FFB218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4604134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7BB20C61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11" w:type="dxa"/>
            <w:shd w:val="clear" w:color="auto" w:fill="auto"/>
          </w:tcPr>
          <w:p w14:paraId="7891D0AF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F41E67" w:rsidRPr="00CC6AD0" w14:paraId="5847A8E3" w14:textId="77777777" w:rsidTr="00F41E67">
        <w:trPr>
          <w:trHeight w:val="406"/>
        </w:trPr>
        <w:tc>
          <w:tcPr>
            <w:tcW w:w="2049" w:type="dxa"/>
            <w:vAlign w:val="center"/>
          </w:tcPr>
          <w:p w14:paraId="48EA4BB3" w14:textId="77777777" w:rsidR="00F41E67" w:rsidRPr="00CC6AD0" w:rsidRDefault="00F41E67" w:rsidP="0093240A">
            <w:pPr>
              <w:jc w:val="center"/>
              <w:rPr>
                <w:rFonts w:ascii="Times New Roman" w:eastAsia="Times New Roman" w:hAnsi="Times New Roman" w:cs="B Lotus"/>
                <w:b/>
                <w:bCs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ناحیه صنعتی قلعه تل</w:t>
            </w:r>
          </w:p>
        </w:tc>
        <w:tc>
          <w:tcPr>
            <w:tcW w:w="567" w:type="dxa"/>
          </w:tcPr>
          <w:p w14:paraId="5F66EA4B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1" w:type="dxa"/>
          </w:tcPr>
          <w:p w14:paraId="0A37180A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567" w:type="dxa"/>
          </w:tcPr>
          <w:p w14:paraId="7EA1F479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0" w:type="dxa"/>
          </w:tcPr>
          <w:p w14:paraId="262CB2AE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1BCF8645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035EBC5E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646D1792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2DF868A8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2DD3CD00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316C35EB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11" w:type="dxa"/>
            <w:shd w:val="clear" w:color="auto" w:fill="auto"/>
          </w:tcPr>
          <w:p w14:paraId="1F5D45B3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F41E67" w:rsidRPr="00CC6AD0" w14:paraId="3CC88FA1" w14:textId="77777777" w:rsidTr="00F41E67">
        <w:trPr>
          <w:trHeight w:val="406"/>
        </w:trPr>
        <w:tc>
          <w:tcPr>
            <w:tcW w:w="2049" w:type="dxa"/>
            <w:shd w:val="clear" w:color="auto" w:fill="EAE1FC" w:themeFill="accent5" w:themeFillTint="33"/>
            <w:vAlign w:val="center"/>
          </w:tcPr>
          <w:p w14:paraId="5026E388" w14:textId="77777777" w:rsidR="00F41E67" w:rsidRPr="00CC6AD0" w:rsidRDefault="00F41E67" w:rsidP="0093240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مجموع</w:t>
            </w:r>
          </w:p>
        </w:tc>
        <w:tc>
          <w:tcPr>
            <w:tcW w:w="567" w:type="dxa"/>
            <w:shd w:val="clear" w:color="auto" w:fill="EAE1FC" w:themeFill="accent5" w:themeFillTint="33"/>
            <w:vAlign w:val="center"/>
          </w:tcPr>
          <w:p w14:paraId="7EF3B4CA" w14:textId="77777777" w:rsidR="00F41E67" w:rsidRPr="00CC6AD0" w:rsidRDefault="00F41E67" w:rsidP="0093240A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851" w:type="dxa"/>
            <w:shd w:val="clear" w:color="auto" w:fill="EAE1FC" w:themeFill="accent5" w:themeFillTint="33"/>
            <w:vAlign w:val="center"/>
          </w:tcPr>
          <w:p w14:paraId="666BA829" w14:textId="77777777" w:rsidR="00F41E67" w:rsidRPr="00CC6AD0" w:rsidRDefault="00F41E67" w:rsidP="0093240A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65</w:t>
            </w:r>
          </w:p>
        </w:tc>
        <w:tc>
          <w:tcPr>
            <w:tcW w:w="567" w:type="dxa"/>
            <w:shd w:val="clear" w:color="auto" w:fill="EAE1FC" w:themeFill="accent5" w:themeFillTint="33"/>
            <w:vAlign w:val="center"/>
          </w:tcPr>
          <w:p w14:paraId="4B1F139F" w14:textId="77777777" w:rsidR="00F41E67" w:rsidRPr="00CC6AD0" w:rsidRDefault="00F41E67" w:rsidP="0093240A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850" w:type="dxa"/>
            <w:shd w:val="clear" w:color="auto" w:fill="EAE1FC" w:themeFill="accent5" w:themeFillTint="33"/>
            <w:vAlign w:val="center"/>
          </w:tcPr>
          <w:p w14:paraId="024095BB" w14:textId="77777777" w:rsidR="00F41E67" w:rsidRPr="00CC6AD0" w:rsidRDefault="00F41E67" w:rsidP="0093240A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16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02BCC7AE" w14:textId="77777777" w:rsidR="00F41E67" w:rsidRPr="00CC6AD0" w:rsidRDefault="00F41E67" w:rsidP="0093240A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1F452027" w14:textId="77777777" w:rsidR="00F41E67" w:rsidRPr="00CC6AD0" w:rsidRDefault="00F41E67" w:rsidP="0093240A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39EF3CA6" w14:textId="77777777" w:rsidR="00F41E67" w:rsidRPr="00CC6AD0" w:rsidRDefault="00F41E67" w:rsidP="0093240A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707C9702" w14:textId="77777777" w:rsidR="00F41E67" w:rsidRPr="00CC6AD0" w:rsidRDefault="00F41E67" w:rsidP="0093240A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15/19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76BA22FB" w14:textId="77777777" w:rsidR="00F41E67" w:rsidRPr="00CC6AD0" w:rsidRDefault="00F41E67" w:rsidP="0093240A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708" w:type="dxa"/>
            <w:shd w:val="clear" w:color="auto" w:fill="EAE1FC" w:themeFill="accent5" w:themeFillTint="33"/>
          </w:tcPr>
          <w:p w14:paraId="5DDCEFBE" w14:textId="77777777" w:rsidR="00F41E67" w:rsidRDefault="00F41E67" w:rsidP="0093240A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911" w:type="dxa"/>
            <w:shd w:val="clear" w:color="auto" w:fill="EAE1FC" w:themeFill="accent5" w:themeFillTint="33"/>
          </w:tcPr>
          <w:p w14:paraId="7FE62FE6" w14:textId="77777777" w:rsidR="00F41E67" w:rsidRDefault="00F41E67" w:rsidP="0093240A">
            <w:pPr>
              <w:jc w:val="center"/>
            </w:pPr>
            <w:r w:rsidRPr="00C10C0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</w:tbl>
    <w:p w14:paraId="753ADDBD" w14:textId="77777777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sz w:val="12"/>
          <w:szCs w:val="12"/>
          <w:rtl/>
        </w:rPr>
      </w:pPr>
    </w:p>
    <w:p w14:paraId="6E599C16" w14:textId="05443D9D" w:rsid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sz w:val="12"/>
          <w:szCs w:val="12"/>
          <w:rtl/>
        </w:rPr>
      </w:pPr>
    </w:p>
    <w:p w14:paraId="25FC690F" w14:textId="77777777" w:rsidR="007B64B7" w:rsidRPr="00CC6AD0" w:rsidRDefault="007B64B7" w:rsidP="00CC6AD0">
      <w:pPr>
        <w:spacing w:after="0" w:line="240" w:lineRule="auto"/>
        <w:rPr>
          <w:rFonts w:ascii="Times New Roman" w:eastAsia="Times New Roman" w:hAnsi="Times New Roman" w:cs="B Titr"/>
          <w:sz w:val="12"/>
          <w:szCs w:val="12"/>
          <w:rtl/>
        </w:rPr>
      </w:pPr>
    </w:p>
    <w:tbl>
      <w:tblPr>
        <w:tblStyle w:val="TableGrid1"/>
        <w:bidiVisual/>
        <w:tblW w:w="0" w:type="auto"/>
        <w:tblInd w:w="981" w:type="dxa"/>
        <w:tblLook w:val="04A0" w:firstRow="1" w:lastRow="0" w:firstColumn="1" w:lastColumn="0" w:noHBand="0" w:noVBand="1"/>
      </w:tblPr>
      <w:tblGrid>
        <w:gridCol w:w="1414"/>
        <w:gridCol w:w="625"/>
        <w:gridCol w:w="5703"/>
        <w:gridCol w:w="1797"/>
      </w:tblGrid>
      <w:tr w:rsidR="007B64B7" w:rsidRPr="00CC6AD0" w14:paraId="0ED69755" w14:textId="77777777" w:rsidTr="005517D3">
        <w:trPr>
          <w:trHeight w:val="381"/>
        </w:trPr>
        <w:tc>
          <w:tcPr>
            <w:tcW w:w="1424" w:type="dxa"/>
            <w:shd w:val="clear" w:color="auto" w:fill="E6F7FA"/>
            <w:vAlign w:val="center"/>
          </w:tcPr>
          <w:p w14:paraId="35AE2158" w14:textId="5880E785" w:rsidR="007B64B7" w:rsidRPr="00CC6AD0" w:rsidRDefault="007B64B7" w:rsidP="00974540">
            <w:pPr>
              <w:jc w:val="center"/>
              <w:rPr>
                <w:rFonts w:ascii="Times New Roman" w:eastAsia="Times New Roman" w:hAnsi="Times New Roman" w:cs="B Titr"/>
                <w:color w:val="FF0000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 xml:space="preserve">پروژه های عمرانی سال </w:t>
            </w:r>
            <w:r w:rsidR="0053606C"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1403</w:t>
            </w:r>
            <w:r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 xml:space="preserve"> *</w:t>
            </w:r>
          </w:p>
        </w:tc>
        <w:tc>
          <w:tcPr>
            <w:tcW w:w="627" w:type="dxa"/>
            <w:shd w:val="clear" w:color="auto" w:fill="E6F7FA"/>
            <w:vAlign w:val="center"/>
          </w:tcPr>
          <w:p w14:paraId="7441EC5B" w14:textId="77777777" w:rsidR="007B64B7" w:rsidRPr="00CC6AD0" w:rsidRDefault="007B64B7" w:rsidP="00974540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تعداد</w:t>
            </w:r>
          </w:p>
        </w:tc>
        <w:tc>
          <w:tcPr>
            <w:tcW w:w="5787" w:type="dxa"/>
            <w:shd w:val="clear" w:color="auto" w:fill="E6F7FA"/>
            <w:vAlign w:val="center"/>
          </w:tcPr>
          <w:p w14:paraId="20155286" w14:textId="77777777" w:rsidR="007B64B7" w:rsidRPr="00CC6AD0" w:rsidRDefault="007B64B7" w:rsidP="00974540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عنوان پروژه</w:t>
            </w:r>
          </w:p>
        </w:tc>
        <w:tc>
          <w:tcPr>
            <w:tcW w:w="1800" w:type="dxa"/>
            <w:shd w:val="clear" w:color="auto" w:fill="E6F7FA"/>
            <w:vAlign w:val="center"/>
          </w:tcPr>
          <w:p w14:paraId="6D0BB512" w14:textId="77777777" w:rsidR="007B64B7" w:rsidRPr="00CC6AD0" w:rsidRDefault="007B64B7" w:rsidP="00974540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مبلغ اعتبار</w:t>
            </w:r>
          </w:p>
          <w:p w14:paraId="752E5DEF" w14:textId="77777777" w:rsidR="007B64B7" w:rsidRPr="00CC6AD0" w:rsidRDefault="007B64B7" w:rsidP="00974540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4"/>
                <w:szCs w:val="14"/>
                <w:rtl/>
              </w:rPr>
              <w:t>(ریال)</w:t>
            </w:r>
          </w:p>
        </w:tc>
      </w:tr>
      <w:tr w:rsidR="007B64B7" w:rsidRPr="00CC6AD0" w14:paraId="032A0019" w14:textId="77777777" w:rsidTr="005517D3">
        <w:trPr>
          <w:trHeight w:val="381"/>
        </w:trPr>
        <w:tc>
          <w:tcPr>
            <w:tcW w:w="1424" w:type="dxa"/>
            <w:shd w:val="clear" w:color="auto" w:fill="auto"/>
            <w:vAlign w:val="center"/>
          </w:tcPr>
          <w:p w14:paraId="597854F2" w14:textId="57EEAE93" w:rsidR="007B64B7" w:rsidRPr="003D46E8" w:rsidRDefault="007B64B7" w:rsidP="00974540">
            <w:pPr>
              <w:jc w:val="center"/>
              <w:rPr>
                <w:rFonts w:ascii="Arial" w:eastAsia="Times New Roman" w:hAnsi="Arial" w:cs="B Homa"/>
                <w:color w:val="000000"/>
                <w:lang w:bidi="ar-SA"/>
              </w:rPr>
            </w:pPr>
            <w:r w:rsidRPr="003D46E8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 xml:space="preserve">شهرک صنعتي </w:t>
            </w:r>
            <w:r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باغملک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785FA32C" w14:textId="3D169990" w:rsidR="007B64B7" w:rsidRPr="00050212" w:rsidRDefault="007B64B7" w:rsidP="00974540">
            <w:pPr>
              <w:jc w:val="center"/>
              <w:rPr>
                <w:rFonts w:ascii="Arial" w:eastAsia="Times New Roman" w:hAnsi="Arial" w:cs="B Homa"/>
                <w:color w:val="000000"/>
                <w:rtl/>
                <w:lang w:bidi="ar-SA"/>
              </w:rPr>
            </w:pPr>
            <w:r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1</w:t>
            </w:r>
          </w:p>
        </w:tc>
        <w:tc>
          <w:tcPr>
            <w:tcW w:w="5787" w:type="dxa"/>
            <w:shd w:val="clear" w:color="auto" w:fill="auto"/>
            <w:vAlign w:val="center"/>
          </w:tcPr>
          <w:p w14:paraId="0803D855" w14:textId="3AE34D3B" w:rsidR="007B64B7" w:rsidRPr="003D46E8" w:rsidRDefault="007B64B7" w:rsidP="00974540">
            <w:pPr>
              <w:jc w:val="center"/>
              <w:rPr>
                <w:rFonts w:ascii="Arial" w:eastAsia="Times New Roman" w:hAnsi="Arial" w:cs="B Homa"/>
                <w:color w:val="000000"/>
                <w:lang w:bidi="ar-SA"/>
              </w:rPr>
            </w:pPr>
            <w:r w:rsidRPr="007B64B7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تکم</w:t>
            </w:r>
            <w:r w:rsidRPr="007B64B7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7B64B7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ل</w:t>
            </w:r>
            <w:r w:rsidRPr="007B64B7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7B64B7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بخش</w:t>
            </w:r>
            <w:r w:rsidRPr="007B64B7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7B64B7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7B64B7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از</w:t>
            </w:r>
            <w:r w:rsidRPr="007B64B7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7B64B7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معابر،</w:t>
            </w:r>
            <w:r w:rsidRPr="007B64B7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7B64B7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حفار</w:t>
            </w:r>
            <w:r w:rsidRPr="007B64B7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7B64B7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7B64B7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7B64B7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ک</w:t>
            </w:r>
            <w:r w:rsidRPr="007B64B7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7B64B7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حلقه</w:t>
            </w:r>
            <w:r w:rsidRPr="007B64B7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7B64B7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چاه</w:t>
            </w:r>
            <w:r w:rsidRPr="007B64B7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7B64B7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و</w:t>
            </w:r>
            <w:r w:rsidRPr="007B64B7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7B64B7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تکم</w:t>
            </w:r>
            <w:r w:rsidRPr="007B64B7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7B64B7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ل</w:t>
            </w:r>
            <w:r w:rsidRPr="007B64B7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7B64B7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بخش</w:t>
            </w:r>
            <w:r w:rsidRPr="007B64B7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7B64B7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7B64B7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از</w:t>
            </w:r>
            <w:r w:rsidRPr="007B64B7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7B64B7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شبکه</w:t>
            </w:r>
            <w:r w:rsidRPr="007B64B7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7B64B7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توز</w:t>
            </w:r>
            <w:r w:rsidRPr="007B64B7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7B64B7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ع</w:t>
            </w:r>
            <w:r w:rsidRPr="007B64B7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7B64B7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آب</w:t>
            </w:r>
            <w:r w:rsidRPr="007B64B7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7B64B7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شهرک</w:t>
            </w:r>
            <w:r w:rsidRPr="007B64B7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7B64B7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صنعت</w:t>
            </w:r>
            <w:r w:rsidRPr="007B64B7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7B64B7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7B64B7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باغملک</w:t>
            </w:r>
          </w:p>
        </w:tc>
        <w:tc>
          <w:tcPr>
            <w:tcW w:w="1800" w:type="dxa"/>
            <w:shd w:val="clear" w:color="000000" w:fill="FFFFFF"/>
            <w:vAlign w:val="center"/>
          </w:tcPr>
          <w:p w14:paraId="168EE669" w14:textId="0CCF9D06" w:rsidR="007B64B7" w:rsidRPr="003D46E8" w:rsidRDefault="007B64B7" w:rsidP="00974540">
            <w:pPr>
              <w:jc w:val="center"/>
              <w:rPr>
                <w:rFonts w:ascii="Arial" w:eastAsia="Times New Roman" w:hAnsi="Arial" w:cs="B Homa"/>
                <w:color w:val="000000"/>
                <w:rtl/>
                <w:lang w:bidi="ar-SA"/>
              </w:rPr>
            </w:pPr>
            <w:r w:rsidRPr="007B64B7">
              <w:rPr>
                <w:rFonts w:ascii="Arial" w:eastAsia="Times New Roman" w:hAnsi="Arial" w:cs="B Homa"/>
                <w:color w:val="000000"/>
                <w:rtl/>
                <w:lang w:bidi="ar-SA"/>
              </w:rPr>
              <w:t>49,154,789,611</w:t>
            </w:r>
          </w:p>
        </w:tc>
      </w:tr>
    </w:tbl>
    <w:p w14:paraId="394D9341" w14:textId="55629138" w:rsid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sz w:val="12"/>
          <w:szCs w:val="12"/>
        </w:rPr>
      </w:pPr>
    </w:p>
    <w:p w14:paraId="416A01A9" w14:textId="1ACE94F3" w:rsidR="00BF13EB" w:rsidRDefault="00BF13EB" w:rsidP="00CC6AD0">
      <w:pPr>
        <w:spacing w:after="0" w:line="240" w:lineRule="auto"/>
        <w:rPr>
          <w:rFonts w:ascii="Times New Roman" w:eastAsia="Times New Roman" w:hAnsi="Times New Roman" w:cs="B Titr"/>
          <w:sz w:val="12"/>
          <w:szCs w:val="12"/>
        </w:rPr>
      </w:pPr>
    </w:p>
    <w:p w14:paraId="0234FEFB" w14:textId="46268859" w:rsidR="00BF13EB" w:rsidRDefault="00BF13EB" w:rsidP="00CC6AD0">
      <w:pPr>
        <w:spacing w:after="0" w:line="240" w:lineRule="auto"/>
        <w:rPr>
          <w:rFonts w:ascii="Times New Roman" w:eastAsia="Times New Roman" w:hAnsi="Times New Roman" w:cs="B Titr"/>
          <w:sz w:val="12"/>
          <w:szCs w:val="12"/>
        </w:rPr>
      </w:pPr>
    </w:p>
    <w:p w14:paraId="4F499BC5" w14:textId="55E9B273" w:rsidR="00BF13EB" w:rsidRDefault="00BF13EB" w:rsidP="00CC6AD0">
      <w:pPr>
        <w:spacing w:after="0" w:line="240" w:lineRule="auto"/>
        <w:rPr>
          <w:rFonts w:ascii="Times New Roman" w:eastAsia="Times New Roman" w:hAnsi="Times New Roman" w:cs="B Titr"/>
          <w:sz w:val="12"/>
          <w:szCs w:val="12"/>
        </w:rPr>
      </w:pPr>
    </w:p>
    <w:p w14:paraId="016FD679" w14:textId="3A839AA0" w:rsidR="00BF13EB" w:rsidRDefault="00BF13EB" w:rsidP="00CC6AD0">
      <w:pPr>
        <w:spacing w:after="0" w:line="240" w:lineRule="auto"/>
        <w:rPr>
          <w:rFonts w:ascii="Times New Roman" w:eastAsia="Times New Roman" w:hAnsi="Times New Roman" w:cs="B Titr"/>
          <w:sz w:val="12"/>
          <w:szCs w:val="12"/>
        </w:rPr>
      </w:pPr>
    </w:p>
    <w:p w14:paraId="65CFCE94" w14:textId="703502FE" w:rsidR="00BF13EB" w:rsidRDefault="00BF13EB" w:rsidP="00CC6AD0">
      <w:pPr>
        <w:spacing w:after="0" w:line="240" w:lineRule="auto"/>
        <w:rPr>
          <w:rFonts w:ascii="Times New Roman" w:eastAsia="Times New Roman" w:hAnsi="Times New Roman" w:cs="B Titr"/>
          <w:sz w:val="12"/>
          <w:szCs w:val="12"/>
        </w:rPr>
      </w:pPr>
    </w:p>
    <w:p w14:paraId="3CC0B473" w14:textId="77777777" w:rsidR="00BF13EB" w:rsidRPr="00CC6AD0" w:rsidRDefault="00BF13EB" w:rsidP="00CC6AD0">
      <w:pPr>
        <w:spacing w:after="0" w:line="240" w:lineRule="auto"/>
        <w:rPr>
          <w:rFonts w:ascii="Times New Roman" w:eastAsia="Times New Roman" w:hAnsi="Times New Roman" w:cs="B Titr"/>
          <w:sz w:val="12"/>
          <w:szCs w:val="12"/>
          <w:rtl/>
        </w:rPr>
      </w:pPr>
    </w:p>
    <w:tbl>
      <w:tblPr>
        <w:tblStyle w:val="TableGrid1"/>
        <w:bidiVisual/>
        <w:tblW w:w="7087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4A0" w:firstRow="1" w:lastRow="0" w:firstColumn="1" w:lastColumn="0" w:noHBand="0" w:noVBand="1"/>
      </w:tblPr>
      <w:tblGrid>
        <w:gridCol w:w="2409"/>
        <w:gridCol w:w="1134"/>
        <w:gridCol w:w="1134"/>
        <w:gridCol w:w="993"/>
        <w:gridCol w:w="1417"/>
      </w:tblGrid>
      <w:tr w:rsidR="00CC6AD0" w:rsidRPr="00CC6AD0" w14:paraId="776795E3" w14:textId="77777777" w:rsidTr="003F1C7A">
        <w:trPr>
          <w:trHeight w:val="797"/>
          <w:jc w:val="center"/>
        </w:trPr>
        <w:tc>
          <w:tcPr>
            <w:tcW w:w="2409" w:type="dxa"/>
            <w:shd w:val="clear" w:color="auto" w:fill="E6F7FA"/>
            <w:vAlign w:val="center"/>
          </w:tcPr>
          <w:p w14:paraId="7016E965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color w:val="FF0000"/>
                <w:rtl/>
              </w:rPr>
              <w:t>* وضعیت مجتمع کارگاهی *</w:t>
            </w:r>
          </w:p>
        </w:tc>
        <w:tc>
          <w:tcPr>
            <w:tcW w:w="1134" w:type="dxa"/>
            <w:shd w:val="clear" w:color="auto" w:fill="E6F7FA"/>
            <w:vAlign w:val="center"/>
          </w:tcPr>
          <w:p w14:paraId="3A04BE27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 xml:space="preserve">در حال </w:t>
            </w: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br/>
              <w:t>احداث</w:t>
            </w:r>
          </w:p>
        </w:tc>
        <w:tc>
          <w:tcPr>
            <w:tcW w:w="1134" w:type="dxa"/>
            <w:shd w:val="clear" w:color="auto" w:fill="E6F7FA"/>
            <w:vAlign w:val="center"/>
          </w:tcPr>
          <w:p w14:paraId="62FFBEC0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تكميل</w:t>
            </w: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br/>
              <w:t xml:space="preserve"> شده</w:t>
            </w:r>
          </w:p>
        </w:tc>
        <w:tc>
          <w:tcPr>
            <w:tcW w:w="993" w:type="dxa"/>
            <w:shd w:val="clear" w:color="auto" w:fill="E6F7FA"/>
            <w:vAlign w:val="center"/>
          </w:tcPr>
          <w:p w14:paraId="0845AAC3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 xml:space="preserve">واگذار </w:t>
            </w: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br/>
              <w:t>شده</w:t>
            </w:r>
          </w:p>
        </w:tc>
        <w:tc>
          <w:tcPr>
            <w:tcW w:w="1417" w:type="dxa"/>
            <w:shd w:val="clear" w:color="auto" w:fill="E6F7FA"/>
            <w:vAlign w:val="center"/>
          </w:tcPr>
          <w:p w14:paraId="73B4BA9A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 xml:space="preserve">به بهره برداري </w:t>
            </w: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br/>
              <w:t>رسيده</w:t>
            </w:r>
          </w:p>
        </w:tc>
      </w:tr>
      <w:tr w:rsidR="00CC6AD0" w:rsidRPr="00CC6AD0" w14:paraId="68887D7D" w14:textId="77777777" w:rsidTr="003F1C7A">
        <w:trPr>
          <w:trHeight w:val="685"/>
          <w:jc w:val="center"/>
        </w:trPr>
        <w:tc>
          <w:tcPr>
            <w:tcW w:w="2409" w:type="dxa"/>
            <w:vAlign w:val="center"/>
          </w:tcPr>
          <w:p w14:paraId="5BEE0DB0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مجتمع کارگاهی باغملک</w:t>
            </w:r>
          </w:p>
        </w:tc>
        <w:tc>
          <w:tcPr>
            <w:tcW w:w="1134" w:type="dxa"/>
            <w:vAlign w:val="center"/>
          </w:tcPr>
          <w:p w14:paraId="56900C40" w14:textId="77777777" w:rsidR="00CC6AD0" w:rsidRPr="00CC6AD0" w:rsidRDefault="005601AC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0</w:t>
            </w:r>
          </w:p>
        </w:tc>
        <w:tc>
          <w:tcPr>
            <w:tcW w:w="1134" w:type="dxa"/>
            <w:vAlign w:val="center"/>
          </w:tcPr>
          <w:p w14:paraId="6F32E1FE" w14:textId="018D4F7E" w:rsidR="00CC6AD0" w:rsidRPr="00CC6AD0" w:rsidRDefault="00A75CFA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10</w:t>
            </w:r>
          </w:p>
        </w:tc>
        <w:tc>
          <w:tcPr>
            <w:tcW w:w="993" w:type="dxa"/>
            <w:vAlign w:val="center"/>
          </w:tcPr>
          <w:p w14:paraId="0E14B8F3" w14:textId="555059A3" w:rsidR="00CC6AD0" w:rsidRPr="00CC6AD0" w:rsidRDefault="00A75CFA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10</w:t>
            </w:r>
          </w:p>
        </w:tc>
        <w:tc>
          <w:tcPr>
            <w:tcW w:w="1417" w:type="dxa"/>
            <w:vAlign w:val="center"/>
          </w:tcPr>
          <w:p w14:paraId="4C07F681" w14:textId="77777777" w:rsidR="00CC6AD0" w:rsidRPr="00CC6AD0" w:rsidRDefault="00C41A39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</w:tr>
    </w:tbl>
    <w:p w14:paraId="17D4C049" w14:textId="57E162B8" w:rsidR="007B64B7" w:rsidRDefault="007B64B7" w:rsidP="00CC6AD0">
      <w:pPr>
        <w:spacing w:after="0" w:line="240" w:lineRule="auto"/>
        <w:rPr>
          <w:rFonts w:ascii="Times New Roman" w:eastAsia="Times New Roman" w:hAnsi="Times New Roman" w:cs="B Titr"/>
          <w:sz w:val="24"/>
          <w:szCs w:val="24"/>
          <w:rtl/>
        </w:rPr>
      </w:pPr>
    </w:p>
    <w:p w14:paraId="7C952181" w14:textId="77777777" w:rsidR="007B64B7" w:rsidRPr="00CC6AD0" w:rsidRDefault="007B64B7" w:rsidP="00CC6AD0">
      <w:pPr>
        <w:spacing w:after="0" w:line="240" w:lineRule="auto"/>
        <w:rPr>
          <w:rFonts w:ascii="Times New Roman" w:eastAsia="Times New Roman" w:hAnsi="Times New Roman" w:cs="B Titr"/>
          <w:sz w:val="24"/>
          <w:szCs w:val="24"/>
          <w:rtl/>
        </w:rPr>
      </w:pPr>
    </w:p>
    <w:tbl>
      <w:tblPr>
        <w:bidiVisual/>
        <w:tblW w:w="7087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2410"/>
      </w:tblGrid>
      <w:tr w:rsidR="00CC6AD0" w:rsidRPr="00CC6AD0" w14:paraId="585B59A3" w14:textId="77777777" w:rsidTr="003F1C7A">
        <w:trPr>
          <w:trHeight w:val="661"/>
          <w:jc w:val="center"/>
        </w:trPr>
        <w:tc>
          <w:tcPr>
            <w:tcW w:w="4677" w:type="dxa"/>
            <w:shd w:val="clear" w:color="auto" w:fill="E6F7FA"/>
            <w:vAlign w:val="center"/>
          </w:tcPr>
          <w:p w14:paraId="599D01F4" w14:textId="77777777" w:rsidR="00CC6AD0" w:rsidRPr="003C206F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موقعیت شهرستان</w:t>
            </w:r>
          </w:p>
        </w:tc>
        <w:tc>
          <w:tcPr>
            <w:tcW w:w="2410" w:type="dxa"/>
            <w:shd w:val="clear" w:color="auto" w:fill="E6F7FA"/>
            <w:vAlign w:val="center"/>
          </w:tcPr>
          <w:p w14:paraId="7760D1BE" w14:textId="77777777" w:rsidR="00CC6AD0" w:rsidRPr="003C206F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فاصله (کیلومتر)</w:t>
            </w:r>
          </w:p>
        </w:tc>
      </w:tr>
      <w:tr w:rsidR="00CC6AD0" w:rsidRPr="00CC6AD0" w14:paraId="6DC6BB3D" w14:textId="77777777" w:rsidTr="003F1C7A">
        <w:trPr>
          <w:trHeight w:val="975"/>
          <w:jc w:val="center"/>
        </w:trPr>
        <w:tc>
          <w:tcPr>
            <w:tcW w:w="4677" w:type="dxa"/>
            <w:vAlign w:val="center"/>
          </w:tcPr>
          <w:p w14:paraId="438AA68B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فرودگاه و راه آهن اهواز</w:t>
            </w:r>
          </w:p>
          <w:p w14:paraId="392404A7" w14:textId="77777777" w:rsidR="00CC6AD0" w:rsidRPr="00CC6AD0" w:rsidRDefault="00CC6AD0" w:rsidP="00CC6AD0">
            <w:pPr>
              <w:tabs>
                <w:tab w:val="center" w:pos="2750"/>
              </w:tabs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راه آهن و  بندر امام خمینی</w:t>
            </w:r>
          </w:p>
          <w:p w14:paraId="35D3528F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بندر خرمشهر</w:t>
            </w:r>
          </w:p>
        </w:tc>
        <w:tc>
          <w:tcPr>
            <w:tcW w:w="2410" w:type="dxa"/>
            <w:vAlign w:val="center"/>
          </w:tcPr>
          <w:p w14:paraId="07131444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130</w:t>
            </w:r>
          </w:p>
          <w:p w14:paraId="01FD1FCA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260</w:t>
            </w:r>
          </w:p>
          <w:p w14:paraId="66B94CDE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280</w:t>
            </w:r>
          </w:p>
        </w:tc>
      </w:tr>
    </w:tbl>
    <w:p w14:paraId="7C09F4CA" w14:textId="77777777" w:rsid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sz w:val="24"/>
          <w:szCs w:val="24"/>
          <w:rtl/>
        </w:rPr>
      </w:pPr>
    </w:p>
    <w:p w14:paraId="2500DD4D" w14:textId="77777777" w:rsidR="008A231B" w:rsidRPr="00CC6AD0" w:rsidRDefault="008A231B" w:rsidP="00CC6AD0">
      <w:pPr>
        <w:spacing w:after="0" w:line="240" w:lineRule="auto"/>
        <w:rPr>
          <w:rFonts w:ascii="Times New Roman" w:eastAsia="Times New Roman" w:hAnsi="Times New Roman" w:cs="B Titr"/>
          <w:sz w:val="24"/>
          <w:szCs w:val="24"/>
          <w:rtl/>
        </w:rPr>
      </w:pPr>
    </w:p>
    <w:p w14:paraId="2D368673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Titr"/>
          <w:sz w:val="24"/>
          <w:szCs w:val="24"/>
          <w:rtl/>
        </w:rPr>
      </w:pPr>
    </w:p>
    <w:p w14:paraId="1FD0BB74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Titr"/>
          <w:sz w:val="24"/>
          <w:szCs w:val="24"/>
          <w:rtl/>
        </w:rPr>
      </w:pPr>
      <w:r w:rsidRPr="00CC6AD0">
        <w:rPr>
          <w:rFonts w:ascii="Times New Roman" w:eastAsia="Times New Roman" w:hAnsi="Times New Roman" w:cs="B Titr" w:hint="cs"/>
          <w:sz w:val="24"/>
          <w:szCs w:val="24"/>
          <w:rtl/>
        </w:rPr>
        <w:t>مزاياي سرمايه گذاري در منطقه:</w:t>
      </w:r>
    </w:p>
    <w:p w14:paraId="25B4042B" w14:textId="77777777" w:rsidR="00CC6AD0" w:rsidRPr="00CC6AD0" w:rsidRDefault="00CC6AD0" w:rsidP="000F1DC7">
      <w:pPr>
        <w:numPr>
          <w:ilvl w:val="0"/>
          <w:numId w:val="8"/>
        </w:numPr>
        <w:spacing w:after="0" w:line="240" w:lineRule="auto"/>
        <w:ind w:left="850" w:right="709"/>
        <w:contextualSpacing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وجود آب و هواي مناسب و اراضي  مستعد جهت  انجام فعاليتهاي كشاورزي و دامپروري</w:t>
      </w:r>
    </w:p>
    <w:p w14:paraId="0610B3DA" w14:textId="77777777" w:rsidR="00CC6AD0" w:rsidRPr="00CC6AD0" w:rsidRDefault="00CC6AD0" w:rsidP="000F1DC7">
      <w:pPr>
        <w:numPr>
          <w:ilvl w:val="0"/>
          <w:numId w:val="8"/>
        </w:numPr>
        <w:spacing w:after="0" w:line="240" w:lineRule="auto"/>
        <w:ind w:left="850" w:right="709"/>
        <w:contextualSpacing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شاه راه ارتباطي با استان چهار محال و بختياري</w:t>
      </w:r>
    </w:p>
    <w:p w14:paraId="49D05796" w14:textId="77777777" w:rsidR="00CC6AD0" w:rsidRPr="00CC6AD0" w:rsidRDefault="00CC6AD0" w:rsidP="000F1DC7">
      <w:pPr>
        <w:numPr>
          <w:ilvl w:val="0"/>
          <w:numId w:val="8"/>
        </w:numPr>
        <w:spacing w:after="0" w:line="240" w:lineRule="auto"/>
        <w:ind w:left="850" w:right="709"/>
        <w:contextualSpacing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وجود مراكز آموزش عالي به منظور تأمين نيروي انساني متخصص</w:t>
      </w:r>
    </w:p>
    <w:p w14:paraId="58BCE178" w14:textId="77777777" w:rsidR="00CC6AD0" w:rsidRPr="00CC6AD0" w:rsidRDefault="00CC6AD0" w:rsidP="000F1DC7">
      <w:pPr>
        <w:numPr>
          <w:ilvl w:val="0"/>
          <w:numId w:val="8"/>
        </w:numPr>
        <w:spacing w:after="0" w:line="240" w:lineRule="auto"/>
        <w:ind w:left="850" w:right="709"/>
        <w:contextualSpacing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وجود جاذبه هاي گردشگري و توريستي</w:t>
      </w:r>
    </w:p>
    <w:p w14:paraId="61229979" w14:textId="77777777" w:rsid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0766B1D8" w14:textId="77777777" w:rsidR="00C6711A" w:rsidRDefault="00C6711A" w:rsidP="00C6711A">
      <w:pPr>
        <w:spacing w:after="0" w:line="240" w:lineRule="auto"/>
        <w:ind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پتانسیل های سرمایه گذاری: </w:t>
      </w:r>
    </w:p>
    <w:p w14:paraId="09C15AC1" w14:textId="77777777" w:rsidR="00C6711A" w:rsidRPr="00EE03D0" w:rsidRDefault="00C6711A" w:rsidP="00C6711A">
      <w:pPr>
        <w:spacing w:line="240" w:lineRule="auto"/>
        <w:ind w:left="850" w:right="709"/>
        <w:rPr>
          <w:rFonts w:eastAsia="Times New Roman" w:cs="B Nazanin"/>
          <w:b/>
          <w:bCs/>
        </w:rPr>
      </w:pPr>
      <w:r w:rsidRPr="00EE03D0">
        <w:rPr>
          <w:rFonts w:eastAsia="Times New Roman" w:cs="B Nazanin" w:hint="cs"/>
          <w:b/>
          <w:bCs/>
          <w:rtl/>
        </w:rPr>
        <w:t>صنایع تبدیلی کشاورزی و غذایی، صنایع معدنی، ساختمانی، قطعات کارخانهای و نیروگاهی، ماشاین آلات کشااورزی، بازیافت</w:t>
      </w:r>
    </w:p>
    <w:p w14:paraId="59C342D4" w14:textId="77777777" w:rsidR="00C6711A" w:rsidRPr="00EE03D0" w:rsidRDefault="00C6711A" w:rsidP="00C6711A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EE03D0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+</w:t>
      </w:r>
      <w:r w:rsidRPr="00EE03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صنایع غذایی، لبنیات، صنایع برق، ساخت وسایل برقی منزل، عمومی کارگاهی</w:t>
      </w:r>
    </w:p>
    <w:p w14:paraId="32E79901" w14:textId="77777777" w:rsidR="00C6711A" w:rsidRPr="00CC6AD0" w:rsidRDefault="00C6711A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79E59AF8" w14:textId="77777777" w:rsidR="00CC6AD0" w:rsidRPr="00CC6AD0" w:rsidRDefault="00CC6AD0" w:rsidP="00CC6AD0">
      <w:pPr>
        <w:spacing w:after="0" w:line="240" w:lineRule="auto"/>
        <w:ind w:left="643"/>
        <w:contextualSpacing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7877139A" w14:textId="77777777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0B37F05D" w14:textId="77777777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7C0CC52C" w14:textId="77777777" w:rsidR="00CC6AD0" w:rsidRPr="00CC6AD0" w:rsidRDefault="00CC6AD0" w:rsidP="00CC6AD0">
      <w:pPr>
        <w:bidi w:val="0"/>
        <w:jc w:val="right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br w:type="page"/>
      </w:r>
    </w:p>
    <w:p w14:paraId="10F51B54" w14:textId="0B859AAE" w:rsidR="00CC6AD0" w:rsidRPr="0093240A" w:rsidRDefault="00CC6AD0" w:rsidP="00343503">
      <w:pPr>
        <w:pStyle w:val="Kouravand"/>
        <w:rPr>
          <w:rtl/>
        </w:rPr>
      </w:pPr>
      <w:bookmarkStart w:id="42" w:name="_Toc190682037"/>
      <w:r w:rsidRPr="0093240A">
        <w:rPr>
          <w:rFonts w:hint="cs"/>
          <w:rtl/>
        </w:rPr>
        <w:lastRenderedPageBreak/>
        <w:t>شهرستان بندر ماهشهر</w:t>
      </w:r>
      <w:bookmarkEnd w:id="42"/>
    </w:p>
    <w:p w14:paraId="26262030" w14:textId="20E460E5" w:rsidR="00CC6AD0" w:rsidRPr="00CC6AD0" w:rsidRDefault="00A20740" w:rsidP="001F5B6E">
      <w:pPr>
        <w:spacing w:after="0" w:line="240" w:lineRule="auto"/>
        <w:jc w:val="both"/>
        <w:rPr>
          <w:rFonts w:ascii="Times New Roman" w:eastAsia="Times New Roman" w:hAnsi="Times New Roman" w:cs="B Titr"/>
          <w:sz w:val="26"/>
          <w:szCs w:val="26"/>
          <w:rtl/>
        </w:rPr>
      </w:pPr>
      <w:r>
        <w:rPr>
          <w:rFonts w:ascii="Times New Roman" w:eastAsia="Times New Roman" w:hAnsi="Times New Roman" w:cs="B Titr" w:hint="cs"/>
          <w:sz w:val="26"/>
          <w:szCs w:val="26"/>
          <w:rtl/>
        </w:rPr>
        <w:t>شهرک‌ها</w:t>
      </w:r>
      <w:r w:rsidR="00CC6AD0" w:rsidRPr="00CC6AD0">
        <w:rPr>
          <w:rFonts w:ascii="Times New Roman" w:eastAsia="Times New Roman" w:hAnsi="Times New Roman" w:cs="B Titr" w:hint="cs"/>
          <w:sz w:val="26"/>
          <w:szCs w:val="26"/>
          <w:rtl/>
        </w:rPr>
        <w:t xml:space="preserve"> و نواحی صنعتی</w:t>
      </w:r>
    </w:p>
    <w:tbl>
      <w:tblPr>
        <w:bidiVisual/>
        <w:tblW w:w="9431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990"/>
        <w:gridCol w:w="782"/>
        <w:gridCol w:w="1078"/>
        <w:gridCol w:w="1176"/>
        <w:gridCol w:w="580"/>
        <w:gridCol w:w="732"/>
        <w:gridCol w:w="1424"/>
      </w:tblGrid>
      <w:tr w:rsidR="00A02C9C" w:rsidRPr="00CC6AD0" w14:paraId="49F8B72C" w14:textId="77777777" w:rsidTr="00A02C9C">
        <w:trPr>
          <w:trHeight w:val="251"/>
          <w:jc w:val="center"/>
        </w:trPr>
        <w:tc>
          <w:tcPr>
            <w:tcW w:w="2669" w:type="dxa"/>
            <w:vMerge w:val="restart"/>
            <w:shd w:val="clear" w:color="auto" w:fill="E6F7FA"/>
            <w:vAlign w:val="center"/>
          </w:tcPr>
          <w:p w14:paraId="1FAD8D88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*وضعیت کلی قراردادهای صنعتی*</w:t>
            </w:r>
          </w:p>
        </w:tc>
        <w:tc>
          <w:tcPr>
            <w:tcW w:w="1772" w:type="dxa"/>
            <w:gridSpan w:val="2"/>
            <w:shd w:val="clear" w:color="auto" w:fill="E6F7FA"/>
          </w:tcPr>
          <w:p w14:paraId="601B67CE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مساحت شهرک ها</w:t>
            </w:r>
          </w:p>
        </w:tc>
        <w:tc>
          <w:tcPr>
            <w:tcW w:w="2254" w:type="dxa"/>
            <w:gridSpan w:val="2"/>
            <w:shd w:val="clear" w:color="auto" w:fill="E6F7FA"/>
            <w:vAlign w:val="center"/>
          </w:tcPr>
          <w:p w14:paraId="166A3C08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2736" w:type="dxa"/>
            <w:gridSpan w:val="3"/>
            <w:shd w:val="clear" w:color="auto" w:fill="E6F7FA"/>
          </w:tcPr>
          <w:p w14:paraId="048DAB7E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 واحدهای به بهره برداری رسیده</w:t>
            </w:r>
          </w:p>
        </w:tc>
      </w:tr>
      <w:tr w:rsidR="00A02C9C" w:rsidRPr="00CC6AD0" w14:paraId="715A77A0" w14:textId="77777777" w:rsidTr="00A02C9C">
        <w:trPr>
          <w:trHeight w:val="485"/>
          <w:jc w:val="center"/>
        </w:trPr>
        <w:tc>
          <w:tcPr>
            <w:tcW w:w="2669" w:type="dxa"/>
            <w:vMerge/>
            <w:shd w:val="clear" w:color="auto" w:fill="E6F7FA"/>
          </w:tcPr>
          <w:p w14:paraId="6597E7E0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990" w:type="dxa"/>
            <w:shd w:val="clear" w:color="auto" w:fill="E6F7FA"/>
            <w:vAlign w:val="center"/>
          </w:tcPr>
          <w:p w14:paraId="0FA774DD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مساحت کل</w:t>
            </w:r>
          </w:p>
          <w:p w14:paraId="263AF8C3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(هكتار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)</w:t>
            </w:r>
          </w:p>
        </w:tc>
        <w:tc>
          <w:tcPr>
            <w:tcW w:w="782" w:type="dxa"/>
            <w:shd w:val="clear" w:color="auto" w:fill="E6F7FA"/>
            <w:vAlign w:val="center"/>
          </w:tcPr>
          <w:p w14:paraId="3F660657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سند مالکیت</w:t>
            </w:r>
          </w:p>
        </w:tc>
        <w:tc>
          <w:tcPr>
            <w:tcW w:w="1078" w:type="dxa"/>
            <w:shd w:val="clear" w:color="auto" w:fill="E6F7FA"/>
            <w:vAlign w:val="center"/>
          </w:tcPr>
          <w:p w14:paraId="480E059B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1176" w:type="dxa"/>
            <w:shd w:val="clear" w:color="auto" w:fill="E6F7FA"/>
            <w:vAlign w:val="center"/>
          </w:tcPr>
          <w:p w14:paraId="5CF9E885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مساحت واگذار شده 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(هکتار)</w:t>
            </w:r>
          </w:p>
        </w:tc>
        <w:tc>
          <w:tcPr>
            <w:tcW w:w="580" w:type="dxa"/>
            <w:shd w:val="clear" w:color="auto" w:fill="E6F7FA"/>
            <w:vAlign w:val="center"/>
          </w:tcPr>
          <w:p w14:paraId="7A5A0EA7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</w:t>
            </w:r>
          </w:p>
        </w:tc>
        <w:tc>
          <w:tcPr>
            <w:tcW w:w="732" w:type="dxa"/>
            <w:shd w:val="clear" w:color="auto" w:fill="E6F7FA"/>
            <w:vAlign w:val="center"/>
          </w:tcPr>
          <w:p w14:paraId="6BF122CA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اشتغال </w:t>
            </w:r>
          </w:p>
        </w:tc>
        <w:tc>
          <w:tcPr>
            <w:tcW w:w="1424" w:type="dxa"/>
            <w:shd w:val="clear" w:color="auto" w:fill="E6F7FA"/>
            <w:vAlign w:val="center"/>
          </w:tcPr>
          <w:p w14:paraId="1CD07E9F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سرمایه گذاری</w:t>
            </w:r>
          </w:p>
          <w:p w14:paraId="05964825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 xml:space="preserve">(میلیارد ریال) </w:t>
            </w:r>
          </w:p>
        </w:tc>
      </w:tr>
      <w:tr w:rsidR="00A02C9C" w:rsidRPr="00CC6AD0" w14:paraId="2B3DE85D" w14:textId="77777777" w:rsidTr="00A02C9C">
        <w:trPr>
          <w:trHeight w:val="491"/>
          <w:jc w:val="center"/>
        </w:trPr>
        <w:tc>
          <w:tcPr>
            <w:tcW w:w="2669" w:type="dxa"/>
            <w:vAlign w:val="center"/>
          </w:tcPr>
          <w:p w14:paraId="36AC1A34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شهرك صنعتي بندر ماهشهر</w:t>
            </w:r>
          </w:p>
        </w:tc>
        <w:tc>
          <w:tcPr>
            <w:tcW w:w="990" w:type="dxa"/>
            <w:vAlign w:val="center"/>
          </w:tcPr>
          <w:p w14:paraId="03761815" w14:textId="3B541C34" w:rsidR="00A02C9C" w:rsidRPr="00CC6AD0" w:rsidRDefault="00A75CF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501</w:t>
            </w:r>
          </w:p>
        </w:tc>
        <w:tc>
          <w:tcPr>
            <w:tcW w:w="782" w:type="dxa"/>
            <w:vAlign w:val="center"/>
          </w:tcPr>
          <w:p w14:paraId="64869347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دارد</w:t>
            </w:r>
          </w:p>
        </w:tc>
        <w:tc>
          <w:tcPr>
            <w:tcW w:w="1078" w:type="dxa"/>
            <w:vAlign w:val="center"/>
          </w:tcPr>
          <w:p w14:paraId="19CCE6BC" w14:textId="35536F67" w:rsidR="00A02C9C" w:rsidRPr="00CC6AD0" w:rsidRDefault="005D5A0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213</w:t>
            </w:r>
          </w:p>
        </w:tc>
        <w:tc>
          <w:tcPr>
            <w:tcW w:w="1176" w:type="dxa"/>
            <w:vAlign w:val="center"/>
          </w:tcPr>
          <w:p w14:paraId="64BC68E6" w14:textId="0B3F360F" w:rsidR="00A02C9C" w:rsidRPr="00CC6AD0" w:rsidRDefault="00A75CF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79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2B113F02" w14:textId="66DCA099" w:rsidR="00A02C9C" w:rsidRPr="00CC6AD0" w:rsidRDefault="005D5A0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89</w:t>
            </w:r>
          </w:p>
        </w:tc>
        <w:tc>
          <w:tcPr>
            <w:tcW w:w="732" w:type="dxa"/>
            <w:vAlign w:val="center"/>
          </w:tcPr>
          <w:p w14:paraId="4FAB0871" w14:textId="3850BA58" w:rsidR="00A02C9C" w:rsidRPr="00CC6AD0" w:rsidRDefault="005D5A0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1313</w:t>
            </w:r>
          </w:p>
        </w:tc>
        <w:tc>
          <w:tcPr>
            <w:tcW w:w="1424" w:type="dxa"/>
            <w:shd w:val="clear" w:color="auto" w:fill="auto"/>
            <w:vAlign w:val="center"/>
          </w:tcPr>
          <w:p w14:paraId="6F6FB349" w14:textId="4B8EBE3F" w:rsidR="00A02C9C" w:rsidRPr="00CC6AD0" w:rsidRDefault="005D5A0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3219</w:t>
            </w:r>
          </w:p>
        </w:tc>
      </w:tr>
      <w:tr w:rsidR="00A02C9C" w:rsidRPr="00CC6AD0" w14:paraId="5BDA5641" w14:textId="77777777" w:rsidTr="00A02C9C">
        <w:trPr>
          <w:trHeight w:val="491"/>
          <w:jc w:val="center"/>
        </w:trPr>
        <w:tc>
          <w:tcPr>
            <w:tcW w:w="2669" w:type="dxa"/>
            <w:vAlign w:val="center"/>
          </w:tcPr>
          <w:p w14:paraId="0108008B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شهرک صنعتی بندر امام خمینی</w:t>
            </w:r>
          </w:p>
        </w:tc>
        <w:tc>
          <w:tcPr>
            <w:tcW w:w="990" w:type="dxa"/>
            <w:vAlign w:val="center"/>
          </w:tcPr>
          <w:p w14:paraId="2B099649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515</w:t>
            </w:r>
          </w:p>
        </w:tc>
        <w:tc>
          <w:tcPr>
            <w:tcW w:w="782" w:type="dxa"/>
            <w:vAlign w:val="center"/>
          </w:tcPr>
          <w:p w14:paraId="29D7346E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دارد</w:t>
            </w:r>
          </w:p>
        </w:tc>
        <w:tc>
          <w:tcPr>
            <w:tcW w:w="1078" w:type="dxa"/>
            <w:vAlign w:val="center"/>
          </w:tcPr>
          <w:p w14:paraId="400330FF" w14:textId="3DA70212" w:rsidR="00A02C9C" w:rsidRPr="00CC6AD0" w:rsidRDefault="005D5A0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75</w:t>
            </w:r>
          </w:p>
        </w:tc>
        <w:tc>
          <w:tcPr>
            <w:tcW w:w="1176" w:type="dxa"/>
            <w:vAlign w:val="center"/>
          </w:tcPr>
          <w:p w14:paraId="557B7E57" w14:textId="37CC8E6D" w:rsidR="00A02C9C" w:rsidRPr="00CC6AD0" w:rsidRDefault="005D5A0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129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7DAAADB6" w14:textId="20BEDF8C" w:rsidR="00A02C9C" w:rsidRPr="00CC6AD0" w:rsidRDefault="00A75CF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15</w:t>
            </w:r>
          </w:p>
        </w:tc>
        <w:tc>
          <w:tcPr>
            <w:tcW w:w="732" w:type="dxa"/>
            <w:vAlign w:val="center"/>
          </w:tcPr>
          <w:p w14:paraId="17D724B8" w14:textId="2538FF4A" w:rsidR="00A02C9C" w:rsidRPr="00CC6AD0" w:rsidRDefault="005D5A0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444</w:t>
            </w:r>
          </w:p>
        </w:tc>
        <w:tc>
          <w:tcPr>
            <w:tcW w:w="1424" w:type="dxa"/>
            <w:shd w:val="clear" w:color="auto" w:fill="auto"/>
            <w:vAlign w:val="center"/>
          </w:tcPr>
          <w:p w14:paraId="33A8553A" w14:textId="7129F170" w:rsidR="00A02C9C" w:rsidRPr="00CC6AD0" w:rsidRDefault="005D5A0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888</w:t>
            </w:r>
          </w:p>
        </w:tc>
      </w:tr>
      <w:tr w:rsidR="00A02C9C" w:rsidRPr="00CC6AD0" w14:paraId="2F78880E" w14:textId="77777777" w:rsidTr="00A02C9C">
        <w:trPr>
          <w:trHeight w:val="491"/>
          <w:jc w:val="center"/>
        </w:trPr>
        <w:tc>
          <w:tcPr>
            <w:tcW w:w="2669" w:type="dxa"/>
            <w:vAlign w:val="center"/>
          </w:tcPr>
          <w:p w14:paraId="622BE0B1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ناحيه صنعتي بعثت</w:t>
            </w:r>
          </w:p>
        </w:tc>
        <w:tc>
          <w:tcPr>
            <w:tcW w:w="990" w:type="dxa"/>
            <w:vAlign w:val="center"/>
          </w:tcPr>
          <w:p w14:paraId="4857C16A" w14:textId="79A77D6E" w:rsidR="00A02C9C" w:rsidRPr="00CC6AD0" w:rsidRDefault="0083745E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49</w:t>
            </w:r>
          </w:p>
        </w:tc>
        <w:tc>
          <w:tcPr>
            <w:tcW w:w="782" w:type="dxa"/>
            <w:vAlign w:val="center"/>
          </w:tcPr>
          <w:p w14:paraId="69A3D48D" w14:textId="77777777" w:rsidR="00A02C9C" w:rsidRPr="00CC6AD0" w:rsidRDefault="00867933" w:rsidP="009C6299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دارد</w:t>
            </w:r>
          </w:p>
        </w:tc>
        <w:tc>
          <w:tcPr>
            <w:tcW w:w="1078" w:type="dxa"/>
            <w:vAlign w:val="center"/>
          </w:tcPr>
          <w:p w14:paraId="4D1E0548" w14:textId="77777777" w:rsidR="00A02C9C" w:rsidRPr="00CC6AD0" w:rsidRDefault="00A02C9C" w:rsidP="009C6299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176" w:type="dxa"/>
            <w:vAlign w:val="center"/>
          </w:tcPr>
          <w:p w14:paraId="13BD6FC1" w14:textId="77777777" w:rsidR="00A02C9C" w:rsidRPr="00CC6AD0" w:rsidRDefault="00A02C9C" w:rsidP="009C6299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6574F55C" w14:textId="77777777" w:rsidR="00A02C9C" w:rsidRPr="00CC6AD0" w:rsidRDefault="00A02C9C" w:rsidP="009C6299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32" w:type="dxa"/>
            <w:vAlign w:val="center"/>
          </w:tcPr>
          <w:p w14:paraId="52F5B7BE" w14:textId="77777777" w:rsidR="00A02C9C" w:rsidRPr="00CC6AD0" w:rsidRDefault="00A02C9C" w:rsidP="009C6299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424" w:type="dxa"/>
            <w:shd w:val="clear" w:color="auto" w:fill="auto"/>
            <w:vAlign w:val="center"/>
          </w:tcPr>
          <w:p w14:paraId="3796CE63" w14:textId="77777777" w:rsidR="00A02C9C" w:rsidRPr="00CC6AD0" w:rsidRDefault="00A02C9C" w:rsidP="009C6299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A02C9C" w:rsidRPr="00CC6AD0" w14:paraId="1785F087" w14:textId="77777777" w:rsidTr="00A02C9C">
        <w:trPr>
          <w:trHeight w:val="491"/>
          <w:jc w:val="center"/>
        </w:trPr>
        <w:tc>
          <w:tcPr>
            <w:tcW w:w="2669" w:type="dxa"/>
            <w:shd w:val="clear" w:color="auto" w:fill="EAE1FC" w:themeFill="accent5" w:themeFillTint="33"/>
            <w:vAlign w:val="center"/>
          </w:tcPr>
          <w:p w14:paraId="3E083DA1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مجموع</w:t>
            </w:r>
          </w:p>
        </w:tc>
        <w:tc>
          <w:tcPr>
            <w:tcW w:w="990" w:type="dxa"/>
            <w:shd w:val="clear" w:color="auto" w:fill="EAE1FC" w:themeFill="accent5" w:themeFillTint="33"/>
            <w:vAlign w:val="center"/>
          </w:tcPr>
          <w:p w14:paraId="5D311A56" w14:textId="5045F514" w:rsidR="00A02C9C" w:rsidRPr="00CC6AD0" w:rsidRDefault="0083745E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1065</w:t>
            </w:r>
          </w:p>
        </w:tc>
        <w:tc>
          <w:tcPr>
            <w:tcW w:w="782" w:type="dxa"/>
            <w:shd w:val="clear" w:color="auto" w:fill="EAE1FC" w:themeFill="accent5" w:themeFillTint="33"/>
            <w:vAlign w:val="center"/>
          </w:tcPr>
          <w:p w14:paraId="3FCC2EB5" w14:textId="77777777" w:rsidR="00A02C9C" w:rsidRPr="00CC6AD0" w:rsidRDefault="000922C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1078" w:type="dxa"/>
            <w:shd w:val="clear" w:color="auto" w:fill="EAE1FC" w:themeFill="accent5" w:themeFillTint="33"/>
            <w:vAlign w:val="center"/>
          </w:tcPr>
          <w:p w14:paraId="1728AAF3" w14:textId="712F3172" w:rsidR="00A02C9C" w:rsidRPr="00CC6AD0" w:rsidRDefault="005D5A0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288</w:t>
            </w:r>
          </w:p>
        </w:tc>
        <w:tc>
          <w:tcPr>
            <w:tcW w:w="1176" w:type="dxa"/>
            <w:shd w:val="clear" w:color="auto" w:fill="EAE1FC" w:themeFill="accent5" w:themeFillTint="33"/>
            <w:vAlign w:val="center"/>
          </w:tcPr>
          <w:p w14:paraId="0E32F3EA" w14:textId="7516AE38" w:rsidR="00A02C9C" w:rsidRPr="00CC6AD0" w:rsidRDefault="005D5A0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208</w:t>
            </w:r>
          </w:p>
        </w:tc>
        <w:tc>
          <w:tcPr>
            <w:tcW w:w="580" w:type="dxa"/>
            <w:shd w:val="clear" w:color="auto" w:fill="EAE1FC" w:themeFill="accent5" w:themeFillTint="33"/>
            <w:vAlign w:val="center"/>
          </w:tcPr>
          <w:p w14:paraId="53C3FDFF" w14:textId="2F05E62C" w:rsidR="00A02C9C" w:rsidRPr="00CC6AD0" w:rsidRDefault="005D5A0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104</w:t>
            </w:r>
          </w:p>
        </w:tc>
        <w:tc>
          <w:tcPr>
            <w:tcW w:w="732" w:type="dxa"/>
            <w:shd w:val="clear" w:color="auto" w:fill="EAE1FC" w:themeFill="accent5" w:themeFillTint="33"/>
            <w:vAlign w:val="center"/>
          </w:tcPr>
          <w:p w14:paraId="20F3FD00" w14:textId="5ED8CF73" w:rsidR="00A02C9C" w:rsidRPr="00CC6AD0" w:rsidRDefault="005D5A0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1757</w:t>
            </w:r>
          </w:p>
        </w:tc>
        <w:tc>
          <w:tcPr>
            <w:tcW w:w="1424" w:type="dxa"/>
            <w:shd w:val="clear" w:color="auto" w:fill="EAE1FC" w:themeFill="accent5" w:themeFillTint="33"/>
            <w:vAlign w:val="center"/>
          </w:tcPr>
          <w:p w14:paraId="4B3DA8EA" w14:textId="244A8C7F" w:rsidR="00A02C9C" w:rsidRPr="00CC6AD0" w:rsidRDefault="005D5A0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4107</w:t>
            </w:r>
          </w:p>
        </w:tc>
      </w:tr>
    </w:tbl>
    <w:p w14:paraId="08692484" w14:textId="77777777" w:rsidR="00CC6AD0" w:rsidRPr="00CC6AD0" w:rsidRDefault="00CC6AD0" w:rsidP="00CC6AD0">
      <w:pPr>
        <w:spacing w:after="0" w:line="240" w:lineRule="auto"/>
        <w:jc w:val="center"/>
        <w:rPr>
          <w:rFonts w:ascii="Times New Roman" w:eastAsia="Times New Roman" w:hAnsi="Times New Roman" w:cs="B Titr"/>
          <w:sz w:val="14"/>
          <w:szCs w:val="14"/>
          <w:rtl/>
        </w:rPr>
      </w:pPr>
    </w:p>
    <w:tbl>
      <w:tblPr>
        <w:tblStyle w:val="TableGrid1"/>
        <w:bidiVisual/>
        <w:tblW w:w="10403" w:type="dxa"/>
        <w:tblInd w:w="126" w:type="dxa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4A0" w:firstRow="1" w:lastRow="0" w:firstColumn="1" w:lastColumn="0" w:noHBand="0" w:noVBand="1"/>
      </w:tblPr>
      <w:tblGrid>
        <w:gridCol w:w="1943"/>
        <w:gridCol w:w="540"/>
        <w:gridCol w:w="900"/>
        <w:gridCol w:w="450"/>
        <w:gridCol w:w="900"/>
        <w:gridCol w:w="450"/>
        <w:gridCol w:w="720"/>
        <w:gridCol w:w="1275"/>
        <w:gridCol w:w="810"/>
        <w:gridCol w:w="720"/>
        <w:gridCol w:w="720"/>
        <w:gridCol w:w="975"/>
      </w:tblGrid>
      <w:tr w:rsidR="00BF13EB" w:rsidRPr="00CC6AD0" w14:paraId="63C5A1DE" w14:textId="77777777" w:rsidTr="00BF13EB">
        <w:trPr>
          <w:trHeight w:val="321"/>
        </w:trPr>
        <w:tc>
          <w:tcPr>
            <w:tcW w:w="1943" w:type="dxa"/>
            <w:vMerge w:val="restart"/>
            <w:shd w:val="clear" w:color="auto" w:fill="E6F7FA"/>
            <w:vAlign w:val="center"/>
          </w:tcPr>
          <w:p w14:paraId="44AA9BA4" w14:textId="77777777" w:rsidR="00A75CFA" w:rsidRPr="00CC6AD0" w:rsidRDefault="00A75CFA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sz w:val="18"/>
                <w:szCs w:val="18"/>
                <w:rtl/>
              </w:rPr>
              <w:t>* امکانات زیر بنایی *</w:t>
            </w:r>
          </w:p>
        </w:tc>
        <w:tc>
          <w:tcPr>
            <w:tcW w:w="1440" w:type="dxa"/>
            <w:gridSpan w:val="2"/>
            <w:shd w:val="clear" w:color="auto" w:fill="E6F7FA"/>
            <w:vAlign w:val="center"/>
          </w:tcPr>
          <w:p w14:paraId="6021CB8D" w14:textId="77777777" w:rsidR="00A75CFA" w:rsidRPr="00CC6AD0" w:rsidRDefault="00A75CF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آب</w:t>
            </w:r>
          </w:p>
        </w:tc>
        <w:tc>
          <w:tcPr>
            <w:tcW w:w="1350" w:type="dxa"/>
            <w:gridSpan w:val="2"/>
            <w:shd w:val="clear" w:color="auto" w:fill="E6F7FA"/>
            <w:vAlign w:val="center"/>
          </w:tcPr>
          <w:p w14:paraId="0B8ACC6C" w14:textId="77777777" w:rsidR="00A75CFA" w:rsidRPr="00CC6AD0" w:rsidRDefault="00A75CF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برق</w:t>
            </w:r>
          </w:p>
        </w:tc>
        <w:tc>
          <w:tcPr>
            <w:tcW w:w="450" w:type="dxa"/>
            <w:vMerge w:val="restart"/>
            <w:shd w:val="clear" w:color="auto" w:fill="E6F7FA"/>
            <w:vAlign w:val="center"/>
          </w:tcPr>
          <w:p w14:paraId="66D109CC" w14:textId="77777777" w:rsidR="00A75CFA" w:rsidRPr="00CC6AD0" w:rsidRDefault="00A75CF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گاز</w:t>
            </w:r>
          </w:p>
        </w:tc>
        <w:tc>
          <w:tcPr>
            <w:tcW w:w="720" w:type="dxa"/>
            <w:vMerge w:val="restart"/>
            <w:shd w:val="clear" w:color="auto" w:fill="E6F7FA"/>
            <w:vAlign w:val="center"/>
          </w:tcPr>
          <w:p w14:paraId="7C71CAA5" w14:textId="77777777" w:rsidR="00A75CFA" w:rsidRPr="00CC6AD0" w:rsidRDefault="00A75CF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مخابرات</w:t>
            </w:r>
          </w:p>
        </w:tc>
        <w:tc>
          <w:tcPr>
            <w:tcW w:w="1275" w:type="dxa"/>
            <w:vMerge w:val="restart"/>
            <w:shd w:val="clear" w:color="auto" w:fill="E6F7FA"/>
            <w:vAlign w:val="center"/>
          </w:tcPr>
          <w:p w14:paraId="34781F97" w14:textId="77777777" w:rsidR="00A75CFA" w:rsidRPr="00CC6AD0" w:rsidRDefault="00A75CF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تصفیه خانه فاضلاب</w:t>
            </w:r>
          </w:p>
        </w:tc>
        <w:tc>
          <w:tcPr>
            <w:tcW w:w="810" w:type="dxa"/>
            <w:vMerge w:val="restart"/>
            <w:shd w:val="clear" w:color="auto" w:fill="E6F7FA"/>
            <w:vAlign w:val="center"/>
          </w:tcPr>
          <w:p w14:paraId="3E2EDDC4" w14:textId="77777777" w:rsidR="00A75CFA" w:rsidRPr="00CC6AD0" w:rsidRDefault="00A75CF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فضای سبز (هکتار)</w:t>
            </w:r>
          </w:p>
        </w:tc>
        <w:tc>
          <w:tcPr>
            <w:tcW w:w="720" w:type="dxa"/>
            <w:vMerge w:val="restart"/>
            <w:shd w:val="clear" w:color="auto" w:fill="E6F7FA"/>
            <w:vAlign w:val="center"/>
          </w:tcPr>
          <w:p w14:paraId="26FE838B" w14:textId="77777777" w:rsidR="00A75CFA" w:rsidRPr="00CC6AD0" w:rsidRDefault="00A75CF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شبکه داخلی گاز</w:t>
            </w:r>
          </w:p>
        </w:tc>
        <w:tc>
          <w:tcPr>
            <w:tcW w:w="720" w:type="dxa"/>
            <w:vMerge w:val="restart"/>
            <w:shd w:val="clear" w:color="auto" w:fill="E6F7FA"/>
            <w:vAlign w:val="center"/>
          </w:tcPr>
          <w:p w14:paraId="0D092F16" w14:textId="77777777" w:rsidR="00A75CFA" w:rsidRPr="00CC6AD0" w:rsidRDefault="00A75CF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اتصال به فیبر نوری</w:t>
            </w:r>
          </w:p>
        </w:tc>
        <w:tc>
          <w:tcPr>
            <w:tcW w:w="975" w:type="dxa"/>
            <w:vMerge w:val="restart"/>
            <w:shd w:val="clear" w:color="auto" w:fill="E6F7FA"/>
            <w:vAlign w:val="center"/>
          </w:tcPr>
          <w:p w14:paraId="34600C53" w14:textId="77777777" w:rsidR="00A75CFA" w:rsidRPr="00CC6AD0" w:rsidRDefault="00A75CF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ساختمان آتشنشانی</w:t>
            </w:r>
          </w:p>
        </w:tc>
      </w:tr>
      <w:tr w:rsidR="00BF13EB" w:rsidRPr="00CC6AD0" w14:paraId="1DA87D46" w14:textId="77777777" w:rsidTr="00BF13EB">
        <w:trPr>
          <w:trHeight w:val="709"/>
        </w:trPr>
        <w:tc>
          <w:tcPr>
            <w:tcW w:w="1943" w:type="dxa"/>
            <w:vMerge/>
            <w:shd w:val="clear" w:color="auto" w:fill="E5DFEC"/>
            <w:vAlign w:val="center"/>
          </w:tcPr>
          <w:p w14:paraId="2FDFBA0F" w14:textId="77777777" w:rsidR="00A75CFA" w:rsidRPr="00CC6AD0" w:rsidRDefault="00A75CFA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540" w:type="dxa"/>
            <w:shd w:val="clear" w:color="auto" w:fill="E6F7FA"/>
            <w:vAlign w:val="center"/>
          </w:tcPr>
          <w:p w14:paraId="34F1A751" w14:textId="77777777" w:rsidR="00A75CFA" w:rsidRPr="00CC6AD0" w:rsidRDefault="00A75CF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900" w:type="dxa"/>
            <w:shd w:val="clear" w:color="auto" w:fill="E6F7FA"/>
            <w:vAlign w:val="center"/>
          </w:tcPr>
          <w:p w14:paraId="35ACAE69" w14:textId="77777777" w:rsidR="00A75CFA" w:rsidRPr="00CC6AD0" w:rsidRDefault="00A75CF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آب تامین شده</w:t>
            </w:r>
          </w:p>
        </w:tc>
        <w:tc>
          <w:tcPr>
            <w:tcW w:w="450" w:type="dxa"/>
            <w:shd w:val="clear" w:color="auto" w:fill="E6F7FA"/>
            <w:vAlign w:val="center"/>
          </w:tcPr>
          <w:p w14:paraId="3CABBFC5" w14:textId="77777777" w:rsidR="00A75CFA" w:rsidRPr="00CC6AD0" w:rsidRDefault="00A75CF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900" w:type="dxa"/>
            <w:shd w:val="clear" w:color="auto" w:fill="E6F7FA"/>
            <w:vAlign w:val="center"/>
          </w:tcPr>
          <w:p w14:paraId="23E8C94D" w14:textId="77777777" w:rsidR="00A75CFA" w:rsidRPr="00CC6AD0" w:rsidRDefault="00A75CF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برق تامین شده</w:t>
            </w:r>
          </w:p>
        </w:tc>
        <w:tc>
          <w:tcPr>
            <w:tcW w:w="450" w:type="dxa"/>
            <w:vMerge/>
            <w:shd w:val="clear" w:color="auto" w:fill="E5DFEC"/>
            <w:vAlign w:val="center"/>
          </w:tcPr>
          <w:p w14:paraId="347F558E" w14:textId="77777777" w:rsidR="00A75CFA" w:rsidRPr="00CC6AD0" w:rsidRDefault="00A75CF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20" w:type="dxa"/>
            <w:vMerge/>
            <w:shd w:val="clear" w:color="auto" w:fill="E5DFEC"/>
            <w:vAlign w:val="center"/>
          </w:tcPr>
          <w:p w14:paraId="14020679" w14:textId="77777777" w:rsidR="00A75CFA" w:rsidRPr="00CC6AD0" w:rsidRDefault="00A75CF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1275" w:type="dxa"/>
            <w:vMerge/>
            <w:shd w:val="clear" w:color="auto" w:fill="E5DFEC"/>
            <w:vAlign w:val="center"/>
          </w:tcPr>
          <w:p w14:paraId="2CBF1A4A" w14:textId="77777777" w:rsidR="00A75CFA" w:rsidRPr="00CC6AD0" w:rsidRDefault="00A75CF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810" w:type="dxa"/>
            <w:vMerge/>
            <w:shd w:val="clear" w:color="auto" w:fill="E5DFEC"/>
            <w:vAlign w:val="center"/>
          </w:tcPr>
          <w:p w14:paraId="1A0C5AAE" w14:textId="77777777" w:rsidR="00A75CFA" w:rsidRPr="00CC6AD0" w:rsidRDefault="00A75CF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20" w:type="dxa"/>
            <w:vMerge/>
            <w:shd w:val="clear" w:color="auto" w:fill="E5DFEC"/>
            <w:vAlign w:val="center"/>
          </w:tcPr>
          <w:p w14:paraId="66FF929C" w14:textId="77777777" w:rsidR="00A75CFA" w:rsidRPr="00CC6AD0" w:rsidRDefault="00A75CF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20" w:type="dxa"/>
            <w:vMerge/>
            <w:shd w:val="clear" w:color="auto" w:fill="E5DFEC"/>
            <w:vAlign w:val="center"/>
          </w:tcPr>
          <w:p w14:paraId="75A85CDC" w14:textId="77777777" w:rsidR="00A75CFA" w:rsidRPr="00CC6AD0" w:rsidRDefault="00A75CF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975" w:type="dxa"/>
            <w:vMerge/>
            <w:shd w:val="clear" w:color="auto" w:fill="E5DFEC"/>
            <w:vAlign w:val="center"/>
          </w:tcPr>
          <w:p w14:paraId="56FF5D3B" w14:textId="77777777" w:rsidR="00A75CFA" w:rsidRPr="00CC6AD0" w:rsidRDefault="00A75CF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</w:tr>
      <w:tr w:rsidR="00BF13EB" w:rsidRPr="00CC6AD0" w14:paraId="426D16CA" w14:textId="77777777" w:rsidTr="00BF13EB">
        <w:trPr>
          <w:trHeight w:val="350"/>
        </w:trPr>
        <w:tc>
          <w:tcPr>
            <w:tcW w:w="1943" w:type="dxa"/>
            <w:vAlign w:val="center"/>
          </w:tcPr>
          <w:p w14:paraId="63DA9BED" w14:textId="77777777" w:rsidR="00A75CFA" w:rsidRPr="00CC6AD0" w:rsidRDefault="00A75CFA" w:rsidP="00F6348D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شهرك صنعتي بندر ماهشهر</w:t>
            </w:r>
          </w:p>
        </w:tc>
        <w:tc>
          <w:tcPr>
            <w:tcW w:w="540" w:type="dxa"/>
            <w:vAlign w:val="center"/>
          </w:tcPr>
          <w:p w14:paraId="549CC776" w14:textId="77777777" w:rsidR="00A75CFA" w:rsidRPr="00CC6AD0" w:rsidRDefault="00A75CFA" w:rsidP="00F6348D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00" w:type="dxa"/>
            <w:vAlign w:val="center"/>
          </w:tcPr>
          <w:p w14:paraId="1D9CD715" w14:textId="77777777" w:rsidR="00A75CFA" w:rsidRPr="00CC6AD0" w:rsidRDefault="00A75CFA" w:rsidP="00F6348D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90</w:t>
            </w:r>
          </w:p>
        </w:tc>
        <w:tc>
          <w:tcPr>
            <w:tcW w:w="450" w:type="dxa"/>
            <w:vAlign w:val="center"/>
          </w:tcPr>
          <w:p w14:paraId="24F3F29C" w14:textId="77777777" w:rsidR="00A75CFA" w:rsidRPr="00CC6AD0" w:rsidRDefault="00A75CFA" w:rsidP="00F6348D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00" w:type="dxa"/>
            <w:vAlign w:val="center"/>
          </w:tcPr>
          <w:p w14:paraId="3DAF0411" w14:textId="77777777" w:rsidR="00A75CFA" w:rsidRPr="00CC6AD0" w:rsidRDefault="00A75CFA" w:rsidP="00F6348D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>
              <w:rPr>
                <w:rFonts w:ascii="Times New Roman" w:eastAsia="Times New Roman" w:hAnsi="Times New Roman" w:cs="B Homa" w:hint="cs"/>
                <w:rtl/>
                <w:lang w:bidi="ar-SA"/>
              </w:rPr>
              <w:t>17</w:t>
            </w:r>
          </w:p>
        </w:tc>
        <w:tc>
          <w:tcPr>
            <w:tcW w:w="450" w:type="dxa"/>
            <w:vAlign w:val="center"/>
          </w:tcPr>
          <w:p w14:paraId="7E3BDF42" w14:textId="77777777" w:rsidR="00A75CFA" w:rsidRPr="00CC6AD0" w:rsidRDefault="00A75CFA" w:rsidP="00F6348D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20" w:type="dxa"/>
            <w:vAlign w:val="center"/>
          </w:tcPr>
          <w:p w14:paraId="59F0D412" w14:textId="77777777" w:rsidR="00A75CFA" w:rsidRPr="00CC6AD0" w:rsidRDefault="00A75CFA" w:rsidP="00F6348D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1275" w:type="dxa"/>
          </w:tcPr>
          <w:p w14:paraId="0704A25D" w14:textId="2F1DB48A" w:rsidR="00A75CFA" w:rsidRDefault="00A75CFA" w:rsidP="00F6348D">
            <w:pPr>
              <w:jc w:val="center"/>
            </w:pPr>
            <w:r w:rsidRPr="0053606C">
              <w:rPr>
                <w:rFonts w:ascii="Times New Roman" w:eastAsia="Times New Roman" w:hAnsi="Times New Roman" w:cs="B Homa" w:hint="cs"/>
                <w:color w:val="000000" w:themeColor="text1"/>
                <w:rtl/>
              </w:rPr>
              <w:t>در دست ساخت</w:t>
            </w:r>
          </w:p>
        </w:tc>
        <w:tc>
          <w:tcPr>
            <w:tcW w:w="810" w:type="dxa"/>
            <w:vAlign w:val="center"/>
          </w:tcPr>
          <w:p w14:paraId="3663CBCB" w14:textId="78345D95" w:rsidR="00A75CFA" w:rsidRPr="00CC6AD0" w:rsidRDefault="00B221FA" w:rsidP="00F6348D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41/3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D8E0629" w14:textId="77777777" w:rsidR="00A75CFA" w:rsidRPr="00CC6AD0" w:rsidRDefault="00A75CFA" w:rsidP="00B221FA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C8F1D73" w14:textId="77777777" w:rsidR="00A75CFA" w:rsidRDefault="00A75CFA" w:rsidP="00B221FA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5969945A" w14:textId="77777777" w:rsidR="00A75CFA" w:rsidRDefault="00A75CFA" w:rsidP="00B221FA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</w:tr>
      <w:tr w:rsidR="00BF13EB" w:rsidRPr="00CC6AD0" w14:paraId="71DC0A19" w14:textId="77777777" w:rsidTr="00BF13EB">
        <w:trPr>
          <w:trHeight w:val="283"/>
        </w:trPr>
        <w:tc>
          <w:tcPr>
            <w:tcW w:w="1943" w:type="dxa"/>
            <w:vAlign w:val="center"/>
          </w:tcPr>
          <w:p w14:paraId="6E1011E8" w14:textId="77777777" w:rsidR="00A75CFA" w:rsidRPr="00CC6AD0" w:rsidRDefault="00A75CFA" w:rsidP="00F6348D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شهرک صنعتی بندر امام خمینی</w:t>
            </w:r>
          </w:p>
        </w:tc>
        <w:tc>
          <w:tcPr>
            <w:tcW w:w="540" w:type="dxa"/>
            <w:vAlign w:val="center"/>
          </w:tcPr>
          <w:p w14:paraId="798BD8E7" w14:textId="77777777" w:rsidR="00A75CFA" w:rsidRPr="00CC6AD0" w:rsidRDefault="00A75CFA" w:rsidP="00F6348D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00" w:type="dxa"/>
            <w:vAlign w:val="center"/>
          </w:tcPr>
          <w:p w14:paraId="050D1E37" w14:textId="77777777" w:rsidR="00A75CFA" w:rsidRPr="00AB4405" w:rsidRDefault="00A75CFA" w:rsidP="00F6348D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AB4405">
              <w:rPr>
                <w:rFonts w:ascii="Times New Roman" w:eastAsia="Times New Roman" w:hAnsi="Times New Roman" w:cs="B Homa" w:hint="cs"/>
                <w:rtl/>
              </w:rPr>
              <w:t>70</w:t>
            </w:r>
          </w:p>
        </w:tc>
        <w:tc>
          <w:tcPr>
            <w:tcW w:w="450" w:type="dxa"/>
            <w:vAlign w:val="center"/>
          </w:tcPr>
          <w:p w14:paraId="634CE70A" w14:textId="77777777" w:rsidR="00A75CFA" w:rsidRPr="00CC6AD0" w:rsidRDefault="00A75CFA" w:rsidP="00F6348D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00" w:type="dxa"/>
            <w:vAlign w:val="center"/>
          </w:tcPr>
          <w:p w14:paraId="18485A47" w14:textId="77777777" w:rsidR="00A75CFA" w:rsidRPr="00CC6AD0" w:rsidRDefault="00A75CFA" w:rsidP="00F6348D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>
              <w:rPr>
                <w:rFonts w:ascii="Times New Roman" w:eastAsia="Times New Roman" w:hAnsi="Times New Roman" w:cs="B Homa" w:hint="cs"/>
                <w:rtl/>
                <w:lang w:bidi="ar-SA"/>
              </w:rPr>
              <w:t>15</w:t>
            </w:r>
          </w:p>
        </w:tc>
        <w:tc>
          <w:tcPr>
            <w:tcW w:w="450" w:type="dxa"/>
            <w:vAlign w:val="center"/>
          </w:tcPr>
          <w:p w14:paraId="2ABC21FF" w14:textId="77777777" w:rsidR="00A75CFA" w:rsidRPr="00CC6AD0" w:rsidRDefault="00A75CFA" w:rsidP="00F6348D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20" w:type="dxa"/>
            <w:vAlign w:val="center"/>
          </w:tcPr>
          <w:p w14:paraId="0E710310" w14:textId="77777777" w:rsidR="00A75CFA" w:rsidRPr="00CC6AD0" w:rsidRDefault="00A75CFA" w:rsidP="00F6348D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1275" w:type="dxa"/>
          </w:tcPr>
          <w:p w14:paraId="208F44F8" w14:textId="77777777" w:rsidR="00A75CFA" w:rsidRDefault="00A75CFA" w:rsidP="00F6348D">
            <w:pPr>
              <w:jc w:val="center"/>
            </w:pPr>
            <w:r w:rsidRPr="00586651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10" w:type="dxa"/>
            <w:vAlign w:val="center"/>
          </w:tcPr>
          <w:p w14:paraId="7A0842CC" w14:textId="68446A8F" w:rsidR="00A75CFA" w:rsidRPr="00CC6AD0" w:rsidRDefault="00B221FA" w:rsidP="00F6348D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76/3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9F77503" w14:textId="77777777" w:rsidR="00A75CFA" w:rsidRPr="00CC6AD0" w:rsidRDefault="00A75CFA" w:rsidP="00F6348D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20" w:type="dxa"/>
            <w:shd w:val="clear" w:color="auto" w:fill="auto"/>
          </w:tcPr>
          <w:p w14:paraId="1550B2F5" w14:textId="77777777" w:rsidR="00A75CFA" w:rsidRDefault="00A75CFA" w:rsidP="00F6348D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75" w:type="dxa"/>
            <w:shd w:val="clear" w:color="auto" w:fill="auto"/>
          </w:tcPr>
          <w:p w14:paraId="53EE23B0" w14:textId="77777777" w:rsidR="00A75CFA" w:rsidRDefault="00A75CFA" w:rsidP="00F6348D">
            <w:pPr>
              <w:jc w:val="center"/>
            </w:pPr>
            <w:r w:rsidRPr="009D656F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BF13EB" w:rsidRPr="00CC6AD0" w14:paraId="477BCF8E" w14:textId="77777777" w:rsidTr="00BF13EB">
        <w:trPr>
          <w:trHeight w:val="406"/>
        </w:trPr>
        <w:tc>
          <w:tcPr>
            <w:tcW w:w="1943" w:type="dxa"/>
            <w:vAlign w:val="center"/>
          </w:tcPr>
          <w:p w14:paraId="217C6841" w14:textId="77777777" w:rsidR="00A75CFA" w:rsidRPr="00CC6AD0" w:rsidRDefault="00A75CFA" w:rsidP="00F6348D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ناحيه صنعتي بعثت</w:t>
            </w:r>
          </w:p>
        </w:tc>
        <w:tc>
          <w:tcPr>
            <w:tcW w:w="540" w:type="dxa"/>
            <w:vAlign w:val="center"/>
          </w:tcPr>
          <w:p w14:paraId="3CB8532A" w14:textId="2AE2BA5B" w:rsidR="00A75CFA" w:rsidRPr="009D60D3" w:rsidRDefault="00A75CFA" w:rsidP="00F6348D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00" w:type="dxa"/>
            <w:vAlign w:val="center"/>
          </w:tcPr>
          <w:p w14:paraId="065B4C07" w14:textId="3339BC85" w:rsidR="00A75CFA" w:rsidRPr="00CC6AD0" w:rsidRDefault="00A75CFA" w:rsidP="00F6348D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7</w:t>
            </w:r>
          </w:p>
        </w:tc>
        <w:tc>
          <w:tcPr>
            <w:tcW w:w="450" w:type="dxa"/>
            <w:vAlign w:val="center"/>
          </w:tcPr>
          <w:p w14:paraId="77804CE1" w14:textId="77777777" w:rsidR="00A75CFA" w:rsidRPr="00CC6AD0" w:rsidRDefault="00A75CFA" w:rsidP="00F6348D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00" w:type="dxa"/>
            <w:vAlign w:val="center"/>
          </w:tcPr>
          <w:p w14:paraId="1012579E" w14:textId="77777777" w:rsidR="00A75CFA" w:rsidRPr="00CC6AD0" w:rsidRDefault="00A75CFA" w:rsidP="00F6348D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450" w:type="dxa"/>
            <w:vAlign w:val="center"/>
          </w:tcPr>
          <w:p w14:paraId="2AB7EFE3" w14:textId="77777777" w:rsidR="00A75CFA" w:rsidRDefault="00A75CFA" w:rsidP="009C6299">
            <w:pPr>
              <w:jc w:val="center"/>
            </w:pPr>
            <w:r w:rsidRPr="003460F6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20" w:type="dxa"/>
            <w:vAlign w:val="center"/>
          </w:tcPr>
          <w:p w14:paraId="6D7AA6BD" w14:textId="77777777" w:rsidR="00A75CFA" w:rsidRDefault="00A75CFA" w:rsidP="009C6299">
            <w:pPr>
              <w:jc w:val="center"/>
            </w:pPr>
            <w:r w:rsidRPr="003460F6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275" w:type="dxa"/>
            <w:vAlign w:val="center"/>
          </w:tcPr>
          <w:p w14:paraId="155B813F" w14:textId="77777777" w:rsidR="00A75CFA" w:rsidRDefault="00A75CFA" w:rsidP="009C6299">
            <w:pPr>
              <w:jc w:val="center"/>
            </w:pPr>
            <w:r w:rsidRPr="00586651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10" w:type="dxa"/>
            <w:vAlign w:val="center"/>
          </w:tcPr>
          <w:p w14:paraId="4E5C5567" w14:textId="77777777" w:rsidR="00A75CFA" w:rsidRDefault="00A75CFA" w:rsidP="009C6299">
            <w:pPr>
              <w:jc w:val="center"/>
            </w:pPr>
            <w:r w:rsidRPr="00841F0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7453C3D" w14:textId="77777777" w:rsidR="00A75CFA" w:rsidRDefault="00A75CFA" w:rsidP="009C6299">
            <w:pPr>
              <w:jc w:val="center"/>
            </w:pPr>
            <w:r w:rsidRPr="00841F0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624D89C" w14:textId="77777777" w:rsidR="00A75CFA" w:rsidRDefault="00A75CFA" w:rsidP="009C6299">
            <w:pPr>
              <w:jc w:val="center"/>
            </w:pPr>
            <w:r w:rsidRPr="009D656F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0E96BA75" w14:textId="77777777" w:rsidR="00A75CFA" w:rsidRDefault="00A75CFA" w:rsidP="009C6299">
            <w:pPr>
              <w:jc w:val="center"/>
            </w:pPr>
            <w:r w:rsidRPr="009D656F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BF13EB" w:rsidRPr="00CC6AD0" w14:paraId="099E2F7E" w14:textId="77777777" w:rsidTr="00BF13EB">
        <w:trPr>
          <w:trHeight w:val="406"/>
        </w:trPr>
        <w:tc>
          <w:tcPr>
            <w:tcW w:w="1943" w:type="dxa"/>
            <w:shd w:val="clear" w:color="auto" w:fill="EAE1FC" w:themeFill="accent5" w:themeFillTint="33"/>
            <w:vAlign w:val="center"/>
          </w:tcPr>
          <w:p w14:paraId="73D64523" w14:textId="77777777" w:rsidR="00A75CFA" w:rsidRPr="00CC6AD0" w:rsidRDefault="00A75CFA" w:rsidP="00F6348D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مجموع</w:t>
            </w:r>
          </w:p>
        </w:tc>
        <w:tc>
          <w:tcPr>
            <w:tcW w:w="540" w:type="dxa"/>
            <w:shd w:val="clear" w:color="auto" w:fill="EAE1FC" w:themeFill="accent5" w:themeFillTint="33"/>
            <w:vAlign w:val="center"/>
          </w:tcPr>
          <w:p w14:paraId="7E2745A6" w14:textId="0760AB2C" w:rsidR="00A75CFA" w:rsidRPr="00CC6AD0" w:rsidRDefault="00B221FA" w:rsidP="00F6348D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900" w:type="dxa"/>
            <w:shd w:val="clear" w:color="auto" w:fill="EAE1FC" w:themeFill="accent5" w:themeFillTint="33"/>
            <w:vAlign w:val="center"/>
          </w:tcPr>
          <w:p w14:paraId="43A7EDE9" w14:textId="7BE9E7A5" w:rsidR="00A75CFA" w:rsidRPr="00CC6AD0" w:rsidRDefault="00B221FA" w:rsidP="00F6348D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167</w:t>
            </w:r>
          </w:p>
        </w:tc>
        <w:tc>
          <w:tcPr>
            <w:tcW w:w="450" w:type="dxa"/>
            <w:shd w:val="clear" w:color="auto" w:fill="EAE1FC" w:themeFill="accent5" w:themeFillTint="33"/>
            <w:vAlign w:val="center"/>
          </w:tcPr>
          <w:p w14:paraId="1C5EE02F" w14:textId="77777777" w:rsidR="00A75CFA" w:rsidRPr="00CC6AD0" w:rsidRDefault="00A75CFA" w:rsidP="00F6348D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900" w:type="dxa"/>
            <w:shd w:val="clear" w:color="auto" w:fill="EAE1FC" w:themeFill="accent5" w:themeFillTint="33"/>
            <w:vAlign w:val="center"/>
          </w:tcPr>
          <w:p w14:paraId="7ECB2B0F" w14:textId="77777777" w:rsidR="00A75CFA" w:rsidRPr="00CC6AD0" w:rsidRDefault="00A75CFA" w:rsidP="00F6348D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34</w:t>
            </w:r>
          </w:p>
        </w:tc>
        <w:tc>
          <w:tcPr>
            <w:tcW w:w="450" w:type="dxa"/>
            <w:shd w:val="clear" w:color="auto" w:fill="EAE1FC" w:themeFill="accent5" w:themeFillTint="33"/>
            <w:vAlign w:val="center"/>
          </w:tcPr>
          <w:p w14:paraId="533FE34C" w14:textId="77777777" w:rsidR="00A75CFA" w:rsidRPr="00CC6AD0" w:rsidRDefault="00A75CFA" w:rsidP="00F6348D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720" w:type="dxa"/>
            <w:shd w:val="clear" w:color="auto" w:fill="EAE1FC" w:themeFill="accent5" w:themeFillTint="33"/>
            <w:vAlign w:val="center"/>
          </w:tcPr>
          <w:p w14:paraId="54FFB665" w14:textId="77777777" w:rsidR="00A75CFA" w:rsidRPr="00CC6AD0" w:rsidRDefault="00A75CFA" w:rsidP="00F6348D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1275" w:type="dxa"/>
            <w:shd w:val="clear" w:color="auto" w:fill="EAE1FC" w:themeFill="accent5" w:themeFillTint="33"/>
            <w:vAlign w:val="center"/>
          </w:tcPr>
          <w:p w14:paraId="71052E16" w14:textId="77777777" w:rsidR="00A75CFA" w:rsidRPr="00CC6AD0" w:rsidRDefault="00A75CFA" w:rsidP="00F6348D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10" w:type="dxa"/>
            <w:shd w:val="clear" w:color="auto" w:fill="EAE1FC" w:themeFill="accent5" w:themeFillTint="33"/>
            <w:vAlign w:val="center"/>
          </w:tcPr>
          <w:p w14:paraId="38AEBF32" w14:textId="06068937" w:rsidR="00A75CFA" w:rsidRPr="00CC6AD0" w:rsidRDefault="00B221FA" w:rsidP="00F6348D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17/7</w:t>
            </w:r>
          </w:p>
        </w:tc>
        <w:tc>
          <w:tcPr>
            <w:tcW w:w="720" w:type="dxa"/>
            <w:shd w:val="clear" w:color="auto" w:fill="EAE1FC" w:themeFill="accent5" w:themeFillTint="33"/>
            <w:vAlign w:val="center"/>
          </w:tcPr>
          <w:p w14:paraId="22E9A520" w14:textId="77777777" w:rsidR="00A75CFA" w:rsidRPr="00CC6AD0" w:rsidRDefault="00A75CFA" w:rsidP="00F6348D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720" w:type="dxa"/>
            <w:shd w:val="clear" w:color="auto" w:fill="EAE1FC" w:themeFill="accent5" w:themeFillTint="33"/>
          </w:tcPr>
          <w:p w14:paraId="78708CCC" w14:textId="77777777" w:rsidR="00A75CFA" w:rsidRDefault="00A75CFA" w:rsidP="00F6348D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975" w:type="dxa"/>
            <w:shd w:val="clear" w:color="auto" w:fill="EAE1FC" w:themeFill="accent5" w:themeFillTint="33"/>
          </w:tcPr>
          <w:p w14:paraId="10D65597" w14:textId="77777777" w:rsidR="00A75CFA" w:rsidRDefault="00A75CFA" w:rsidP="00F6348D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</w:tr>
    </w:tbl>
    <w:p w14:paraId="19E3A7E8" w14:textId="4890EFCB" w:rsid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</w:p>
    <w:tbl>
      <w:tblPr>
        <w:tblStyle w:val="TableGrid1"/>
        <w:bidiVisual/>
        <w:tblW w:w="6834" w:type="dxa"/>
        <w:tblInd w:w="1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3"/>
        <w:gridCol w:w="900"/>
        <w:gridCol w:w="900"/>
        <w:gridCol w:w="785"/>
        <w:gridCol w:w="1276"/>
      </w:tblGrid>
      <w:tr w:rsidR="00C36EAA" w:rsidRPr="00CC6AD0" w14:paraId="7B9E0053" w14:textId="77777777" w:rsidTr="00C97838">
        <w:trPr>
          <w:trHeight w:val="797"/>
        </w:trPr>
        <w:tc>
          <w:tcPr>
            <w:tcW w:w="2973" w:type="dxa"/>
            <w:shd w:val="clear" w:color="auto" w:fill="E6F7FA"/>
            <w:vAlign w:val="center"/>
          </w:tcPr>
          <w:p w14:paraId="643DEDD6" w14:textId="77777777" w:rsidR="00C36EAA" w:rsidRPr="00CC6AD0" w:rsidRDefault="00C36EAA" w:rsidP="00C97838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color w:val="FF0000"/>
                <w:rtl/>
              </w:rPr>
              <w:t>* وضعیت مجتمع کارگاهی *</w:t>
            </w:r>
          </w:p>
        </w:tc>
        <w:tc>
          <w:tcPr>
            <w:tcW w:w="900" w:type="dxa"/>
            <w:shd w:val="clear" w:color="auto" w:fill="E6F7FA"/>
            <w:vAlign w:val="center"/>
          </w:tcPr>
          <w:p w14:paraId="36DA1777" w14:textId="77777777" w:rsidR="00C36EAA" w:rsidRPr="00CC6AD0" w:rsidRDefault="00C36EAA" w:rsidP="00C97838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در حال 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>احداث</w:t>
            </w:r>
          </w:p>
        </w:tc>
        <w:tc>
          <w:tcPr>
            <w:tcW w:w="900" w:type="dxa"/>
            <w:shd w:val="clear" w:color="auto" w:fill="E6F7FA"/>
            <w:vAlign w:val="center"/>
          </w:tcPr>
          <w:p w14:paraId="67C2F935" w14:textId="77777777" w:rsidR="00C36EAA" w:rsidRPr="00CC6AD0" w:rsidRDefault="00C36EAA" w:rsidP="00C97838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تكميل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 xml:space="preserve"> شده</w:t>
            </w:r>
          </w:p>
        </w:tc>
        <w:tc>
          <w:tcPr>
            <w:tcW w:w="785" w:type="dxa"/>
            <w:shd w:val="clear" w:color="auto" w:fill="E6F7FA"/>
            <w:vAlign w:val="center"/>
          </w:tcPr>
          <w:p w14:paraId="3DDF634F" w14:textId="77777777" w:rsidR="00C36EAA" w:rsidRPr="00CC6AD0" w:rsidRDefault="00C36EAA" w:rsidP="00C97838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واگذار 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>شده</w:t>
            </w:r>
          </w:p>
        </w:tc>
        <w:tc>
          <w:tcPr>
            <w:tcW w:w="1276" w:type="dxa"/>
            <w:shd w:val="clear" w:color="auto" w:fill="E6F7FA"/>
            <w:vAlign w:val="center"/>
          </w:tcPr>
          <w:p w14:paraId="3DF1AD9C" w14:textId="77777777" w:rsidR="00C36EAA" w:rsidRPr="00CC6AD0" w:rsidRDefault="00C36EAA" w:rsidP="00C97838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به بهره برداري 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>رسيده</w:t>
            </w:r>
          </w:p>
        </w:tc>
      </w:tr>
      <w:tr w:rsidR="00C36EAA" w:rsidRPr="00CC6AD0" w14:paraId="1F40A155" w14:textId="77777777" w:rsidTr="00C97838">
        <w:trPr>
          <w:trHeight w:val="685"/>
        </w:trPr>
        <w:tc>
          <w:tcPr>
            <w:tcW w:w="2973" w:type="dxa"/>
            <w:vAlign w:val="center"/>
          </w:tcPr>
          <w:p w14:paraId="777F7B5E" w14:textId="6566D6DF" w:rsidR="00C36EAA" w:rsidRPr="00CC6AD0" w:rsidRDefault="00C36EAA" w:rsidP="00C97838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مجتمع کارگاهی </w:t>
            </w:r>
            <w:r>
              <w:rPr>
                <w:rFonts w:ascii="Times New Roman" w:eastAsia="Times New Roman" w:hAnsi="Times New Roman" w:cs="B Homa" w:hint="cs"/>
                <w:rtl/>
              </w:rPr>
              <w:t>بندر ماهشهر</w:t>
            </w:r>
          </w:p>
        </w:tc>
        <w:tc>
          <w:tcPr>
            <w:tcW w:w="900" w:type="dxa"/>
            <w:vAlign w:val="center"/>
          </w:tcPr>
          <w:p w14:paraId="70ACB1DE" w14:textId="77777777" w:rsidR="00C36EAA" w:rsidRPr="00CC6AD0" w:rsidRDefault="00C36EAA" w:rsidP="00C97838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bookmarkStart w:id="43" w:name="_Hlk190516653"/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  <w:bookmarkEnd w:id="43"/>
          </w:p>
        </w:tc>
        <w:tc>
          <w:tcPr>
            <w:tcW w:w="900" w:type="dxa"/>
            <w:vAlign w:val="center"/>
          </w:tcPr>
          <w:p w14:paraId="2C308111" w14:textId="55A63E4C" w:rsidR="00C36EAA" w:rsidRPr="00CC6AD0" w:rsidRDefault="00C36EAA" w:rsidP="00C97838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22</w:t>
            </w:r>
          </w:p>
        </w:tc>
        <w:tc>
          <w:tcPr>
            <w:tcW w:w="785" w:type="dxa"/>
            <w:vAlign w:val="center"/>
          </w:tcPr>
          <w:p w14:paraId="5BD446E9" w14:textId="63DF6A5F" w:rsidR="00C36EAA" w:rsidRPr="00CC6AD0" w:rsidRDefault="00C36EAA" w:rsidP="00C97838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22</w:t>
            </w:r>
          </w:p>
        </w:tc>
        <w:tc>
          <w:tcPr>
            <w:tcW w:w="1276" w:type="dxa"/>
            <w:vAlign w:val="center"/>
          </w:tcPr>
          <w:p w14:paraId="79B13B66" w14:textId="1681E47E" w:rsidR="00C36EAA" w:rsidRPr="00C36EAA" w:rsidRDefault="00C36EAA" w:rsidP="00C97838">
            <w:pPr>
              <w:jc w:val="center"/>
              <w:rPr>
                <w:rFonts w:ascii="Times New Roman" w:eastAsia="Times New Roman" w:hAnsi="Times New Roman" w:cs="Cambri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5B4117" w:rsidRPr="00CC6AD0" w14:paraId="5E4368F0" w14:textId="77777777" w:rsidTr="00C97838">
        <w:trPr>
          <w:trHeight w:val="685"/>
        </w:trPr>
        <w:tc>
          <w:tcPr>
            <w:tcW w:w="2973" w:type="dxa"/>
            <w:vAlign w:val="center"/>
          </w:tcPr>
          <w:p w14:paraId="156F66AC" w14:textId="2956495B" w:rsidR="005B4117" w:rsidRPr="00CC6AD0" w:rsidRDefault="005B4117" w:rsidP="00C97838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مجتمع کارگاهی </w:t>
            </w:r>
            <w:r>
              <w:rPr>
                <w:rFonts w:ascii="Times New Roman" w:eastAsia="Times New Roman" w:hAnsi="Times New Roman" w:cs="B Homa" w:hint="cs"/>
                <w:rtl/>
              </w:rPr>
              <w:t>بعثت</w:t>
            </w:r>
          </w:p>
        </w:tc>
        <w:tc>
          <w:tcPr>
            <w:tcW w:w="900" w:type="dxa"/>
            <w:vAlign w:val="center"/>
          </w:tcPr>
          <w:p w14:paraId="6DC28602" w14:textId="5F96DE96" w:rsidR="005B4117" w:rsidRDefault="005B4117" w:rsidP="00C97838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00" w:type="dxa"/>
            <w:vAlign w:val="center"/>
          </w:tcPr>
          <w:p w14:paraId="5A9BFD66" w14:textId="022B229C" w:rsidR="005B4117" w:rsidRDefault="005B4117" w:rsidP="00C97838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30</w:t>
            </w:r>
          </w:p>
        </w:tc>
        <w:tc>
          <w:tcPr>
            <w:tcW w:w="785" w:type="dxa"/>
            <w:vAlign w:val="center"/>
          </w:tcPr>
          <w:p w14:paraId="2D5529DE" w14:textId="39E60905" w:rsidR="005B4117" w:rsidRDefault="005B4117" w:rsidP="00C97838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276" w:type="dxa"/>
            <w:vAlign w:val="center"/>
          </w:tcPr>
          <w:p w14:paraId="3733EE22" w14:textId="79B9EF00" w:rsidR="005B4117" w:rsidRDefault="005B4117" w:rsidP="00C97838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</w:tbl>
    <w:p w14:paraId="5F0E7CCE" w14:textId="49D6DA2E" w:rsidR="00C36EAA" w:rsidRDefault="00C36EAA" w:rsidP="00CC6AD0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</w:p>
    <w:p w14:paraId="527CED67" w14:textId="77777777" w:rsidR="00C36EAA" w:rsidRPr="00CC6AD0" w:rsidRDefault="00C36EAA" w:rsidP="00CC6AD0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</w:p>
    <w:tbl>
      <w:tblPr>
        <w:bidiVisual/>
        <w:tblW w:w="7087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2410"/>
      </w:tblGrid>
      <w:tr w:rsidR="00CC6AD0" w:rsidRPr="00CC6AD0" w14:paraId="08DD765A" w14:textId="77777777" w:rsidTr="00614505">
        <w:trPr>
          <w:trHeight w:val="661"/>
          <w:jc w:val="center"/>
        </w:trPr>
        <w:tc>
          <w:tcPr>
            <w:tcW w:w="4677" w:type="dxa"/>
            <w:shd w:val="clear" w:color="auto" w:fill="E6F7FA"/>
            <w:vAlign w:val="center"/>
          </w:tcPr>
          <w:p w14:paraId="4DAD3C02" w14:textId="77777777" w:rsidR="00CC6AD0" w:rsidRPr="003C206F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موقعیت شهرستان</w:t>
            </w:r>
          </w:p>
        </w:tc>
        <w:tc>
          <w:tcPr>
            <w:tcW w:w="2410" w:type="dxa"/>
            <w:shd w:val="clear" w:color="auto" w:fill="E6F7FA"/>
            <w:vAlign w:val="center"/>
          </w:tcPr>
          <w:p w14:paraId="09E3F292" w14:textId="77777777" w:rsidR="00CC6AD0" w:rsidRPr="003C206F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فاصله (کیلومتر)</w:t>
            </w:r>
          </w:p>
        </w:tc>
      </w:tr>
      <w:tr w:rsidR="00CC6AD0" w:rsidRPr="00CC6AD0" w14:paraId="7779824F" w14:textId="77777777" w:rsidTr="00614505">
        <w:trPr>
          <w:trHeight w:val="1400"/>
          <w:jc w:val="center"/>
        </w:trPr>
        <w:tc>
          <w:tcPr>
            <w:tcW w:w="4677" w:type="dxa"/>
            <w:vAlign w:val="center"/>
          </w:tcPr>
          <w:p w14:paraId="33120DB9" w14:textId="77777777" w:rsidR="00CC6AD0" w:rsidRPr="00CC6AD0" w:rsidRDefault="00CC6AD0" w:rsidP="00BF13EB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فرودگاه و راه آهن اهواز</w:t>
            </w:r>
          </w:p>
          <w:p w14:paraId="56A5406E" w14:textId="77777777" w:rsidR="00CC6AD0" w:rsidRPr="00CC6AD0" w:rsidRDefault="00CC6AD0" w:rsidP="00BF13EB">
            <w:pPr>
              <w:tabs>
                <w:tab w:val="center" w:pos="2750"/>
              </w:tabs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راه آهن و  بندر امام خمینی</w:t>
            </w:r>
          </w:p>
          <w:p w14:paraId="1CA5AE14" w14:textId="77777777" w:rsidR="00CC6AD0" w:rsidRPr="00CC6AD0" w:rsidRDefault="00CC6AD0" w:rsidP="00BF13EB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بندر خرمشهر</w:t>
            </w:r>
          </w:p>
          <w:p w14:paraId="1B14013F" w14:textId="77777777" w:rsidR="00CC6AD0" w:rsidRPr="00CC6AD0" w:rsidRDefault="00CC6AD0" w:rsidP="00BF13EB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- فاصله تا فرودگاه ماهشهر</w:t>
            </w:r>
          </w:p>
        </w:tc>
        <w:tc>
          <w:tcPr>
            <w:tcW w:w="2410" w:type="dxa"/>
            <w:vAlign w:val="center"/>
          </w:tcPr>
          <w:p w14:paraId="69808867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115</w:t>
            </w:r>
          </w:p>
          <w:p w14:paraId="02FDD24E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30</w:t>
            </w:r>
          </w:p>
          <w:p w14:paraId="5E79A99D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95</w:t>
            </w:r>
          </w:p>
          <w:p w14:paraId="7C6CDD7A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5</w:t>
            </w:r>
          </w:p>
        </w:tc>
      </w:tr>
    </w:tbl>
    <w:p w14:paraId="0B890D9C" w14:textId="7FB0E2CF" w:rsidR="00CC6AD0" w:rsidRPr="00CC6AD0" w:rsidRDefault="00CC6AD0" w:rsidP="00BF13EB">
      <w:pPr>
        <w:spacing w:after="0" w:line="240" w:lineRule="auto"/>
        <w:ind w:left="850" w:right="709"/>
        <w:rPr>
          <w:rFonts w:ascii="Times New Roman" w:eastAsia="Times New Roman" w:hAnsi="Times New Roman" w:cs="B Titr"/>
          <w:sz w:val="26"/>
          <w:szCs w:val="26"/>
          <w:rtl/>
        </w:rPr>
      </w:pPr>
      <w:r w:rsidRPr="00CC6AD0">
        <w:rPr>
          <w:rFonts w:ascii="Times New Roman" w:eastAsia="Times New Roman" w:hAnsi="Times New Roman" w:cs="B Titr" w:hint="cs"/>
          <w:sz w:val="26"/>
          <w:szCs w:val="26"/>
          <w:rtl/>
        </w:rPr>
        <w:t>مزاياي سرمايه گذاري در منطقه:</w:t>
      </w:r>
    </w:p>
    <w:p w14:paraId="23DBC55B" w14:textId="77777777" w:rsidR="00CC6AD0" w:rsidRPr="00DA510E" w:rsidRDefault="00CC6AD0" w:rsidP="00BF13EB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rtl/>
        </w:rPr>
      </w:pPr>
      <w:r w:rsidRPr="00DA510E">
        <w:rPr>
          <w:rFonts w:ascii="Times New Roman" w:eastAsia="Times New Roman" w:hAnsi="Times New Roman" w:cs="B Nazanin" w:hint="cs"/>
          <w:b/>
          <w:bCs/>
          <w:rtl/>
        </w:rPr>
        <w:t>1- وجود منطقه  ويژه  اقتصادي  ماهشهر</w:t>
      </w:r>
    </w:p>
    <w:p w14:paraId="412F09ED" w14:textId="77777777" w:rsidR="00CC6AD0" w:rsidRPr="00DA510E" w:rsidRDefault="00CC6AD0" w:rsidP="00BF13EB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rtl/>
        </w:rPr>
      </w:pPr>
      <w:r w:rsidRPr="00DA510E">
        <w:rPr>
          <w:rFonts w:ascii="Times New Roman" w:eastAsia="Times New Roman" w:hAnsi="Times New Roman" w:cs="B Nazanin" w:hint="cs"/>
          <w:b/>
          <w:bCs/>
          <w:rtl/>
        </w:rPr>
        <w:t>2- وجود صنايع  بزرگ پتروشيمي، كشتيراني  و  فولاد  و  ...</w:t>
      </w:r>
    </w:p>
    <w:p w14:paraId="449CA915" w14:textId="77777777" w:rsidR="00CC6AD0" w:rsidRPr="00DA510E" w:rsidRDefault="00CC6AD0" w:rsidP="00BF13EB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rtl/>
        </w:rPr>
      </w:pPr>
      <w:r w:rsidRPr="00DA510E">
        <w:rPr>
          <w:rFonts w:ascii="Times New Roman" w:eastAsia="Times New Roman" w:hAnsi="Times New Roman" w:cs="B Nazanin" w:hint="cs"/>
          <w:b/>
          <w:bCs/>
          <w:rtl/>
        </w:rPr>
        <w:lastRenderedPageBreak/>
        <w:t>3- دسترسي  به آبهاي آزاد و تسهيل  در  امر صادرات  از طريق  بنادر  ماهشهر  و امام  خميني</w:t>
      </w:r>
    </w:p>
    <w:p w14:paraId="490F5841" w14:textId="77777777" w:rsidR="00CC6AD0" w:rsidRPr="00DA510E" w:rsidRDefault="00CC6AD0" w:rsidP="00BF13EB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rtl/>
        </w:rPr>
      </w:pPr>
      <w:r w:rsidRPr="00DA510E">
        <w:rPr>
          <w:rFonts w:ascii="Times New Roman" w:eastAsia="Times New Roman" w:hAnsi="Times New Roman" w:cs="B Nazanin" w:hint="cs"/>
          <w:b/>
          <w:bCs/>
          <w:rtl/>
        </w:rPr>
        <w:t>4- وجود مراكز آموزشي  عالي به  منظور تأمين نيروي  انساني  متخصص</w:t>
      </w:r>
    </w:p>
    <w:p w14:paraId="6CB99658" w14:textId="77777777" w:rsidR="00560C58" w:rsidRPr="00DA510E" w:rsidRDefault="00560C58" w:rsidP="00BF13EB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rtl/>
        </w:rPr>
      </w:pPr>
      <w:r w:rsidRPr="00DA510E">
        <w:rPr>
          <w:rFonts w:ascii="Times New Roman" w:eastAsia="Times New Roman" w:hAnsi="Times New Roman" w:cs="B Nazanin" w:hint="cs"/>
          <w:b/>
          <w:bCs/>
          <w:rtl/>
        </w:rPr>
        <w:t xml:space="preserve">پتانسیل های سرمایه گذاری: </w:t>
      </w:r>
    </w:p>
    <w:p w14:paraId="56D96A52" w14:textId="0C239476" w:rsidR="009E4E92" w:rsidRPr="00DA510E" w:rsidRDefault="00560C58" w:rsidP="00BF13EB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rtl/>
        </w:rPr>
      </w:pPr>
      <w:r w:rsidRPr="00DA510E">
        <w:rPr>
          <w:rFonts w:ascii="Times New Roman" w:eastAsia="Times New Roman" w:hAnsi="Times New Roman" w:cs="B Nazanin" w:hint="cs"/>
          <w:b/>
          <w:bCs/>
          <w:rtl/>
        </w:rPr>
        <w:t xml:space="preserve">صنایع غذایی </w:t>
      </w:r>
      <w:r w:rsidRPr="00DA510E">
        <w:rPr>
          <w:rFonts w:ascii="Times New Roman" w:eastAsia="Times New Roman" w:hAnsi="Times New Roman" w:cs="B Nazanin"/>
          <w:b/>
          <w:bCs/>
          <w:rtl/>
        </w:rPr>
        <w:t xml:space="preserve">(شیلات)، </w:t>
      </w:r>
      <w:r w:rsidRPr="00DA510E">
        <w:rPr>
          <w:rFonts w:ascii="Times New Roman" w:eastAsia="Times New Roman" w:hAnsi="Times New Roman" w:cs="B Nazanin" w:hint="cs"/>
          <w:b/>
          <w:bCs/>
          <w:rtl/>
        </w:rPr>
        <w:t>صنایع ساختمانی، قطعه سازی برای صنایع نفت و گاز، کشتی سازی و صنایع وابسته، * صنایع پتروشیمی و شیمیایی (بالادستی، پایین دستی)،</w:t>
      </w:r>
      <w:r w:rsidRPr="00DA510E">
        <w:rPr>
          <w:rFonts w:ascii="Times New Roman" w:eastAsia="Times New Roman" w:hAnsi="Times New Roman" w:cs="B Nazanin"/>
          <w:b/>
          <w:bCs/>
        </w:rPr>
        <w:t xml:space="preserve"> +</w:t>
      </w:r>
      <w:r w:rsidRPr="00DA510E">
        <w:rPr>
          <w:rFonts w:ascii="Times New Roman" w:eastAsia="Times New Roman" w:hAnsi="Times New Roman" w:cs="B Nazanin" w:hint="cs"/>
          <w:b/>
          <w:bCs/>
          <w:rtl/>
        </w:rPr>
        <w:t>صنایع برق و الکترونیک صنایع اپتیک، صنایع بازیافت، صنایع عمومی کارگاهی</w:t>
      </w:r>
    </w:p>
    <w:p w14:paraId="1F48E10C" w14:textId="62C7E91A" w:rsidR="00CC6AD0" w:rsidRDefault="00CC6AD0" w:rsidP="00241855">
      <w:pPr>
        <w:pStyle w:val="Kouravand"/>
        <w:rPr>
          <w:rtl/>
        </w:rPr>
      </w:pPr>
      <w:bookmarkStart w:id="44" w:name="_Toc190682038"/>
      <w:r w:rsidRPr="002B2284">
        <w:rPr>
          <w:rFonts w:hint="cs"/>
          <w:rtl/>
        </w:rPr>
        <w:t xml:space="preserve">شهرستان </w:t>
      </w:r>
      <w:r w:rsidRPr="00241855">
        <w:rPr>
          <w:rFonts w:hint="cs"/>
          <w:rtl/>
        </w:rPr>
        <w:t>بهبهان</w:t>
      </w:r>
      <w:bookmarkEnd w:id="44"/>
    </w:p>
    <w:p w14:paraId="2A466B7B" w14:textId="77777777" w:rsidR="00213DD2" w:rsidRPr="002B2284" w:rsidRDefault="00213DD2" w:rsidP="002B2284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rtl/>
          <w:lang w:bidi="ar-SA"/>
        </w:rPr>
      </w:pPr>
    </w:p>
    <w:p w14:paraId="49EE3B43" w14:textId="055296AA" w:rsidR="00CC6AD0" w:rsidRPr="00AC10EB" w:rsidRDefault="00A20740" w:rsidP="00CC6A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B Titr"/>
          <w:sz w:val="24"/>
          <w:szCs w:val="24"/>
          <w:rtl/>
        </w:rPr>
      </w:pPr>
      <w:r>
        <w:rPr>
          <w:rFonts w:ascii="Times New Roman" w:eastAsia="Times New Roman" w:hAnsi="Times New Roman" w:cs="B Titr" w:hint="cs"/>
          <w:sz w:val="24"/>
          <w:szCs w:val="24"/>
          <w:rtl/>
        </w:rPr>
        <w:t>شهرک‌ها</w:t>
      </w:r>
      <w:r w:rsidR="00CC6AD0" w:rsidRPr="00AC10EB">
        <w:rPr>
          <w:rFonts w:ascii="Times New Roman" w:eastAsia="Times New Roman" w:hAnsi="Times New Roman" w:cs="B Titr" w:hint="cs"/>
          <w:sz w:val="24"/>
          <w:szCs w:val="24"/>
          <w:rtl/>
        </w:rPr>
        <w:t xml:space="preserve"> و نواحی صنعتی</w:t>
      </w:r>
    </w:p>
    <w:tbl>
      <w:tblPr>
        <w:bidiVisual/>
        <w:tblW w:w="9896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2613"/>
        <w:gridCol w:w="990"/>
        <w:gridCol w:w="720"/>
        <w:gridCol w:w="900"/>
        <w:gridCol w:w="1170"/>
        <w:gridCol w:w="720"/>
        <w:gridCol w:w="1170"/>
        <w:gridCol w:w="1613"/>
      </w:tblGrid>
      <w:tr w:rsidR="00A02C9C" w:rsidRPr="00CC6AD0" w14:paraId="02A7F217" w14:textId="77777777" w:rsidTr="00AC10EB">
        <w:trPr>
          <w:trHeight w:val="287"/>
          <w:jc w:val="center"/>
        </w:trPr>
        <w:tc>
          <w:tcPr>
            <w:tcW w:w="2613" w:type="dxa"/>
            <w:vMerge w:val="restart"/>
            <w:shd w:val="clear" w:color="auto" w:fill="E6F7FA"/>
            <w:vAlign w:val="center"/>
          </w:tcPr>
          <w:p w14:paraId="53645221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*وضعیت کلی قراردادهای صنعتی*</w:t>
            </w:r>
          </w:p>
        </w:tc>
        <w:tc>
          <w:tcPr>
            <w:tcW w:w="1710" w:type="dxa"/>
            <w:gridSpan w:val="2"/>
            <w:shd w:val="clear" w:color="auto" w:fill="E6F7FA"/>
          </w:tcPr>
          <w:p w14:paraId="4AAF9F31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مساحت شهرک ها</w:t>
            </w:r>
          </w:p>
        </w:tc>
        <w:tc>
          <w:tcPr>
            <w:tcW w:w="2070" w:type="dxa"/>
            <w:gridSpan w:val="2"/>
            <w:shd w:val="clear" w:color="auto" w:fill="E6F7FA"/>
            <w:vAlign w:val="center"/>
          </w:tcPr>
          <w:p w14:paraId="4E7B0785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3503" w:type="dxa"/>
            <w:gridSpan w:val="3"/>
            <w:shd w:val="clear" w:color="auto" w:fill="E6F7FA"/>
          </w:tcPr>
          <w:p w14:paraId="60DC68A8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 واحدهای به بهره برداری رسیده</w:t>
            </w:r>
          </w:p>
        </w:tc>
      </w:tr>
      <w:tr w:rsidR="00A02C9C" w:rsidRPr="00CC6AD0" w14:paraId="7EB8C3BE" w14:textId="77777777" w:rsidTr="00AC10EB">
        <w:trPr>
          <w:trHeight w:val="485"/>
          <w:jc w:val="center"/>
        </w:trPr>
        <w:tc>
          <w:tcPr>
            <w:tcW w:w="2613" w:type="dxa"/>
            <w:vMerge/>
            <w:shd w:val="clear" w:color="auto" w:fill="E6F7FA"/>
          </w:tcPr>
          <w:p w14:paraId="7FFF15E6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990" w:type="dxa"/>
            <w:shd w:val="clear" w:color="auto" w:fill="E6F7FA"/>
            <w:vAlign w:val="center"/>
          </w:tcPr>
          <w:p w14:paraId="77F80593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مساحت کل</w:t>
            </w:r>
          </w:p>
          <w:p w14:paraId="00FAD443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(هكتار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)</w:t>
            </w:r>
          </w:p>
        </w:tc>
        <w:tc>
          <w:tcPr>
            <w:tcW w:w="720" w:type="dxa"/>
            <w:shd w:val="clear" w:color="auto" w:fill="E6F7FA"/>
            <w:vAlign w:val="center"/>
          </w:tcPr>
          <w:p w14:paraId="31ADCB8F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سند مالکیت</w:t>
            </w:r>
          </w:p>
        </w:tc>
        <w:tc>
          <w:tcPr>
            <w:tcW w:w="900" w:type="dxa"/>
            <w:shd w:val="clear" w:color="auto" w:fill="E6F7FA"/>
            <w:vAlign w:val="center"/>
          </w:tcPr>
          <w:p w14:paraId="7366EFC9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1170" w:type="dxa"/>
            <w:shd w:val="clear" w:color="auto" w:fill="E6F7FA"/>
            <w:vAlign w:val="center"/>
          </w:tcPr>
          <w:p w14:paraId="4F09D842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مساحت واگذار شده 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(هکتار)</w:t>
            </w:r>
          </w:p>
        </w:tc>
        <w:tc>
          <w:tcPr>
            <w:tcW w:w="720" w:type="dxa"/>
            <w:shd w:val="clear" w:color="auto" w:fill="E6F7FA"/>
            <w:vAlign w:val="center"/>
          </w:tcPr>
          <w:p w14:paraId="47BA434D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</w:t>
            </w:r>
          </w:p>
        </w:tc>
        <w:tc>
          <w:tcPr>
            <w:tcW w:w="1170" w:type="dxa"/>
            <w:shd w:val="clear" w:color="auto" w:fill="E6F7FA"/>
            <w:vAlign w:val="center"/>
          </w:tcPr>
          <w:p w14:paraId="4FB4CD51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8701E2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 xml:space="preserve">اشتغال </w:t>
            </w:r>
          </w:p>
        </w:tc>
        <w:tc>
          <w:tcPr>
            <w:tcW w:w="1613" w:type="dxa"/>
            <w:shd w:val="clear" w:color="auto" w:fill="E6F7FA"/>
            <w:vAlign w:val="center"/>
          </w:tcPr>
          <w:p w14:paraId="66358F4A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سرمایه گذاری</w:t>
            </w:r>
          </w:p>
          <w:p w14:paraId="2FC6F52E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 xml:space="preserve">(میلیارد ریال) </w:t>
            </w:r>
          </w:p>
        </w:tc>
      </w:tr>
      <w:tr w:rsidR="00A02C9C" w:rsidRPr="00CC6AD0" w14:paraId="7812B47E" w14:textId="77777777" w:rsidTr="00AC10EB">
        <w:trPr>
          <w:trHeight w:val="491"/>
          <w:jc w:val="center"/>
        </w:trPr>
        <w:tc>
          <w:tcPr>
            <w:tcW w:w="2613" w:type="dxa"/>
            <w:vAlign w:val="center"/>
          </w:tcPr>
          <w:p w14:paraId="113A4EA8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شهرك صنعتي بهبهان</w:t>
            </w:r>
          </w:p>
        </w:tc>
        <w:tc>
          <w:tcPr>
            <w:tcW w:w="990" w:type="dxa"/>
            <w:shd w:val="clear" w:color="auto" w:fill="FFFFFF"/>
            <w:vAlign w:val="center"/>
          </w:tcPr>
          <w:p w14:paraId="04E8359D" w14:textId="19C175B2" w:rsidR="00A02C9C" w:rsidRPr="00CC6AD0" w:rsidRDefault="0083745E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125</w:t>
            </w:r>
          </w:p>
        </w:tc>
        <w:tc>
          <w:tcPr>
            <w:tcW w:w="720" w:type="dxa"/>
            <w:vAlign w:val="center"/>
          </w:tcPr>
          <w:p w14:paraId="5B5D6C73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دارد</w:t>
            </w:r>
          </w:p>
        </w:tc>
        <w:tc>
          <w:tcPr>
            <w:tcW w:w="900" w:type="dxa"/>
            <w:vAlign w:val="center"/>
          </w:tcPr>
          <w:p w14:paraId="2A165C42" w14:textId="70208F7E" w:rsidR="00A02C9C" w:rsidRPr="00CC6AD0" w:rsidRDefault="00061975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193</w:t>
            </w:r>
          </w:p>
        </w:tc>
        <w:tc>
          <w:tcPr>
            <w:tcW w:w="1170" w:type="dxa"/>
            <w:vAlign w:val="center"/>
          </w:tcPr>
          <w:p w14:paraId="36DE19B5" w14:textId="7D937CE6" w:rsidR="00A02C9C" w:rsidRPr="00CC6AD0" w:rsidRDefault="00061975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77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18D0468" w14:textId="7B69FE2E" w:rsidR="00A02C9C" w:rsidRPr="00CC6AD0" w:rsidRDefault="00061975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79</w:t>
            </w:r>
          </w:p>
        </w:tc>
        <w:tc>
          <w:tcPr>
            <w:tcW w:w="1170" w:type="dxa"/>
            <w:vAlign w:val="center"/>
          </w:tcPr>
          <w:p w14:paraId="19EEC07B" w14:textId="3F47A0D4" w:rsidR="00A02C9C" w:rsidRPr="00CC6AD0" w:rsidRDefault="00061975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1324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775AF916" w14:textId="203B7457" w:rsidR="00A02C9C" w:rsidRPr="00CC6AD0" w:rsidRDefault="00061975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2553</w:t>
            </w:r>
          </w:p>
        </w:tc>
      </w:tr>
      <w:tr w:rsidR="00A02C9C" w:rsidRPr="00CC6AD0" w14:paraId="4ACFDD92" w14:textId="77777777" w:rsidTr="00AC10EB">
        <w:trPr>
          <w:trHeight w:val="491"/>
          <w:jc w:val="center"/>
        </w:trPr>
        <w:tc>
          <w:tcPr>
            <w:tcW w:w="2613" w:type="dxa"/>
            <w:vAlign w:val="center"/>
          </w:tcPr>
          <w:p w14:paraId="00A332CC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ناحیه صنعتی زیدون</w:t>
            </w:r>
          </w:p>
        </w:tc>
        <w:tc>
          <w:tcPr>
            <w:tcW w:w="990" w:type="dxa"/>
            <w:shd w:val="clear" w:color="auto" w:fill="FFFFFF"/>
            <w:vAlign w:val="center"/>
          </w:tcPr>
          <w:p w14:paraId="0FE07AAE" w14:textId="77777777" w:rsidR="00A02C9C" w:rsidRPr="00AB4405" w:rsidRDefault="00163B45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2</w:t>
            </w:r>
          </w:p>
        </w:tc>
        <w:tc>
          <w:tcPr>
            <w:tcW w:w="720" w:type="dxa"/>
            <w:vAlign w:val="center"/>
          </w:tcPr>
          <w:p w14:paraId="31CF0C07" w14:textId="77777777" w:rsidR="00A02C9C" w:rsidRPr="00CC6AD0" w:rsidRDefault="00AB4405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دارد</w:t>
            </w:r>
          </w:p>
        </w:tc>
        <w:tc>
          <w:tcPr>
            <w:tcW w:w="900" w:type="dxa"/>
            <w:vAlign w:val="center"/>
          </w:tcPr>
          <w:p w14:paraId="6F0D2AF7" w14:textId="0F23B8D3" w:rsidR="00A02C9C" w:rsidRPr="00CC6AD0" w:rsidRDefault="00B221F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5</w:t>
            </w:r>
          </w:p>
        </w:tc>
        <w:tc>
          <w:tcPr>
            <w:tcW w:w="1170" w:type="dxa"/>
            <w:vAlign w:val="center"/>
          </w:tcPr>
          <w:p w14:paraId="673633B0" w14:textId="77777777" w:rsidR="00A02C9C" w:rsidRPr="00CC6AD0" w:rsidRDefault="00C663A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569C307" w14:textId="1826E691" w:rsidR="00A02C9C" w:rsidRPr="00CC6AD0" w:rsidRDefault="00B221F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1170" w:type="dxa"/>
            <w:vAlign w:val="center"/>
          </w:tcPr>
          <w:p w14:paraId="656BA015" w14:textId="31FA170F" w:rsidR="00A02C9C" w:rsidRPr="00CC6AD0" w:rsidRDefault="00B221F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14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6CE93CD6" w14:textId="2EB416A7" w:rsidR="00A02C9C" w:rsidRPr="00CC6AD0" w:rsidRDefault="00B221F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20</w:t>
            </w:r>
          </w:p>
        </w:tc>
      </w:tr>
      <w:tr w:rsidR="00A02C9C" w:rsidRPr="00CC6AD0" w14:paraId="7FBA310E" w14:textId="77777777" w:rsidTr="00AC10EB">
        <w:trPr>
          <w:trHeight w:val="491"/>
          <w:jc w:val="center"/>
        </w:trPr>
        <w:tc>
          <w:tcPr>
            <w:tcW w:w="2613" w:type="dxa"/>
            <w:vAlign w:val="center"/>
          </w:tcPr>
          <w:p w14:paraId="2373FF62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ناحیه صنعتی سر دشت</w:t>
            </w:r>
          </w:p>
        </w:tc>
        <w:tc>
          <w:tcPr>
            <w:tcW w:w="990" w:type="dxa"/>
            <w:shd w:val="clear" w:color="auto" w:fill="FFFFFF"/>
            <w:vAlign w:val="center"/>
          </w:tcPr>
          <w:p w14:paraId="3419282C" w14:textId="67487654" w:rsidR="00A02C9C" w:rsidRPr="00CC6AD0" w:rsidRDefault="00B221F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35</w:t>
            </w:r>
          </w:p>
        </w:tc>
        <w:tc>
          <w:tcPr>
            <w:tcW w:w="720" w:type="dxa"/>
            <w:vAlign w:val="center"/>
          </w:tcPr>
          <w:p w14:paraId="4426E418" w14:textId="77777777" w:rsidR="00A02C9C" w:rsidRPr="00082B22" w:rsidRDefault="00A02C9C" w:rsidP="00082B22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082B22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00" w:type="dxa"/>
            <w:vAlign w:val="center"/>
          </w:tcPr>
          <w:p w14:paraId="23094AD5" w14:textId="429ADD3B" w:rsidR="00A02C9C" w:rsidRPr="00082B22" w:rsidRDefault="00B221FA" w:rsidP="00082B22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23</w:t>
            </w:r>
          </w:p>
        </w:tc>
        <w:tc>
          <w:tcPr>
            <w:tcW w:w="1170" w:type="dxa"/>
            <w:vAlign w:val="center"/>
          </w:tcPr>
          <w:p w14:paraId="36888640" w14:textId="3069254C" w:rsidR="00A02C9C" w:rsidRPr="00082B22" w:rsidRDefault="00B221FA" w:rsidP="00082B22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8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E9319EC" w14:textId="77777777" w:rsidR="00A02C9C" w:rsidRPr="00082B22" w:rsidRDefault="00A02C9C" w:rsidP="00082B22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082B22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170" w:type="dxa"/>
            <w:vAlign w:val="center"/>
          </w:tcPr>
          <w:p w14:paraId="5C562FF3" w14:textId="77777777" w:rsidR="00A02C9C" w:rsidRPr="00082B22" w:rsidRDefault="00A02C9C" w:rsidP="00082B22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082B22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717A6679" w14:textId="77777777" w:rsidR="00A02C9C" w:rsidRPr="00082B22" w:rsidRDefault="00A02C9C" w:rsidP="00082B22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082B22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A02C9C" w:rsidRPr="00CC6AD0" w14:paraId="6FD78A15" w14:textId="77777777" w:rsidTr="00AC10EB">
        <w:trPr>
          <w:trHeight w:val="491"/>
          <w:jc w:val="center"/>
        </w:trPr>
        <w:tc>
          <w:tcPr>
            <w:tcW w:w="2613" w:type="dxa"/>
            <w:shd w:val="clear" w:color="auto" w:fill="EAE1FC" w:themeFill="accent5" w:themeFillTint="33"/>
            <w:vAlign w:val="center"/>
          </w:tcPr>
          <w:p w14:paraId="24F8E517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مجموع</w:t>
            </w:r>
          </w:p>
        </w:tc>
        <w:tc>
          <w:tcPr>
            <w:tcW w:w="990" w:type="dxa"/>
            <w:shd w:val="clear" w:color="auto" w:fill="EAE1FC" w:themeFill="accent5" w:themeFillTint="33"/>
            <w:vAlign w:val="center"/>
          </w:tcPr>
          <w:p w14:paraId="7B7978B2" w14:textId="7CA6495A" w:rsidR="00A02C9C" w:rsidRPr="00CC6AD0" w:rsidRDefault="00BD5F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162</w:t>
            </w:r>
          </w:p>
        </w:tc>
        <w:tc>
          <w:tcPr>
            <w:tcW w:w="720" w:type="dxa"/>
            <w:shd w:val="clear" w:color="auto" w:fill="EAE1FC" w:themeFill="accent5" w:themeFillTint="33"/>
            <w:vAlign w:val="center"/>
          </w:tcPr>
          <w:p w14:paraId="7E184098" w14:textId="77777777" w:rsidR="00A02C9C" w:rsidRPr="00CC6AD0" w:rsidRDefault="002243C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900" w:type="dxa"/>
            <w:shd w:val="clear" w:color="auto" w:fill="EAE1FC" w:themeFill="accent5" w:themeFillTint="33"/>
            <w:vAlign w:val="center"/>
          </w:tcPr>
          <w:p w14:paraId="0372F1D9" w14:textId="6A051E22" w:rsidR="00A02C9C" w:rsidRPr="00CC6AD0" w:rsidRDefault="00061975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221</w:t>
            </w:r>
          </w:p>
        </w:tc>
        <w:tc>
          <w:tcPr>
            <w:tcW w:w="1170" w:type="dxa"/>
            <w:shd w:val="clear" w:color="auto" w:fill="EAE1FC" w:themeFill="accent5" w:themeFillTint="33"/>
            <w:vAlign w:val="center"/>
          </w:tcPr>
          <w:p w14:paraId="6BB4B13A" w14:textId="27C9BBC4" w:rsidR="00A02C9C" w:rsidRPr="00CC6AD0" w:rsidRDefault="00061975" w:rsidP="004A71EF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86</w:t>
            </w:r>
          </w:p>
        </w:tc>
        <w:tc>
          <w:tcPr>
            <w:tcW w:w="720" w:type="dxa"/>
            <w:shd w:val="clear" w:color="auto" w:fill="EAE1FC" w:themeFill="accent5" w:themeFillTint="33"/>
            <w:vAlign w:val="center"/>
          </w:tcPr>
          <w:p w14:paraId="0DFFDC09" w14:textId="090CF87E" w:rsidR="00A02C9C" w:rsidRPr="00CC6AD0" w:rsidRDefault="00061975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81</w:t>
            </w:r>
          </w:p>
        </w:tc>
        <w:tc>
          <w:tcPr>
            <w:tcW w:w="1170" w:type="dxa"/>
            <w:shd w:val="clear" w:color="auto" w:fill="EAE1FC" w:themeFill="accent5" w:themeFillTint="33"/>
            <w:vAlign w:val="center"/>
          </w:tcPr>
          <w:p w14:paraId="2BA8F05B" w14:textId="309AA497" w:rsidR="00A02C9C" w:rsidRPr="00CC6AD0" w:rsidRDefault="00061975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1338</w:t>
            </w:r>
          </w:p>
        </w:tc>
        <w:tc>
          <w:tcPr>
            <w:tcW w:w="1613" w:type="dxa"/>
            <w:shd w:val="clear" w:color="auto" w:fill="EAE1FC" w:themeFill="accent5" w:themeFillTint="33"/>
            <w:vAlign w:val="center"/>
          </w:tcPr>
          <w:p w14:paraId="0B19978C" w14:textId="121C0D3A" w:rsidR="00A02C9C" w:rsidRPr="00CC6AD0" w:rsidRDefault="00061975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2573</w:t>
            </w:r>
          </w:p>
        </w:tc>
      </w:tr>
    </w:tbl>
    <w:tbl>
      <w:tblPr>
        <w:tblStyle w:val="TableGrid1"/>
        <w:tblpPr w:leftFromText="180" w:rightFromText="180" w:vertAnchor="text" w:horzAnchor="margin" w:tblpXSpec="center" w:tblpY="177"/>
        <w:bidiVisual/>
        <w:tblW w:w="9961" w:type="dxa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4A0" w:firstRow="1" w:lastRow="0" w:firstColumn="1" w:lastColumn="0" w:noHBand="0" w:noVBand="1"/>
      </w:tblPr>
      <w:tblGrid>
        <w:gridCol w:w="1693"/>
        <w:gridCol w:w="881"/>
        <w:gridCol w:w="851"/>
        <w:gridCol w:w="567"/>
        <w:gridCol w:w="850"/>
        <w:gridCol w:w="709"/>
        <w:gridCol w:w="709"/>
        <w:gridCol w:w="650"/>
        <w:gridCol w:w="768"/>
        <w:gridCol w:w="709"/>
        <w:gridCol w:w="708"/>
        <w:gridCol w:w="866"/>
      </w:tblGrid>
      <w:tr w:rsidR="00AC10EB" w:rsidRPr="00CC6AD0" w14:paraId="32228C53" w14:textId="77777777" w:rsidTr="006F5D8F">
        <w:trPr>
          <w:trHeight w:val="321"/>
        </w:trPr>
        <w:tc>
          <w:tcPr>
            <w:tcW w:w="1693" w:type="dxa"/>
            <w:vMerge w:val="restart"/>
            <w:shd w:val="clear" w:color="auto" w:fill="E6F7FA"/>
            <w:vAlign w:val="center"/>
          </w:tcPr>
          <w:p w14:paraId="06CC1BB3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Titr"/>
                <w:color w:val="FF0000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* امکانات زیر بنایی *</w:t>
            </w:r>
          </w:p>
        </w:tc>
        <w:tc>
          <w:tcPr>
            <w:tcW w:w="1732" w:type="dxa"/>
            <w:gridSpan w:val="2"/>
            <w:shd w:val="clear" w:color="auto" w:fill="E6F7FA"/>
            <w:vAlign w:val="center"/>
          </w:tcPr>
          <w:p w14:paraId="5F4F4CCF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آب</w:t>
            </w:r>
          </w:p>
        </w:tc>
        <w:tc>
          <w:tcPr>
            <w:tcW w:w="1417" w:type="dxa"/>
            <w:gridSpan w:val="2"/>
            <w:shd w:val="clear" w:color="auto" w:fill="E6F7FA"/>
            <w:vAlign w:val="center"/>
          </w:tcPr>
          <w:p w14:paraId="0042968B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برق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1595F0D8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گاز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3445579A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مخابرات</w:t>
            </w:r>
          </w:p>
        </w:tc>
        <w:tc>
          <w:tcPr>
            <w:tcW w:w="650" w:type="dxa"/>
            <w:vMerge w:val="restart"/>
            <w:shd w:val="clear" w:color="auto" w:fill="E6F7FA"/>
            <w:vAlign w:val="center"/>
          </w:tcPr>
          <w:p w14:paraId="633E7B94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تصفیه خانه فاضلاب</w:t>
            </w:r>
          </w:p>
        </w:tc>
        <w:tc>
          <w:tcPr>
            <w:tcW w:w="768" w:type="dxa"/>
            <w:vMerge w:val="restart"/>
            <w:shd w:val="clear" w:color="auto" w:fill="E6F7FA"/>
            <w:vAlign w:val="center"/>
          </w:tcPr>
          <w:p w14:paraId="6F17B780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فضای سبز (هکتار)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7BE7A86D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شبکه داخلی گاز</w:t>
            </w:r>
          </w:p>
        </w:tc>
        <w:tc>
          <w:tcPr>
            <w:tcW w:w="708" w:type="dxa"/>
            <w:vMerge w:val="restart"/>
            <w:shd w:val="clear" w:color="auto" w:fill="E6F7FA"/>
            <w:vAlign w:val="center"/>
          </w:tcPr>
          <w:p w14:paraId="0135526A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اتصال به فیبر نوری</w:t>
            </w:r>
          </w:p>
        </w:tc>
        <w:tc>
          <w:tcPr>
            <w:tcW w:w="866" w:type="dxa"/>
            <w:vMerge w:val="restart"/>
            <w:shd w:val="clear" w:color="auto" w:fill="E6F7FA"/>
            <w:vAlign w:val="center"/>
          </w:tcPr>
          <w:p w14:paraId="75A766E0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ساختمان آتشنشانی</w:t>
            </w:r>
          </w:p>
        </w:tc>
      </w:tr>
      <w:tr w:rsidR="00AC10EB" w:rsidRPr="00CC6AD0" w14:paraId="6572EC45" w14:textId="77777777" w:rsidTr="006F5D8F">
        <w:trPr>
          <w:trHeight w:val="525"/>
        </w:trPr>
        <w:tc>
          <w:tcPr>
            <w:tcW w:w="1693" w:type="dxa"/>
            <w:vMerge/>
            <w:shd w:val="clear" w:color="auto" w:fill="E5DFEC"/>
            <w:vAlign w:val="center"/>
          </w:tcPr>
          <w:p w14:paraId="726E0F36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Titr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E6F7FA"/>
            <w:vAlign w:val="center"/>
          </w:tcPr>
          <w:p w14:paraId="034A7A44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1" w:type="dxa"/>
            <w:shd w:val="clear" w:color="auto" w:fill="E6F7FA"/>
            <w:vAlign w:val="center"/>
          </w:tcPr>
          <w:p w14:paraId="5B4128B1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آب تامین شده</w:t>
            </w:r>
          </w:p>
        </w:tc>
        <w:tc>
          <w:tcPr>
            <w:tcW w:w="567" w:type="dxa"/>
            <w:shd w:val="clear" w:color="auto" w:fill="E6F7FA"/>
            <w:vAlign w:val="center"/>
          </w:tcPr>
          <w:p w14:paraId="6DC2EBA9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0" w:type="dxa"/>
            <w:shd w:val="clear" w:color="auto" w:fill="E6F7FA"/>
            <w:vAlign w:val="center"/>
          </w:tcPr>
          <w:p w14:paraId="69D7AFAC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برق تامین شده</w:t>
            </w: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127B4E4D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1F779A45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</w:p>
        </w:tc>
        <w:tc>
          <w:tcPr>
            <w:tcW w:w="650" w:type="dxa"/>
            <w:vMerge/>
            <w:shd w:val="clear" w:color="auto" w:fill="E5DFEC"/>
            <w:vAlign w:val="center"/>
          </w:tcPr>
          <w:p w14:paraId="4A6608AE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</w:p>
        </w:tc>
        <w:tc>
          <w:tcPr>
            <w:tcW w:w="768" w:type="dxa"/>
            <w:vMerge/>
            <w:shd w:val="clear" w:color="auto" w:fill="E5DFEC"/>
            <w:vAlign w:val="center"/>
          </w:tcPr>
          <w:p w14:paraId="4767DD38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769E774C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</w:p>
        </w:tc>
        <w:tc>
          <w:tcPr>
            <w:tcW w:w="708" w:type="dxa"/>
            <w:vMerge/>
            <w:shd w:val="clear" w:color="auto" w:fill="E5DFEC"/>
            <w:vAlign w:val="center"/>
          </w:tcPr>
          <w:p w14:paraId="3853832A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</w:p>
        </w:tc>
        <w:tc>
          <w:tcPr>
            <w:tcW w:w="866" w:type="dxa"/>
            <w:vMerge/>
            <w:shd w:val="clear" w:color="auto" w:fill="E5DFEC"/>
            <w:vAlign w:val="center"/>
          </w:tcPr>
          <w:p w14:paraId="76DBB31A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</w:p>
        </w:tc>
      </w:tr>
      <w:tr w:rsidR="00AC10EB" w:rsidRPr="00CC6AD0" w14:paraId="0D03174B" w14:textId="77777777" w:rsidTr="006F5D8F">
        <w:trPr>
          <w:trHeight w:val="540"/>
        </w:trPr>
        <w:tc>
          <w:tcPr>
            <w:tcW w:w="1693" w:type="dxa"/>
            <w:vAlign w:val="center"/>
          </w:tcPr>
          <w:p w14:paraId="04DF0EC7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شهرك صنعتي بهبهان</w:t>
            </w:r>
          </w:p>
        </w:tc>
        <w:tc>
          <w:tcPr>
            <w:tcW w:w="881" w:type="dxa"/>
            <w:vAlign w:val="center"/>
          </w:tcPr>
          <w:p w14:paraId="7C46977F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3B2ECD9C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50</w:t>
            </w:r>
          </w:p>
        </w:tc>
        <w:tc>
          <w:tcPr>
            <w:tcW w:w="567" w:type="dxa"/>
            <w:vAlign w:val="center"/>
          </w:tcPr>
          <w:p w14:paraId="0D92B7DC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50A432C3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  <w:lang w:bidi="ar-SA"/>
              </w:rPr>
              <w:t>15</w:t>
            </w:r>
          </w:p>
        </w:tc>
        <w:tc>
          <w:tcPr>
            <w:tcW w:w="709" w:type="dxa"/>
            <w:vAlign w:val="center"/>
          </w:tcPr>
          <w:p w14:paraId="463C3363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0E8C40EC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650" w:type="dxa"/>
            <w:vAlign w:val="center"/>
          </w:tcPr>
          <w:p w14:paraId="35A35D0D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68" w:type="dxa"/>
            <w:vAlign w:val="center"/>
          </w:tcPr>
          <w:p w14:paraId="573581DB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50/14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AC388FF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A6B81B0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66" w:type="dxa"/>
            <w:shd w:val="clear" w:color="auto" w:fill="auto"/>
            <w:vAlign w:val="center"/>
          </w:tcPr>
          <w:p w14:paraId="095B4217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</w:tr>
      <w:tr w:rsidR="00AC10EB" w:rsidRPr="00CC6AD0" w14:paraId="14B18D4A" w14:textId="77777777" w:rsidTr="006F5D8F">
        <w:trPr>
          <w:trHeight w:val="465"/>
        </w:trPr>
        <w:tc>
          <w:tcPr>
            <w:tcW w:w="1693" w:type="dxa"/>
            <w:vAlign w:val="center"/>
          </w:tcPr>
          <w:p w14:paraId="4AA14ECB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ناحیه صنعتی زیدون</w:t>
            </w:r>
          </w:p>
        </w:tc>
        <w:tc>
          <w:tcPr>
            <w:tcW w:w="881" w:type="dxa"/>
            <w:vAlign w:val="center"/>
          </w:tcPr>
          <w:p w14:paraId="2958A494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48AE8BA5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567" w:type="dxa"/>
            <w:vAlign w:val="center"/>
          </w:tcPr>
          <w:p w14:paraId="6B301686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2EDD0DDD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709" w:type="dxa"/>
          </w:tcPr>
          <w:p w14:paraId="7169A26F" w14:textId="77777777" w:rsidR="00AC10EB" w:rsidRDefault="00AC10EB" w:rsidP="00AC10EB">
            <w:pPr>
              <w:jc w:val="center"/>
            </w:pPr>
            <w:r w:rsidRPr="00F142E7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7C8983A4" w14:textId="77777777" w:rsidR="00AC10EB" w:rsidRDefault="00AC10EB" w:rsidP="00AC10EB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650" w:type="dxa"/>
          </w:tcPr>
          <w:p w14:paraId="428C2C94" w14:textId="77777777" w:rsidR="00AC10EB" w:rsidRDefault="00AC10EB" w:rsidP="00AC10EB">
            <w:pPr>
              <w:jc w:val="center"/>
            </w:pPr>
            <w:r w:rsidRPr="00F142E7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68" w:type="dxa"/>
          </w:tcPr>
          <w:p w14:paraId="1697094D" w14:textId="77777777" w:rsidR="00AC10EB" w:rsidRDefault="00AC10EB" w:rsidP="00AC10EB">
            <w:pPr>
              <w:jc w:val="center"/>
            </w:pPr>
            <w:r w:rsidRPr="00F142E7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B4C9927" w14:textId="77777777" w:rsidR="00AC10EB" w:rsidRDefault="00AC10EB" w:rsidP="00AC10EB">
            <w:pPr>
              <w:jc w:val="center"/>
            </w:pPr>
            <w:r w:rsidRPr="00F142E7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049C4044" w14:textId="77777777" w:rsidR="00AC10EB" w:rsidRDefault="00AC10EB" w:rsidP="00AC10EB">
            <w:pPr>
              <w:jc w:val="center"/>
            </w:pPr>
            <w:r w:rsidRPr="00F142E7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66" w:type="dxa"/>
            <w:shd w:val="clear" w:color="auto" w:fill="auto"/>
          </w:tcPr>
          <w:p w14:paraId="795A3509" w14:textId="77777777" w:rsidR="00AC10EB" w:rsidRDefault="00AC10EB" w:rsidP="00AC10EB">
            <w:pPr>
              <w:jc w:val="center"/>
            </w:pPr>
            <w:r w:rsidRPr="00F142E7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AC10EB" w:rsidRPr="00CC6AD0" w14:paraId="797B08C3" w14:textId="77777777" w:rsidTr="006F5D8F">
        <w:trPr>
          <w:trHeight w:val="633"/>
        </w:trPr>
        <w:tc>
          <w:tcPr>
            <w:tcW w:w="1693" w:type="dxa"/>
            <w:vAlign w:val="center"/>
          </w:tcPr>
          <w:p w14:paraId="7A85FC76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ناحیه صنعتی سر دشت</w:t>
            </w:r>
          </w:p>
        </w:tc>
        <w:tc>
          <w:tcPr>
            <w:tcW w:w="881" w:type="dxa"/>
            <w:vAlign w:val="center"/>
          </w:tcPr>
          <w:p w14:paraId="01333DFF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25DE0E52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6</w:t>
            </w:r>
          </w:p>
        </w:tc>
        <w:tc>
          <w:tcPr>
            <w:tcW w:w="567" w:type="dxa"/>
            <w:vAlign w:val="center"/>
          </w:tcPr>
          <w:p w14:paraId="52D8197C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47568A24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709" w:type="dxa"/>
          </w:tcPr>
          <w:p w14:paraId="5DFE7260" w14:textId="77777777" w:rsidR="00AC10EB" w:rsidRDefault="00AC10EB" w:rsidP="00AC10EB">
            <w:pPr>
              <w:jc w:val="center"/>
            </w:pPr>
            <w:r w:rsidRPr="00F142E7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0576AAEA" w14:textId="77777777" w:rsidR="00AC10EB" w:rsidRDefault="00AC10EB" w:rsidP="00AC10EB">
            <w:pPr>
              <w:jc w:val="center"/>
            </w:pPr>
            <w:r w:rsidRPr="00F142E7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650" w:type="dxa"/>
          </w:tcPr>
          <w:p w14:paraId="348784E9" w14:textId="77777777" w:rsidR="00AC10EB" w:rsidRDefault="00AC10EB" w:rsidP="00AC10EB">
            <w:pPr>
              <w:jc w:val="center"/>
            </w:pPr>
            <w:r w:rsidRPr="00F142E7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68" w:type="dxa"/>
          </w:tcPr>
          <w:p w14:paraId="4E02B76F" w14:textId="77777777" w:rsidR="00AC10EB" w:rsidRDefault="00AC10EB" w:rsidP="00AC10EB">
            <w:pPr>
              <w:jc w:val="center"/>
            </w:pPr>
            <w:r w:rsidRPr="00F142E7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9440087" w14:textId="77777777" w:rsidR="00AC10EB" w:rsidRDefault="00AC10EB" w:rsidP="00AC10EB">
            <w:pPr>
              <w:jc w:val="center"/>
            </w:pPr>
            <w:r w:rsidRPr="00F142E7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20D527C4" w14:textId="77777777" w:rsidR="00AC10EB" w:rsidRDefault="00AC10EB" w:rsidP="00AC10EB">
            <w:pPr>
              <w:jc w:val="center"/>
            </w:pPr>
            <w:r w:rsidRPr="00F142E7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66" w:type="dxa"/>
            <w:shd w:val="clear" w:color="auto" w:fill="auto"/>
          </w:tcPr>
          <w:p w14:paraId="2C63532F" w14:textId="77777777" w:rsidR="00AC10EB" w:rsidRDefault="00AC10EB" w:rsidP="00AC10EB">
            <w:pPr>
              <w:jc w:val="center"/>
            </w:pPr>
            <w:r w:rsidRPr="00F142E7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AC10EB" w:rsidRPr="00CC6AD0" w14:paraId="2FC3187B" w14:textId="77777777" w:rsidTr="006F5D8F">
        <w:trPr>
          <w:trHeight w:val="406"/>
        </w:trPr>
        <w:tc>
          <w:tcPr>
            <w:tcW w:w="1693" w:type="dxa"/>
            <w:shd w:val="clear" w:color="auto" w:fill="EAE1FC" w:themeFill="accent5" w:themeFillTint="33"/>
            <w:vAlign w:val="center"/>
          </w:tcPr>
          <w:p w14:paraId="000C271E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مجموع</w:t>
            </w:r>
          </w:p>
        </w:tc>
        <w:tc>
          <w:tcPr>
            <w:tcW w:w="881" w:type="dxa"/>
            <w:shd w:val="clear" w:color="auto" w:fill="EAE1FC" w:themeFill="accent5" w:themeFillTint="33"/>
            <w:vAlign w:val="center"/>
          </w:tcPr>
          <w:p w14:paraId="6D454A31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851" w:type="dxa"/>
            <w:shd w:val="clear" w:color="auto" w:fill="EAE1FC" w:themeFill="accent5" w:themeFillTint="33"/>
            <w:vAlign w:val="center"/>
          </w:tcPr>
          <w:p w14:paraId="163C1EA9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58</w:t>
            </w:r>
          </w:p>
        </w:tc>
        <w:tc>
          <w:tcPr>
            <w:tcW w:w="567" w:type="dxa"/>
            <w:shd w:val="clear" w:color="auto" w:fill="EAE1FC" w:themeFill="accent5" w:themeFillTint="33"/>
            <w:vAlign w:val="center"/>
          </w:tcPr>
          <w:p w14:paraId="1B70E707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850" w:type="dxa"/>
            <w:shd w:val="clear" w:color="auto" w:fill="EAE1FC" w:themeFill="accent5" w:themeFillTint="33"/>
            <w:vAlign w:val="center"/>
          </w:tcPr>
          <w:p w14:paraId="555BC2C5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19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3C4BE77E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46FCA424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650" w:type="dxa"/>
            <w:shd w:val="clear" w:color="auto" w:fill="EAE1FC" w:themeFill="accent5" w:themeFillTint="33"/>
            <w:vAlign w:val="center"/>
          </w:tcPr>
          <w:p w14:paraId="6531CAF9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768" w:type="dxa"/>
            <w:shd w:val="clear" w:color="auto" w:fill="EAE1FC" w:themeFill="accent5" w:themeFillTint="33"/>
            <w:vAlign w:val="center"/>
          </w:tcPr>
          <w:p w14:paraId="4244A0C0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50/14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5DD7CDF9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708" w:type="dxa"/>
            <w:shd w:val="clear" w:color="auto" w:fill="EAE1FC" w:themeFill="accent5" w:themeFillTint="33"/>
            <w:vAlign w:val="center"/>
          </w:tcPr>
          <w:p w14:paraId="3B05BCB3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866" w:type="dxa"/>
            <w:shd w:val="clear" w:color="auto" w:fill="EAE1FC" w:themeFill="accent5" w:themeFillTint="33"/>
            <w:vAlign w:val="center"/>
          </w:tcPr>
          <w:p w14:paraId="6624E070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</w:tr>
    </w:tbl>
    <w:p w14:paraId="00BDECA8" w14:textId="4C031A6E" w:rsidR="00B221FA" w:rsidRDefault="00B221FA" w:rsidP="00CC6AD0">
      <w:pPr>
        <w:spacing w:after="0" w:line="240" w:lineRule="auto"/>
        <w:rPr>
          <w:rFonts w:ascii="Times New Roman" w:eastAsia="Times New Roman" w:hAnsi="Times New Roman" w:cs="B Titr"/>
          <w:sz w:val="24"/>
          <w:szCs w:val="24"/>
        </w:rPr>
      </w:pPr>
    </w:p>
    <w:p w14:paraId="2E19C434" w14:textId="77777777" w:rsidR="00BF13EB" w:rsidRDefault="00BF13EB" w:rsidP="00CC6AD0">
      <w:pPr>
        <w:spacing w:after="0" w:line="240" w:lineRule="auto"/>
        <w:rPr>
          <w:rFonts w:ascii="Times New Roman" w:eastAsia="Times New Roman" w:hAnsi="Times New Roman" w:cs="B Titr"/>
          <w:sz w:val="24"/>
          <w:szCs w:val="24"/>
          <w:rtl/>
        </w:rPr>
      </w:pPr>
    </w:p>
    <w:tbl>
      <w:tblPr>
        <w:tblStyle w:val="TableGrid1"/>
        <w:tblpPr w:leftFromText="180" w:rightFromText="180" w:vertAnchor="text" w:horzAnchor="margin" w:tblpXSpec="center" w:tblpY="293"/>
        <w:bidiVisual/>
        <w:tblW w:w="0" w:type="auto"/>
        <w:tblLook w:val="04A0" w:firstRow="1" w:lastRow="0" w:firstColumn="1" w:lastColumn="0" w:noHBand="0" w:noVBand="1"/>
      </w:tblPr>
      <w:tblGrid>
        <w:gridCol w:w="2217"/>
        <w:gridCol w:w="527"/>
        <w:gridCol w:w="4886"/>
        <w:gridCol w:w="2065"/>
      </w:tblGrid>
      <w:tr w:rsidR="00AC10EB" w:rsidRPr="00CC6AD0" w14:paraId="4B3CB079" w14:textId="77777777" w:rsidTr="00AC10EB">
        <w:trPr>
          <w:trHeight w:val="381"/>
        </w:trPr>
        <w:tc>
          <w:tcPr>
            <w:tcW w:w="2217" w:type="dxa"/>
            <w:shd w:val="clear" w:color="auto" w:fill="E6F7FA"/>
            <w:vAlign w:val="center"/>
          </w:tcPr>
          <w:p w14:paraId="07410F09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Titr"/>
                <w:color w:val="FF0000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پروژه های عمرانی سال 1403 *</w:t>
            </w:r>
          </w:p>
        </w:tc>
        <w:tc>
          <w:tcPr>
            <w:tcW w:w="527" w:type="dxa"/>
            <w:shd w:val="clear" w:color="auto" w:fill="E6F7FA"/>
            <w:vAlign w:val="center"/>
          </w:tcPr>
          <w:p w14:paraId="65EA897C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تعداد</w:t>
            </w:r>
          </w:p>
        </w:tc>
        <w:tc>
          <w:tcPr>
            <w:tcW w:w="4886" w:type="dxa"/>
            <w:shd w:val="clear" w:color="auto" w:fill="E6F7FA"/>
            <w:vAlign w:val="center"/>
          </w:tcPr>
          <w:p w14:paraId="71A9433E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عنوان پروژه</w:t>
            </w:r>
          </w:p>
        </w:tc>
        <w:tc>
          <w:tcPr>
            <w:tcW w:w="2065" w:type="dxa"/>
            <w:shd w:val="clear" w:color="auto" w:fill="E6F7FA"/>
            <w:vAlign w:val="center"/>
          </w:tcPr>
          <w:p w14:paraId="0585A2A1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مبلغ اعتبار</w:t>
            </w:r>
          </w:p>
          <w:p w14:paraId="72BCACC3" w14:textId="77777777" w:rsidR="00AC10EB" w:rsidRPr="00CC6AD0" w:rsidRDefault="00AC10EB" w:rsidP="00AC10EB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4"/>
                <w:szCs w:val="14"/>
                <w:rtl/>
              </w:rPr>
              <w:t>(ریال)</w:t>
            </w:r>
          </w:p>
        </w:tc>
      </w:tr>
      <w:tr w:rsidR="00AC10EB" w:rsidRPr="00CC6AD0" w14:paraId="1B6E356B" w14:textId="77777777" w:rsidTr="00AC10EB">
        <w:trPr>
          <w:trHeight w:val="381"/>
        </w:trPr>
        <w:tc>
          <w:tcPr>
            <w:tcW w:w="2217" w:type="dxa"/>
            <w:shd w:val="clear" w:color="auto" w:fill="auto"/>
            <w:vAlign w:val="center"/>
          </w:tcPr>
          <w:p w14:paraId="724AE0B4" w14:textId="08E74496" w:rsidR="00AC10EB" w:rsidRPr="003D46E8" w:rsidRDefault="00AC10EB" w:rsidP="00AC10EB">
            <w:pPr>
              <w:jc w:val="center"/>
              <w:rPr>
                <w:rFonts w:ascii="Arial" w:eastAsia="Times New Roman" w:hAnsi="Arial" w:cs="B Homa"/>
                <w:color w:val="000000"/>
                <w:lang w:bidi="ar-SA"/>
              </w:rPr>
            </w:pPr>
            <w:r w:rsidRPr="003D46E8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 xml:space="preserve">شهرک صنعتي </w:t>
            </w:r>
            <w:r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بهبهان</w:t>
            </w:r>
          </w:p>
        </w:tc>
        <w:tc>
          <w:tcPr>
            <w:tcW w:w="527" w:type="dxa"/>
            <w:shd w:val="clear" w:color="auto" w:fill="auto"/>
            <w:vAlign w:val="center"/>
          </w:tcPr>
          <w:p w14:paraId="3D9B55EC" w14:textId="77777777" w:rsidR="00AC10EB" w:rsidRPr="00050212" w:rsidRDefault="00AC10EB" w:rsidP="00AC10EB">
            <w:pPr>
              <w:jc w:val="center"/>
              <w:rPr>
                <w:rFonts w:ascii="Arial" w:eastAsia="Times New Roman" w:hAnsi="Arial" w:cs="B Homa"/>
                <w:color w:val="000000"/>
                <w:rtl/>
                <w:lang w:bidi="ar-SA"/>
              </w:rPr>
            </w:pPr>
            <w:r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1</w:t>
            </w:r>
          </w:p>
        </w:tc>
        <w:tc>
          <w:tcPr>
            <w:tcW w:w="4886" w:type="dxa"/>
            <w:shd w:val="clear" w:color="auto" w:fill="auto"/>
            <w:vAlign w:val="center"/>
          </w:tcPr>
          <w:p w14:paraId="0B3C1462" w14:textId="77777777" w:rsidR="00AC10EB" w:rsidRPr="003D46E8" w:rsidRDefault="00AC10EB" w:rsidP="00AC10EB">
            <w:pPr>
              <w:jc w:val="center"/>
              <w:rPr>
                <w:rFonts w:ascii="Arial" w:eastAsia="Times New Roman" w:hAnsi="Arial" w:cs="B Homa"/>
                <w:color w:val="000000"/>
                <w:lang w:bidi="ar-SA"/>
              </w:rPr>
            </w:pP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خ</w:t>
            </w:r>
            <w:r w:rsidRPr="009E4E92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ابان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ساز</w:t>
            </w:r>
            <w:r w:rsidRPr="009E4E92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بخش</w:t>
            </w:r>
            <w:r w:rsidRPr="009E4E92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از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معابر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شهرک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صنعت</w:t>
            </w:r>
            <w:r w:rsidRPr="009E4E92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بهبهان</w:t>
            </w:r>
          </w:p>
        </w:tc>
        <w:tc>
          <w:tcPr>
            <w:tcW w:w="2065" w:type="dxa"/>
            <w:shd w:val="clear" w:color="000000" w:fill="FFFFFF"/>
            <w:vAlign w:val="center"/>
          </w:tcPr>
          <w:p w14:paraId="1AE69852" w14:textId="77777777" w:rsidR="00AC10EB" w:rsidRPr="003D46E8" w:rsidRDefault="00AC10EB" w:rsidP="00AC10EB">
            <w:pPr>
              <w:jc w:val="center"/>
              <w:rPr>
                <w:rFonts w:ascii="Arial" w:eastAsia="Times New Roman" w:hAnsi="Arial" w:cs="B Homa"/>
                <w:color w:val="000000"/>
                <w:rtl/>
                <w:lang w:bidi="ar-SA"/>
              </w:rPr>
            </w:pP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>85,493,526,724</w:t>
            </w:r>
          </w:p>
        </w:tc>
      </w:tr>
    </w:tbl>
    <w:p w14:paraId="5AC85BED" w14:textId="537B76E7" w:rsidR="00BE7FC6" w:rsidRDefault="00BE7FC6" w:rsidP="00CC6AD0">
      <w:pPr>
        <w:spacing w:after="0" w:line="240" w:lineRule="auto"/>
        <w:rPr>
          <w:rFonts w:ascii="Times New Roman" w:eastAsia="Times New Roman" w:hAnsi="Times New Roman" w:cs="B Titr"/>
          <w:sz w:val="24"/>
          <w:szCs w:val="24"/>
          <w:rtl/>
        </w:rPr>
      </w:pPr>
    </w:p>
    <w:p w14:paraId="55D4E5DC" w14:textId="51279492" w:rsidR="005B4117" w:rsidRDefault="005B4117">
      <w:pPr>
        <w:bidi w:val="0"/>
        <w:rPr>
          <w:rFonts w:ascii="Times New Roman" w:eastAsia="Times New Roman" w:hAnsi="Times New Roman" w:cs="B Titr"/>
          <w:sz w:val="24"/>
          <w:szCs w:val="24"/>
          <w:rtl/>
        </w:rPr>
      </w:pPr>
      <w:r>
        <w:rPr>
          <w:rFonts w:ascii="Times New Roman" w:eastAsia="Times New Roman" w:hAnsi="Times New Roman" w:cs="B Titr"/>
          <w:sz w:val="24"/>
          <w:szCs w:val="24"/>
          <w:rtl/>
        </w:rPr>
        <w:br w:type="page"/>
      </w:r>
    </w:p>
    <w:p w14:paraId="767B96B4" w14:textId="77777777" w:rsidR="009E4E92" w:rsidRPr="00CC6AD0" w:rsidRDefault="009E4E92" w:rsidP="00AC10EB">
      <w:pPr>
        <w:tabs>
          <w:tab w:val="left" w:pos="3024"/>
        </w:tabs>
        <w:spacing w:after="0" w:line="240" w:lineRule="auto"/>
        <w:rPr>
          <w:rFonts w:ascii="Times New Roman" w:eastAsia="Times New Roman" w:hAnsi="Times New Roman" w:cs="B Titr"/>
          <w:sz w:val="24"/>
          <w:szCs w:val="24"/>
          <w:rtl/>
        </w:rPr>
      </w:pPr>
    </w:p>
    <w:tbl>
      <w:tblPr>
        <w:tblpPr w:leftFromText="180" w:rightFromText="180" w:vertAnchor="text" w:horzAnchor="margin" w:tblpXSpec="center" w:tblpY="707"/>
        <w:bidiVisual/>
        <w:tblW w:w="7087" w:type="dxa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2410"/>
      </w:tblGrid>
      <w:tr w:rsidR="009B5B72" w:rsidRPr="00CC6AD0" w14:paraId="68EA6D54" w14:textId="77777777" w:rsidTr="00AC10EB">
        <w:trPr>
          <w:trHeight w:val="661"/>
        </w:trPr>
        <w:tc>
          <w:tcPr>
            <w:tcW w:w="4677" w:type="dxa"/>
            <w:shd w:val="clear" w:color="auto" w:fill="E6F7FA"/>
            <w:vAlign w:val="center"/>
          </w:tcPr>
          <w:p w14:paraId="38A4D116" w14:textId="77777777" w:rsidR="009B5B72" w:rsidRPr="003C206F" w:rsidRDefault="009B5B72" w:rsidP="00AC10EB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موقعیت شهرستان</w:t>
            </w:r>
          </w:p>
        </w:tc>
        <w:tc>
          <w:tcPr>
            <w:tcW w:w="2410" w:type="dxa"/>
            <w:shd w:val="clear" w:color="auto" w:fill="E6F7FA"/>
            <w:vAlign w:val="center"/>
          </w:tcPr>
          <w:p w14:paraId="25F5FCA8" w14:textId="77777777" w:rsidR="009B5B72" w:rsidRPr="003C206F" w:rsidRDefault="009B5B72" w:rsidP="00AC10EB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فاصله (کیلومتر)</w:t>
            </w:r>
          </w:p>
        </w:tc>
      </w:tr>
      <w:tr w:rsidR="009B5B72" w:rsidRPr="00CC6AD0" w14:paraId="208A4962" w14:textId="77777777" w:rsidTr="00AC10EB">
        <w:trPr>
          <w:trHeight w:val="1400"/>
        </w:trPr>
        <w:tc>
          <w:tcPr>
            <w:tcW w:w="4677" w:type="dxa"/>
            <w:vAlign w:val="center"/>
          </w:tcPr>
          <w:p w14:paraId="0471277B" w14:textId="77777777" w:rsidR="009B5B72" w:rsidRPr="00CC6AD0" w:rsidRDefault="009B5B72" w:rsidP="00AC10EB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فرودگاه و راه آهن اهواز</w:t>
            </w:r>
          </w:p>
          <w:p w14:paraId="040445BF" w14:textId="77777777" w:rsidR="009B5B72" w:rsidRPr="00CC6AD0" w:rsidRDefault="009B5B72" w:rsidP="00AC10EB">
            <w:pPr>
              <w:tabs>
                <w:tab w:val="center" w:pos="2750"/>
              </w:tabs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راه آهن و  بندر امام خمینی</w:t>
            </w:r>
          </w:p>
          <w:p w14:paraId="32F45C5F" w14:textId="77777777" w:rsidR="009B5B72" w:rsidRPr="00CC6AD0" w:rsidRDefault="009B5B72" w:rsidP="00AC10EB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بندر خرمشهر</w:t>
            </w:r>
          </w:p>
          <w:p w14:paraId="638873E3" w14:textId="77777777" w:rsidR="009B5B72" w:rsidRPr="00CC6AD0" w:rsidRDefault="009B5B72" w:rsidP="00AC10EB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راه آهن فرودگاه  آبادان</w:t>
            </w:r>
          </w:p>
        </w:tc>
        <w:tc>
          <w:tcPr>
            <w:tcW w:w="2410" w:type="dxa"/>
            <w:vAlign w:val="center"/>
          </w:tcPr>
          <w:p w14:paraId="04D2C155" w14:textId="77777777" w:rsidR="009B5B72" w:rsidRPr="00CC6AD0" w:rsidRDefault="009B5B72" w:rsidP="00AC10EB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223</w:t>
            </w:r>
          </w:p>
          <w:p w14:paraId="244F82A4" w14:textId="77777777" w:rsidR="009B5B72" w:rsidRPr="00CC6AD0" w:rsidRDefault="009B5B72" w:rsidP="00AC10EB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180</w:t>
            </w:r>
          </w:p>
          <w:p w14:paraId="1953A03A" w14:textId="77777777" w:rsidR="009B5B72" w:rsidRPr="00CC6AD0" w:rsidRDefault="009B5B72" w:rsidP="00AC10EB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270</w:t>
            </w:r>
          </w:p>
          <w:p w14:paraId="383691F6" w14:textId="77777777" w:rsidR="009B5B72" w:rsidRPr="00CC6AD0" w:rsidRDefault="009B5B72" w:rsidP="00AC10EB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80</w:t>
            </w:r>
          </w:p>
        </w:tc>
      </w:tr>
    </w:tbl>
    <w:p w14:paraId="0E217020" w14:textId="21A6585E" w:rsidR="009B5B72" w:rsidRDefault="009B5B72" w:rsidP="00AC10EB">
      <w:pPr>
        <w:spacing w:after="0" w:line="240" w:lineRule="auto"/>
        <w:ind w:right="709"/>
        <w:rPr>
          <w:rFonts w:ascii="Times New Roman" w:eastAsia="Times New Roman" w:hAnsi="Times New Roman" w:cs="B Titr"/>
          <w:sz w:val="26"/>
          <w:szCs w:val="26"/>
          <w:rtl/>
        </w:rPr>
      </w:pPr>
    </w:p>
    <w:p w14:paraId="0598BFAE" w14:textId="4FFE2C29" w:rsidR="00AC10EB" w:rsidRDefault="00AC10EB" w:rsidP="000F1DC7">
      <w:pPr>
        <w:spacing w:after="0" w:line="240" w:lineRule="auto"/>
        <w:ind w:left="850" w:right="709"/>
        <w:rPr>
          <w:rFonts w:ascii="Times New Roman" w:eastAsia="Times New Roman" w:hAnsi="Times New Roman" w:cs="B Titr"/>
          <w:sz w:val="26"/>
          <w:szCs w:val="26"/>
          <w:rtl/>
        </w:rPr>
      </w:pPr>
    </w:p>
    <w:p w14:paraId="64F0F257" w14:textId="77777777" w:rsidR="00AC10EB" w:rsidRDefault="00AC10EB" w:rsidP="000F1DC7">
      <w:pPr>
        <w:spacing w:after="0" w:line="240" w:lineRule="auto"/>
        <w:ind w:left="850" w:right="709"/>
        <w:rPr>
          <w:rFonts w:ascii="Times New Roman" w:eastAsia="Times New Roman" w:hAnsi="Times New Roman" w:cs="B Titr"/>
          <w:sz w:val="26"/>
          <w:szCs w:val="26"/>
          <w:rtl/>
        </w:rPr>
      </w:pPr>
    </w:p>
    <w:p w14:paraId="33D722BD" w14:textId="77777777" w:rsidR="009B5B72" w:rsidRDefault="009B5B72" w:rsidP="000F1DC7">
      <w:pPr>
        <w:spacing w:after="0" w:line="240" w:lineRule="auto"/>
        <w:ind w:left="850" w:right="709"/>
        <w:rPr>
          <w:rFonts w:ascii="Times New Roman" w:eastAsia="Times New Roman" w:hAnsi="Times New Roman" w:cs="B Titr"/>
          <w:sz w:val="26"/>
          <w:szCs w:val="26"/>
          <w:rtl/>
        </w:rPr>
      </w:pPr>
    </w:p>
    <w:p w14:paraId="67CFE52E" w14:textId="5D9CB2A9" w:rsidR="009E4E92" w:rsidRDefault="009E4E92" w:rsidP="00AC10EB">
      <w:pPr>
        <w:spacing w:after="0" w:line="192" w:lineRule="auto"/>
        <w:ind w:right="706"/>
        <w:rPr>
          <w:rFonts w:ascii="Times New Roman" w:eastAsia="Times New Roman" w:hAnsi="Times New Roman" w:cs="B Titr"/>
          <w:sz w:val="26"/>
          <w:szCs w:val="26"/>
          <w:rtl/>
        </w:rPr>
      </w:pPr>
    </w:p>
    <w:p w14:paraId="5F7EE1B9" w14:textId="77777777" w:rsidR="00AC10EB" w:rsidRDefault="00AC10EB" w:rsidP="00AC10EB">
      <w:pPr>
        <w:spacing w:after="0" w:line="192" w:lineRule="auto"/>
        <w:ind w:right="706"/>
        <w:rPr>
          <w:rFonts w:ascii="Times New Roman" w:eastAsia="Times New Roman" w:hAnsi="Times New Roman" w:cs="B Titr"/>
          <w:sz w:val="26"/>
          <w:szCs w:val="26"/>
          <w:rtl/>
        </w:rPr>
      </w:pPr>
    </w:p>
    <w:p w14:paraId="2AF8670C" w14:textId="77777777" w:rsidR="00AC10EB" w:rsidRDefault="00AC10EB" w:rsidP="00A02C9C">
      <w:pPr>
        <w:spacing w:after="0" w:line="192" w:lineRule="auto"/>
        <w:ind w:left="850" w:right="706"/>
        <w:rPr>
          <w:rFonts w:ascii="Times New Roman" w:eastAsia="Times New Roman" w:hAnsi="Times New Roman" w:cs="B Titr"/>
          <w:sz w:val="26"/>
          <w:szCs w:val="26"/>
          <w:rtl/>
        </w:rPr>
      </w:pPr>
    </w:p>
    <w:p w14:paraId="13CDD1C5" w14:textId="77777777" w:rsidR="005B4117" w:rsidRDefault="005B4117" w:rsidP="00A02C9C">
      <w:pPr>
        <w:spacing w:after="0" w:line="192" w:lineRule="auto"/>
        <w:ind w:left="850" w:right="706"/>
        <w:rPr>
          <w:rFonts w:ascii="Times New Roman" w:eastAsia="Times New Roman" w:hAnsi="Times New Roman" w:cs="B Titr"/>
          <w:sz w:val="26"/>
          <w:szCs w:val="26"/>
          <w:rtl/>
        </w:rPr>
      </w:pPr>
    </w:p>
    <w:p w14:paraId="606BC5A6" w14:textId="7E516648" w:rsidR="00CC6AD0" w:rsidRPr="00CC6AD0" w:rsidRDefault="00CC6AD0" w:rsidP="00A02C9C">
      <w:pPr>
        <w:spacing w:after="0" w:line="192" w:lineRule="auto"/>
        <w:ind w:left="850" w:right="706"/>
        <w:rPr>
          <w:rFonts w:ascii="Times New Roman" w:eastAsia="Times New Roman" w:hAnsi="Times New Roman" w:cs="B Titr"/>
          <w:sz w:val="26"/>
          <w:szCs w:val="26"/>
          <w:rtl/>
        </w:rPr>
      </w:pPr>
      <w:r w:rsidRPr="00CC6AD0">
        <w:rPr>
          <w:rFonts w:ascii="Times New Roman" w:eastAsia="Times New Roman" w:hAnsi="Times New Roman" w:cs="B Titr" w:hint="cs"/>
          <w:sz w:val="26"/>
          <w:szCs w:val="26"/>
          <w:rtl/>
        </w:rPr>
        <w:t>مزاياي سرمايه گذاري در منطقه:</w:t>
      </w:r>
    </w:p>
    <w:p w14:paraId="218A691E" w14:textId="77777777" w:rsidR="00CC6AD0" w:rsidRPr="00CC6AD0" w:rsidRDefault="00CC6AD0" w:rsidP="00A02C9C">
      <w:pPr>
        <w:spacing w:after="0" w:line="192" w:lineRule="auto"/>
        <w:ind w:left="850" w:right="706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1- وجود اراضي  مستعد  جهت  انجام  فعاليتهاي  كشاورزي  و  دامداري</w:t>
      </w:r>
    </w:p>
    <w:p w14:paraId="55EF6862" w14:textId="77777777" w:rsidR="00CC6AD0" w:rsidRPr="00CC6AD0" w:rsidRDefault="00CC6AD0" w:rsidP="00A02C9C">
      <w:pPr>
        <w:spacing w:after="0" w:line="192" w:lineRule="auto"/>
        <w:ind w:left="850" w:right="706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3- وجود معادن غني سنگ، گچ ،شن  و  ماسه</w:t>
      </w:r>
    </w:p>
    <w:p w14:paraId="5C845230" w14:textId="77777777" w:rsidR="00CC6AD0" w:rsidRPr="00CC6AD0" w:rsidRDefault="00E47607" w:rsidP="00A02C9C">
      <w:pPr>
        <w:spacing w:after="0" w:line="192" w:lineRule="auto"/>
        <w:ind w:left="850" w:right="706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4- وجود پالايشگاه گاز بيد</w:t>
      </w:r>
      <w:r w:rsidR="00CC6AD0"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بلند</w:t>
      </w:r>
    </w:p>
    <w:p w14:paraId="5B51EC6E" w14:textId="77777777" w:rsidR="00CC6AD0" w:rsidRPr="00CC6AD0" w:rsidRDefault="00CC6AD0" w:rsidP="00A02C9C">
      <w:pPr>
        <w:spacing w:after="0" w:line="192" w:lineRule="auto"/>
        <w:ind w:left="850" w:right="706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5- وجود شاهراه  ارتباطي با استان  فارس و كهگيلويه بويراحمد</w:t>
      </w:r>
    </w:p>
    <w:p w14:paraId="70E80E80" w14:textId="77777777" w:rsidR="00CC6AD0" w:rsidRPr="00CC6AD0" w:rsidRDefault="00CC6AD0" w:rsidP="00A02C9C">
      <w:pPr>
        <w:spacing w:after="0" w:line="192" w:lineRule="auto"/>
        <w:ind w:left="850" w:right="706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6- وجود جاذبه هاي گردشگري وتروريستي فراوان</w:t>
      </w:r>
    </w:p>
    <w:p w14:paraId="11813CD7" w14:textId="77777777" w:rsidR="00CC6AD0" w:rsidRPr="00CC6AD0" w:rsidRDefault="00CC6AD0" w:rsidP="00A02C9C">
      <w:pPr>
        <w:spacing w:after="0" w:line="192" w:lineRule="auto"/>
        <w:ind w:left="850" w:right="706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7- وجود مراكز  آموزشي و دانشگاه  هاي تخصصي به  منظور تأمين  نيروي  انساني  متخصص</w:t>
      </w:r>
    </w:p>
    <w:p w14:paraId="2607ACCB" w14:textId="77777777" w:rsidR="00CC6AD0" w:rsidRPr="00CC6AD0" w:rsidRDefault="00CC6AD0" w:rsidP="00A02C9C">
      <w:pPr>
        <w:spacing w:after="0" w:line="192" w:lineRule="auto"/>
        <w:ind w:left="850" w:right="706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8- وجود  سد و  نيروگاه  مارون</w:t>
      </w:r>
    </w:p>
    <w:p w14:paraId="0F7CB36D" w14:textId="77777777" w:rsidR="009D4D5D" w:rsidRDefault="009D4D5D" w:rsidP="009D4D5D">
      <w:pPr>
        <w:spacing w:after="0" w:line="240" w:lineRule="auto"/>
        <w:ind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پتانسیل های سرمایه گذاری: </w:t>
      </w:r>
    </w:p>
    <w:p w14:paraId="3DFC219B" w14:textId="77777777" w:rsidR="009D4D5D" w:rsidRPr="00EE03D0" w:rsidRDefault="009D4D5D" w:rsidP="009D4D5D">
      <w:pPr>
        <w:spacing w:line="240" w:lineRule="auto"/>
        <w:ind w:left="850" w:right="709"/>
        <w:rPr>
          <w:rFonts w:eastAsia="Times New Roman" w:cs="B Nazanin"/>
          <w:b/>
          <w:bCs/>
        </w:rPr>
      </w:pPr>
      <w:r w:rsidRPr="00EE03D0">
        <w:rPr>
          <w:rFonts w:eastAsia="Times New Roman" w:cs="B Nazanin" w:hint="cs"/>
          <w:b/>
          <w:bCs/>
          <w:rtl/>
        </w:rPr>
        <w:t>صنایع تبدیلی کشاورزی و غذایی، صنایع معدنی، ساختمانی، قطعات کارخانهای و نیروگاهی، ماشاین آلات کشااورزی، بازیافت</w:t>
      </w:r>
    </w:p>
    <w:p w14:paraId="442EB5C3" w14:textId="16E416B7" w:rsidR="009E4E92" w:rsidRPr="00EE03D0" w:rsidRDefault="009D4D5D" w:rsidP="00AC10EB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EE03D0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+</w:t>
      </w:r>
      <w:r w:rsidRPr="00EE03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صنایع غذایی، لبنیات، صنایع برق، ساخت وسایل برقی منزل، عمومی کارگاهی</w:t>
      </w:r>
    </w:p>
    <w:p w14:paraId="634740E1" w14:textId="2D88DB5B" w:rsidR="007B1934" w:rsidRDefault="007B1934" w:rsidP="009D020E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lang w:bidi="ar-SA"/>
        </w:rPr>
      </w:pPr>
    </w:p>
    <w:p w14:paraId="7653EB13" w14:textId="0C6E40E0" w:rsidR="00BF13EB" w:rsidRDefault="00BF13EB" w:rsidP="009D020E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lang w:bidi="ar-SA"/>
        </w:rPr>
      </w:pPr>
    </w:p>
    <w:p w14:paraId="7CBB8659" w14:textId="411DEE48" w:rsidR="00BF13EB" w:rsidRDefault="00BF13EB" w:rsidP="009D020E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lang w:bidi="ar-SA"/>
        </w:rPr>
      </w:pPr>
    </w:p>
    <w:p w14:paraId="344B1401" w14:textId="3F4B27A8" w:rsidR="00BF13EB" w:rsidRDefault="00BF13EB" w:rsidP="009D020E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lang w:bidi="ar-SA"/>
        </w:rPr>
      </w:pPr>
    </w:p>
    <w:p w14:paraId="413D21D6" w14:textId="6147E55C" w:rsidR="00BF13EB" w:rsidRDefault="00BF13EB" w:rsidP="009D020E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lang w:bidi="ar-SA"/>
        </w:rPr>
      </w:pPr>
    </w:p>
    <w:p w14:paraId="1E36D35D" w14:textId="38576190" w:rsidR="00BF13EB" w:rsidRDefault="00BF13EB" w:rsidP="009D020E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lang w:bidi="ar-SA"/>
        </w:rPr>
      </w:pPr>
    </w:p>
    <w:p w14:paraId="0B46B5CB" w14:textId="32B8F67A" w:rsidR="00BF13EB" w:rsidRDefault="00BF13EB" w:rsidP="009D020E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lang w:bidi="ar-SA"/>
        </w:rPr>
      </w:pPr>
    </w:p>
    <w:p w14:paraId="7CD475F7" w14:textId="7DBE8827" w:rsidR="00BF13EB" w:rsidRDefault="00BF13EB" w:rsidP="009D020E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lang w:bidi="ar-SA"/>
        </w:rPr>
      </w:pPr>
    </w:p>
    <w:p w14:paraId="117A3117" w14:textId="17B9E8A5" w:rsidR="00BF13EB" w:rsidRDefault="00BF13EB" w:rsidP="009D020E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lang w:bidi="ar-SA"/>
        </w:rPr>
      </w:pPr>
    </w:p>
    <w:p w14:paraId="521EB8A3" w14:textId="7F9E35FA" w:rsidR="00BF13EB" w:rsidRDefault="00BF13EB" w:rsidP="009D020E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lang w:bidi="ar-SA"/>
        </w:rPr>
      </w:pPr>
    </w:p>
    <w:p w14:paraId="7389C62E" w14:textId="0784D76A" w:rsidR="00BF13EB" w:rsidRDefault="00BF13EB" w:rsidP="009D020E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lang w:bidi="ar-SA"/>
        </w:rPr>
      </w:pPr>
    </w:p>
    <w:p w14:paraId="0E48A500" w14:textId="13EE99EA" w:rsidR="00BF13EB" w:rsidRDefault="00BF13EB" w:rsidP="009D020E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lang w:bidi="ar-SA"/>
        </w:rPr>
      </w:pPr>
    </w:p>
    <w:p w14:paraId="4393603A" w14:textId="07DF7015" w:rsidR="00BF13EB" w:rsidRDefault="00BF13EB" w:rsidP="009D020E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lang w:bidi="ar-SA"/>
        </w:rPr>
      </w:pPr>
    </w:p>
    <w:p w14:paraId="21DB9565" w14:textId="7FFF0D44" w:rsidR="00BF13EB" w:rsidRDefault="00BF13EB" w:rsidP="009D020E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lang w:bidi="ar-SA"/>
        </w:rPr>
      </w:pPr>
    </w:p>
    <w:p w14:paraId="76ACF824" w14:textId="64B86274" w:rsidR="00BF13EB" w:rsidRDefault="00BF13EB" w:rsidP="009D020E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lang w:bidi="ar-SA"/>
        </w:rPr>
      </w:pPr>
    </w:p>
    <w:p w14:paraId="10A5F334" w14:textId="496FDD6B" w:rsidR="00BF13EB" w:rsidRDefault="00BF13EB" w:rsidP="009D020E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lang w:bidi="ar-SA"/>
        </w:rPr>
      </w:pPr>
    </w:p>
    <w:p w14:paraId="638E2F4E" w14:textId="60B9B094" w:rsidR="00BF13EB" w:rsidRDefault="00BF13EB" w:rsidP="009D020E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lang w:bidi="ar-SA"/>
        </w:rPr>
      </w:pPr>
    </w:p>
    <w:p w14:paraId="4EB81786" w14:textId="076B4FE4" w:rsidR="00BF13EB" w:rsidRDefault="00BF13EB" w:rsidP="009D020E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lang w:bidi="ar-SA"/>
        </w:rPr>
      </w:pPr>
    </w:p>
    <w:p w14:paraId="3AE499FF" w14:textId="6EF4A001" w:rsidR="00BF13EB" w:rsidRDefault="00BF13EB" w:rsidP="009D020E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lang w:bidi="ar-SA"/>
        </w:rPr>
      </w:pPr>
    </w:p>
    <w:p w14:paraId="5052BD1F" w14:textId="0FC5A79F" w:rsidR="00202A41" w:rsidRDefault="00202A41">
      <w:pPr>
        <w:bidi w:val="0"/>
        <w:rPr>
          <w:rFonts w:ascii="B Titr" w:eastAsia="Times New Roman" w:hAnsi="B Titr" w:cs="B Titr"/>
          <w:b/>
          <w:bCs/>
          <w:color w:val="BC1B4B" w:themeColor="accent2" w:themeShade="BF"/>
          <w:sz w:val="28"/>
          <w:szCs w:val="28"/>
          <w:rtl/>
          <w:lang w:bidi="ar-SA"/>
        </w:rPr>
      </w:pPr>
    </w:p>
    <w:p w14:paraId="4224FD35" w14:textId="4254F549" w:rsidR="00CC6AD0" w:rsidRDefault="00CC6AD0" w:rsidP="00343503">
      <w:pPr>
        <w:pStyle w:val="Kouravand"/>
        <w:rPr>
          <w:rtl/>
        </w:rPr>
      </w:pPr>
      <w:bookmarkStart w:id="45" w:name="_Toc190682039"/>
      <w:r w:rsidRPr="009D020E">
        <w:rPr>
          <w:rFonts w:hint="cs"/>
          <w:rtl/>
        </w:rPr>
        <w:lastRenderedPageBreak/>
        <w:t>شهرستان خرمشهر</w:t>
      </w:r>
      <w:bookmarkEnd w:id="45"/>
    </w:p>
    <w:p w14:paraId="1901E4B2" w14:textId="77777777" w:rsidR="00213DD2" w:rsidRPr="009D020E" w:rsidRDefault="00213DD2" w:rsidP="009D020E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rtl/>
          <w:lang w:bidi="ar-SA"/>
        </w:rPr>
      </w:pPr>
    </w:p>
    <w:p w14:paraId="2012B36C" w14:textId="35A4D289" w:rsidR="00CC6AD0" w:rsidRPr="00CC6AD0" w:rsidRDefault="00CC6AD0" w:rsidP="001F5B6E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8"/>
          <w:szCs w:val="8"/>
          <w:rtl/>
        </w:rPr>
        <w:t>.</w:t>
      </w:r>
      <w:r w:rsidR="00A20740">
        <w:rPr>
          <w:rFonts w:ascii="Times New Roman" w:eastAsia="Times New Roman" w:hAnsi="Times New Roman" w:cs="B Titr" w:hint="cs"/>
          <w:sz w:val="26"/>
          <w:szCs w:val="26"/>
          <w:rtl/>
        </w:rPr>
        <w:t>شهرک‌ها</w:t>
      </w:r>
      <w:r w:rsidRPr="00CC6AD0">
        <w:rPr>
          <w:rFonts w:ascii="Times New Roman" w:eastAsia="Times New Roman" w:hAnsi="Times New Roman" w:cs="B Titr" w:hint="cs"/>
          <w:sz w:val="26"/>
          <w:szCs w:val="26"/>
          <w:rtl/>
        </w:rPr>
        <w:t xml:space="preserve"> و نواحی صنعتی</w:t>
      </w:r>
    </w:p>
    <w:tbl>
      <w:tblPr>
        <w:bidiVisual/>
        <w:tblW w:w="10520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3231"/>
        <w:gridCol w:w="1517"/>
        <w:gridCol w:w="990"/>
        <w:gridCol w:w="870"/>
        <w:gridCol w:w="1176"/>
        <w:gridCol w:w="580"/>
        <w:gridCol w:w="732"/>
        <w:gridCol w:w="1424"/>
      </w:tblGrid>
      <w:tr w:rsidR="00A02C9C" w:rsidRPr="00CC6AD0" w14:paraId="3FA5F511" w14:textId="77777777" w:rsidTr="007B1934">
        <w:trPr>
          <w:trHeight w:val="251"/>
          <w:jc w:val="center"/>
        </w:trPr>
        <w:tc>
          <w:tcPr>
            <w:tcW w:w="3231" w:type="dxa"/>
            <w:vMerge w:val="restart"/>
            <w:shd w:val="clear" w:color="auto" w:fill="E6F7FA"/>
            <w:vAlign w:val="center"/>
          </w:tcPr>
          <w:p w14:paraId="0879EF8F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*وضعیت کلی قراردادهای صنعتی*</w:t>
            </w:r>
          </w:p>
        </w:tc>
        <w:tc>
          <w:tcPr>
            <w:tcW w:w="2507" w:type="dxa"/>
            <w:gridSpan w:val="2"/>
            <w:shd w:val="clear" w:color="auto" w:fill="E6F7FA"/>
          </w:tcPr>
          <w:p w14:paraId="48E7F2B4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مساحت شهرک ها</w:t>
            </w:r>
          </w:p>
        </w:tc>
        <w:tc>
          <w:tcPr>
            <w:tcW w:w="2046" w:type="dxa"/>
            <w:gridSpan w:val="2"/>
            <w:shd w:val="clear" w:color="auto" w:fill="E6F7FA"/>
            <w:vAlign w:val="center"/>
          </w:tcPr>
          <w:p w14:paraId="0556AE3F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2736" w:type="dxa"/>
            <w:gridSpan w:val="3"/>
            <w:shd w:val="clear" w:color="auto" w:fill="E6F7FA"/>
          </w:tcPr>
          <w:p w14:paraId="69676BF8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 واحدهای به بهره برداری رسیده</w:t>
            </w:r>
          </w:p>
        </w:tc>
      </w:tr>
      <w:tr w:rsidR="00A02C9C" w:rsidRPr="00CC6AD0" w14:paraId="27BE90AB" w14:textId="77777777" w:rsidTr="007B1934">
        <w:trPr>
          <w:trHeight w:val="485"/>
          <w:jc w:val="center"/>
        </w:trPr>
        <w:tc>
          <w:tcPr>
            <w:tcW w:w="3231" w:type="dxa"/>
            <w:vMerge/>
            <w:shd w:val="clear" w:color="auto" w:fill="E6F7FA"/>
          </w:tcPr>
          <w:p w14:paraId="5CB75D33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1517" w:type="dxa"/>
            <w:shd w:val="clear" w:color="auto" w:fill="E6F7FA"/>
            <w:vAlign w:val="center"/>
          </w:tcPr>
          <w:p w14:paraId="017F4712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مساحت کل</w:t>
            </w:r>
          </w:p>
          <w:p w14:paraId="0AD63357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(هكتار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)</w:t>
            </w:r>
          </w:p>
        </w:tc>
        <w:tc>
          <w:tcPr>
            <w:tcW w:w="990" w:type="dxa"/>
            <w:shd w:val="clear" w:color="auto" w:fill="E6F7FA"/>
            <w:vAlign w:val="center"/>
          </w:tcPr>
          <w:p w14:paraId="567C541E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سند مالکیت</w:t>
            </w:r>
          </w:p>
        </w:tc>
        <w:tc>
          <w:tcPr>
            <w:tcW w:w="870" w:type="dxa"/>
            <w:shd w:val="clear" w:color="auto" w:fill="E6F7FA"/>
            <w:vAlign w:val="center"/>
          </w:tcPr>
          <w:p w14:paraId="7AB3DB20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1176" w:type="dxa"/>
            <w:shd w:val="clear" w:color="auto" w:fill="E6F7FA"/>
            <w:vAlign w:val="center"/>
          </w:tcPr>
          <w:p w14:paraId="60EA4313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مساحت واگذار شده 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(هکتار)</w:t>
            </w:r>
          </w:p>
        </w:tc>
        <w:tc>
          <w:tcPr>
            <w:tcW w:w="580" w:type="dxa"/>
            <w:shd w:val="clear" w:color="auto" w:fill="E6F7FA"/>
            <w:vAlign w:val="center"/>
          </w:tcPr>
          <w:p w14:paraId="161C11D6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</w:t>
            </w:r>
          </w:p>
        </w:tc>
        <w:tc>
          <w:tcPr>
            <w:tcW w:w="732" w:type="dxa"/>
            <w:shd w:val="clear" w:color="auto" w:fill="E6F7FA"/>
            <w:vAlign w:val="center"/>
          </w:tcPr>
          <w:p w14:paraId="4DE501BA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اشتغال </w:t>
            </w:r>
          </w:p>
        </w:tc>
        <w:tc>
          <w:tcPr>
            <w:tcW w:w="1424" w:type="dxa"/>
            <w:shd w:val="clear" w:color="auto" w:fill="E6F7FA"/>
            <w:vAlign w:val="center"/>
          </w:tcPr>
          <w:p w14:paraId="6580253E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سرمایه گذاری</w:t>
            </w:r>
          </w:p>
          <w:p w14:paraId="0021B237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 xml:space="preserve">(میلیارد ریال) </w:t>
            </w:r>
          </w:p>
        </w:tc>
      </w:tr>
      <w:tr w:rsidR="00A02C9C" w:rsidRPr="00CC6AD0" w14:paraId="2B84190A" w14:textId="77777777" w:rsidTr="00A907EF">
        <w:trPr>
          <w:trHeight w:val="384"/>
          <w:jc w:val="center"/>
        </w:trPr>
        <w:tc>
          <w:tcPr>
            <w:tcW w:w="3231" w:type="dxa"/>
            <w:vAlign w:val="center"/>
          </w:tcPr>
          <w:p w14:paraId="54C0BBCD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شهرك صنعتي خرمشهر</w:t>
            </w:r>
          </w:p>
        </w:tc>
        <w:tc>
          <w:tcPr>
            <w:tcW w:w="1517" w:type="dxa"/>
            <w:vAlign w:val="center"/>
          </w:tcPr>
          <w:p w14:paraId="00F17ADF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1133</w:t>
            </w:r>
          </w:p>
        </w:tc>
        <w:tc>
          <w:tcPr>
            <w:tcW w:w="990" w:type="dxa"/>
            <w:vAlign w:val="center"/>
          </w:tcPr>
          <w:p w14:paraId="4B0376DB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دارد</w:t>
            </w:r>
          </w:p>
        </w:tc>
        <w:tc>
          <w:tcPr>
            <w:tcW w:w="870" w:type="dxa"/>
            <w:vAlign w:val="center"/>
          </w:tcPr>
          <w:p w14:paraId="5EF39217" w14:textId="6EB38B12" w:rsidR="00A02C9C" w:rsidRPr="00CC6AD0" w:rsidRDefault="00A907EF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159</w:t>
            </w:r>
          </w:p>
        </w:tc>
        <w:tc>
          <w:tcPr>
            <w:tcW w:w="1176" w:type="dxa"/>
            <w:vAlign w:val="center"/>
          </w:tcPr>
          <w:p w14:paraId="41385C30" w14:textId="253EAE48" w:rsidR="00A02C9C" w:rsidRPr="00CC6AD0" w:rsidRDefault="00A907EF" w:rsidP="00A907EF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189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2A35837E" w14:textId="736B205B" w:rsidR="00A02C9C" w:rsidRPr="00CC6AD0" w:rsidRDefault="00A907EF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83</w:t>
            </w:r>
          </w:p>
        </w:tc>
        <w:tc>
          <w:tcPr>
            <w:tcW w:w="732" w:type="dxa"/>
            <w:vAlign w:val="center"/>
          </w:tcPr>
          <w:p w14:paraId="62023B62" w14:textId="74334D38" w:rsidR="00A02C9C" w:rsidRPr="00CC6AD0" w:rsidRDefault="00A907EF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2272</w:t>
            </w:r>
          </w:p>
        </w:tc>
        <w:tc>
          <w:tcPr>
            <w:tcW w:w="1424" w:type="dxa"/>
            <w:shd w:val="clear" w:color="auto" w:fill="auto"/>
            <w:vAlign w:val="center"/>
          </w:tcPr>
          <w:p w14:paraId="0AAD0ACD" w14:textId="10D3263F" w:rsidR="00A02C9C" w:rsidRPr="00CC6AD0" w:rsidRDefault="00A907EF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36026</w:t>
            </w:r>
          </w:p>
        </w:tc>
      </w:tr>
      <w:tr w:rsidR="00F509DE" w:rsidRPr="00CC6AD0" w14:paraId="3BA4A2C4" w14:textId="77777777" w:rsidTr="00CF7E95">
        <w:trPr>
          <w:trHeight w:val="350"/>
          <w:jc w:val="center"/>
        </w:trPr>
        <w:tc>
          <w:tcPr>
            <w:tcW w:w="3231" w:type="dxa"/>
            <w:vAlign w:val="center"/>
          </w:tcPr>
          <w:p w14:paraId="05C161D0" w14:textId="77777777" w:rsidR="00F509DE" w:rsidRPr="00CC6AD0" w:rsidRDefault="00F509DE" w:rsidP="00F509D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شهرک صنعتی شلمچه</w:t>
            </w:r>
          </w:p>
        </w:tc>
        <w:tc>
          <w:tcPr>
            <w:tcW w:w="7289" w:type="dxa"/>
            <w:gridSpan w:val="7"/>
            <w:vAlign w:val="center"/>
          </w:tcPr>
          <w:p w14:paraId="140C6C55" w14:textId="2C4DEF8D" w:rsidR="00F509DE" w:rsidRPr="00082B22" w:rsidRDefault="00F509DE" w:rsidP="00F509D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لغو مصوبه در سال 1390</w:t>
            </w:r>
          </w:p>
        </w:tc>
      </w:tr>
      <w:tr w:rsidR="00F509DE" w:rsidRPr="00CC6AD0" w14:paraId="151F4843" w14:textId="77777777" w:rsidTr="001F0FAE">
        <w:trPr>
          <w:trHeight w:val="251"/>
          <w:jc w:val="center"/>
        </w:trPr>
        <w:tc>
          <w:tcPr>
            <w:tcW w:w="3231" w:type="dxa"/>
            <w:vAlign w:val="center"/>
          </w:tcPr>
          <w:p w14:paraId="36050149" w14:textId="77777777" w:rsidR="00F509DE" w:rsidRPr="00CC6AD0" w:rsidRDefault="00F509DE" w:rsidP="00F509D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ناحیه صنعتی صنایع دریایی</w:t>
            </w:r>
          </w:p>
        </w:tc>
        <w:tc>
          <w:tcPr>
            <w:tcW w:w="7289" w:type="dxa"/>
            <w:gridSpan w:val="7"/>
            <w:vAlign w:val="center"/>
          </w:tcPr>
          <w:p w14:paraId="24380B89" w14:textId="44EBB124" w:rsidR="00F509DE" w:rsidRPr="00082B22" w:rsidRDefault="00F509DE" w:rsidP="00F509D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لغو مصوبه در سال 1394</w:t>
            </w:r>
          </w:p>
        </w:tc>
      </w:tr>
      <w:tr w:rsidR="00A02C9C" w:rsidRPr="00CC6AD0" w14:paraId="71796A35" w14:textId="77777777" w:rsidTr="007B1934">
        <w:trPr>
          <w:trHeight w:val="251"/>
          <w:jc w:val="center"/>
        </w:trPr>
        <w:tc>
          <w:tcPr>
            <w:tcW w:w="3231" w:type="dxa"/>
            <w:shd w:val="clear" w:color="auto" w:fill="EAE1FC" w:themeFill="accent5" w:themeFillTint="33"/>
            <w:vAlign w:val="center"/>
          </w:tcPr>
          <w:p w14:paraId="6C23DC5F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مجموع</w:t>
            </w:r>
          </w:p>
        </w:tc>
        <w:tc>
          <w:tcPr>
            <w:tcW w:w="1517" w:type="dxa"/>
            <w:shd w:val="clear" w:color="auto" w:fill="EAE1FC" w:themeFill="accent5" w:themeFillTint="33"/>
            <w:vAlign w:val="center"/>
          </w:tcPr>
          <w:p w14:paraId="36CA24E5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1133</w:t>
            </w:r>
          </w:p>
        </w:tc>
        <w:tc>
          <w:tcPr>
            <w:tcW w:w="990" w:type="dxa"/>
            <w:shd w:val="clear" w:color="auto" w:fill="EAE1FC" w:themeFill="accent5" w:themeFillTint="33"/>
            <w:vAlign w:val="center"/>
          </w:tcPr>
          <w:p w14:paraId="03F62CC0" w14:textId="77777777" w:rsidR="00A02C9C" w:rsidRPr="00CC6AD0" w:rsidRDefault="00A02C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870" w:type="dxa"/>
            <w:shd w:val="clear" w:color="auto" w:fill="EAE1FC" w:themeFill="accent5" w:themeFillTint="33"/>
            <w:vAlign w:val="center"/>
          </w:tcPr>
          <w:p w14:paraId="161F8723" w14:textId="6EDD379D" w:rsidR="00A02C9C" w:rsidRPr="00CC6AD0" w:rsidRDefault="00A907EF" w:rsidP="00082B22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159</w:t>
            </w:r>
          </w:p>
        </w:tc>
        <w:tc>
          <w:tcPr>
            <w:tcW w:w="1176" w:type="dxa"/>
            <w:shd w:val="clear" w:color="auto" w:fill="EAE1FC" w:themeFill="accent5" w:themeFillTint="33"/>
            <w:vAlign w:val="center"/>
          </w:tcPr>
          <w:p w14:paraId="529004D5" w14:textId="331452EB" w:rsidR="00A02C9C" w:rsidRPr="00CC6AD0" w:rsidRDefault="00A907EF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189</w:t>
            </w:r>
          </w:p>
        </w:tc>
        <w:tc>
          <w:tcPr>
            <w:tcW w:w="580" w:type="dxa"/>
            <w:shd w:val="clear" w:color="auto" w:fill="EAE1FC" w:themeFill="accent5" w:themeFillTint="33"/>
            <w:vAlign w:val="center"/>
          </w:tcPr>
          <w:p w14:paraId="7A164547" w14:textId="73D291E3" w:rsidR="00A02C9C" w:rsidRPr="00CC6AD0" w:rsidRDefault="00A907EF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83</w:t>
            </w:r>
          </w:p>
        </w:tc>
        <w:tc>
          <w:tcPr>
            <w:tcW w:w="732" w:type="dxa"/>
            <w:shd w:val="clear" w:color="auto" w:fill="EAE1FC" w:themeFill="accent5" w:themeFillTint="33"/>
          </w:tcPr>
          <w:p w14:paraId="436CB632" w14:textId="068B599C" w:rsidR="00A02C9C" w:rsidRPr="00CC6AD0" w:rsidRDefault="00A907EF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2272</w:t>
            </w:r>
          </w:p>
        </w:tc>
        <w:tc>
          <w:tcPr>
            <w:tcW w:w="1424" w:type="dxa"/>
            <w:shd w:val="clear" w:color="auto" w:fill="EAE1FC" w:themeFill="accent5" w:themeFillTint="33"/>
            <w:vAlign w:val="center"/>
          </w:tcPr>
          <w:p w14:paraId="3C966A51" w14:textId="6F240C43" w:rsidR="00A02C9C" w:rsidRPr="00CC6AD0" w:rsidRDefault="00A907EF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36026</w:t>
            </w:r>
          </w:p>
        </w:tc>
      </w:tr>
    </w:tbl>
    <w:p w14:paraId="799C8307" w14:textId="3F90D2A0" w:rsidR="009E4E92" w:rsidRDefault="009E4E92" w:rsidP="00CC6AD0">
      <w:pPr>
        <w:spacing w:after="0" w:line="240" w:lineRule="auto"/>
        <w:rPr>
          <w:rFonts w:ascii="Times New Roman" w:eastAsia="Times New Roman" w:hAnsi="Times New Roman" w:cs="B Titr"/>
          <w:sz w:val="14"/>
          <w:szCs w:val="14"/>
          <w:rtl/>
        </w:rPr>
      </w:pPr>
    </w:p>
    <w:p w14:paraId="6F116D5F" w14:textId="77777777" w:rsidR="007B1934" w:rsidRPr="00CC6AD0" w:rsidRDefault="007B1934" w:rsidP="00CC6AD0">
      <w:pPr>
        <w:spacing w:after="0" w:line="240" w:lineRule="auto"/>
        <w:rPr>
          <w:rFonts w:ascii="Times New Roman" w:eastAsia="Times New Roman" w:hAnsi="Times New Roman" w:cs="B Titr"/>
          <w:sz w:val="14"/>
          <w:szCs w:val="14"/>
          <w:rtl/>
        </w:rPr>
      </w:pPr>
    </w:p>
    <w:p w14:paraId="5DA07210" w14:textId="77777777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sz w:val="2"/>
          <w:szCs w:val="2"/>
          <w:rtl/>
        </w:rPr>
      </w:pPr>
    </w:p>
    <w:tbl>
      <w:tblPr>
        <w:tblStyle w:val="TableGrid1"/>
        <w:bidiVisual/>
        <w:tblW w:w="10432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450"/>
        <w:gridCol w:w="900"/>
        <w:gridCol w:w="450"/>
        <w:gridCol w:w="900"/>
        <w:gridCol w:w="450"/>
        <w:gridCol w:w="720"/>
        <w:gridCol w:w="900"/>
        <w:gridCol w:w="810"/>
        <w:gridCol w:w="720"/>
        <w:gridCol w:w="1170"/>
        <w:gridCol w:w="1072"/>
      </w:tblGrid>
      <w:tr w:rsidR="007B1934" w:rsidRPr="00CC6AD0" w14:paraId="35023004" w14:textId="77777777" w:rsidTr="007B1934">
        <w:trPr>
          <w:trHeight w:val="285"/>
          <w:jc w:val="center"/>
        </w:trPr>
        <w:tc>
          <w:tcPr>
            <w:tcW w:w="1890" w:type="dxa"/>
            <w:vMerge w:val="restart"/>
            <w:shd w:val="clear" w:color="auto" w:fill="E6F7FA"/>
            <w:vAlign w:val="center"/>
          </w:tcPr>
          <w:p w14:paraId="6F44AED2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sz w:val="18"/>
                <w:szCs w:val="18"/>
                <w:rtl/>
              </w:rPr>
              <w:t>* امکانات زیر بنایی *</w:t>
            </w:r>
          </w:p>
        </w:tc>
        <w:tc>
          <w:tcPr>
            <w:tcW w:w="1350" w:type="dxa"/>
            <w:gridSpan w:val="2"/>
            <w:shd w:val="clear" w:color="auto" w:fill="E6F7FA"/>
            <w:vAlign w:val="center"/>
          </w:tcPr>
          <w:p w14:paraId="38F3946B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آب</w:t>
            </w:r>
          </w:p>
        </w:tc>
        <w:tc>
          <w:tcPr>
            <w:tcW w:w="1350" w:type="dxa"/>
            <w:gridSpan w:val="2"/>
            <w:shd w:val="clear" w:color="auto" w:fill="E6F7FA"/>
            <w:vAlign w:val="center"/>
          </w:tcPr>
          <w:p w14:paraId="73919686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برق</w:t>
            </w:r>
          </w:p>
        </w:tc>
        <w:tc>
          <w:tcPr>
            <w:tcW w:w="450" w:type="dxa"/>
            <w:vMerge w:val="restart"/>
            <w:shd w:val="clear" w:color="auto" w:fill="E6F7FA"/>
            <w:vAlign w:val="center"/>
          </w:tcPr>
          <w:p w14:paraId="334881B9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گاز</w:t>
            </w:r>
          </w:p>
        </w:tc>
        <w:tc>
          <w:tcPr>
            <w:tcW w:w="720" w:type="dxa"/>
            <w:vMerge w:val="restart"/>
            <w:shd w:val="clear" w:color="auto" w:fill="E6F7FA"/>
            <w:vAlign w:val="center"/>
          </w:tcPr>
          <w:p w14:paraId="7FA57789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مخابرات</w:t>
            </w:r>
          </w:p>
        </w:tc>
        <w:tc>
          <w:tcPr>
            <w:tcW w:w="900" w:type="dxa"/>
            <w:vMerge w:val="restart"/>
            <w:shd w:val="clear" w:color="auto" w:fill="E6F7FA"/>
            <w:vAlign w:val="center"/>
          </w:tcPr>
          <w:p w14:paraId="09E7C11A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تصفیه خانه فاضلاب</w:t>
            </w:r>
          </w:p>
        </w:tc>
        <w:tc>
          <w:tcPr>
            <w:tcW w:w="810" w:type="dxa"/>
            <w:vMerge w:val="restart"/>
            <w:shd w:val="clear" w:color="auto" w:fill="E6F7FA"/>
            <w:vAlign w:val="center"/>
          </w:tcPr>
          <w:p w14:paraId="47AADFDA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فضای سبز (هکتار)</w:t>
            </w:r>
          </w:p>
        </w:tc>
        <w:tc>
          <w:tcPr>
            <w:tcW w:w="720" w:type="dxa"/>
            <w:vMerge w:val="restart"/>
            <w:shd w:val="clear" w:color="auto" w:fill="E6F7FA"/>
            <w:vAlign w:val="center"/>
          </w:tcPr>
          <w:p w14:paraId="015A912E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شبکه داخلی گاز</w:t>
            </w:r>
          </w:p>
        </w:tc>
        <w:tc>
          <w:tcPr>
            <w:tcW w:w="1170" w:type="dxa"/>
            <w:vMerge w:val="restart"/>
            <w:shd w:val="clear" w:color="auto" w:fill="E6F7FA"/>
            <w:vAlign w:val="center"/>
          </w:tcPr>
          <w:p w14:paraId="0A80432B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اتصال به فیبر نوری</w:t>
            </w:r>
          </w:p>
        </w:tc>
        <w:tc>
          <w:tcPr>
            <w:tcW w:w="1072" w:type="dxa"/>
            <w:vMerge w:val="restart"/>
            <w:shd w:val="clear" w:color="auto" w:fill="E6F7FA"/>
            <w:vAlign w:val="center"/>
          </w:tcPr>
          <w:p w14:paraId="759D7799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ساختمان آتشنشانی</w:t>
            </w:r>
          </w:p>
        </w:tc>
      </w:tr>
      <w:tr w:rsidR="007B1934" w:rsidRPr="00CC6AD0" w14:paraId="4F0A67C7" w14:textId="77777777" w:rsidTr="007B1934">
        <w:trPr>
          <w:trHeight w:val="462"/>
          <w:jc w:val="center"/>
        </w:trPr>
        <w:tc>
          <w:tcPr>
            <w:tcW w:w="1890" w:type="dxa"/>
            <w:vMerge/>
            <w:shd w:val="clear" w:color="auto" w:fill="E5DFEC"/>
            <w:vAlign w:val="center"/>
          </w:tcPr>
          <w:p w14:paraId="2FF8DC40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450" w:type="dxa"/>
            <w:shd w:val="clear" w:color="auto" w:fill="E6F7FA"/>
            <w:vAlign w:val="center"/>
          </w:tcPr>
          <w:p w14:paraId="79265212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900" w:type="dxa"/>
            <w:shd w:val="clear" w:color="auto" w:fill="E6F7FA"/>
            <w:vAlign w:val="center"/>
          </w:tcPr>
          <w:p w14:paraId="4E27800A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آب تامین شده</w:t>
            </w:r>
          </w:p>
        </w:tc>
        <w:tc>
          <w:tcPr>
            <w:tcW w:w="450" w:type="dxa"/>
            <w:shd w:val="clear" w:color="auto" w:fill="E6F7FA"/>
            <w:vAlign w:val="center"/>
          </w:tcPr>
          <w:p w14:paraId="5C67D114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900" w:type="dxa"/>
            <w:shd w:val="clear" w:color="auto" w:fill="E6F7FA"/>
            <w:vAlign w:val="center"/>
          </w:tcPr>
          <w:p w14:paraId="15CCD71E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برق تامین شده</w:t>
            </w:r>
          </w:p>
        </w:tc>
        <w:tc>
          <w:tcPr>
            <w:tcW w:w="450" w:type="dxa"/>
            <w:vMerge/>
            <w:shd w:val="clear" w:color="auto" w:fill="E5DFEC"/>
            <w:vAlign w:val="center"/>
          </w:tcPr>
          <w:p w14:paraId="6E654E1F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20" w:type="dxa"/>
            <w:vMerge/>
            <w:shd w:val="clear" w:color="auto" w:fill="E5DFEC"/>
            <w:vAlign w:val="center"/>
          </w:tcPr>
          <w:p w14:paraId="3F72EC41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900" w:type="dxa"/>
            <w:vMerge/>
            <w:shd w:val="clear" w:color="auto" w:fill="E5DFEC"/>
            <w:vAlign w:val="center"/>
          </w:tcPr>
          <w:p w14:paraId="36DE5028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810" w:type="dxa"/>
            <w:vMerge/>
            <w:shd w:val="clear" w:color="auto" w:fill="E5DFEC"/>
            <w:vAlign w:val="center"/>
          </w:tcPr>
          <w:p w14:paraId="217283C4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20" w:type="dxa"/>
            <w:vMerge/>
            <w:shd w:val="clear" w:color="auto" w:fill="E5DFEC"/>
            <w:vAlign w:val="center"/>
          </w:tcPr>
          <w:p w14:paraId="4135B3F2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1170" w:type="dxa"/>
            <w:vMerge/>
            <w:shd w:val="clear" w:color="auto" w:fill="E5DFEC"/>
            <w:vAlign w:val="center"/>
          </w:tcPr>
          <w:p w14:paraId="4445182A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1072" w:type="dxa"/>
            <w:vMerge/>
            <w:shd w:val="clear" w:color="auto" w:fill="E5DFEC"/>
            <w:vAlign w:val="center"/>
          </w:tcPr>
          <w:p w14:paraId="29BCE783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</w:tr>
      <w:tr w:rsidR="004C3372" w:rsidRPr="00CC6AD0" w14:paraId="12B46AB4" w14:textId="77777777" w:rsidTr="007B1934">
        <w:trPr>
          <w:trHeight w:val="377"/>
          <w:jc w:val="center"/>
        </w:trPr>
        <w:tc>
          <w:tcPr>
            <w:tcW w:w="1890" w:type="dxa"/>
            <w:vAlign w:val="center"/>
          </w:tcPr>
          <w:p w14:paraId="5D3C194E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شهرك صنعتي خرمشهر</w:t>
            </w:r>
          </w:p>
        </w:tc>
        <w:tc>
          <w:tcPr>
            <w:tcW w:w="450" w:type="dxa"/>
            <w:vAlign w:val="center"/>
          </w:tcPr>
          <w:p w14:paraId="65A3A145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00" w:type="dxa"/>
            <w:vAlign w:val="center"/>
          </w:tcPr>
          <w:p w14:paraId="516ECF66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100</w:t>
            </w:r>
          </w:p>
        </w:tc>
        <w:tc>
          <w:tcPr>
            <w:tcW w:w="450" w:type="dxa"/>
            <w:vAlign w:val="center"/>
          </w:tcPr>
          <w:p w14:paraId="23175526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00" w:type="dxa"/>
            <w:vAlign w:val="center"/>
          </w:tcPr>
          <w:p w14:paraId="512A4528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  <w:lang w:bidi="ar-SA"/>
              </w:rPr>
              <w:t>30</w:t>
            </w:r>
          </w:p>
        </w:tc>
        <w:tc>
          <w:tcPr>
            <w:tcW w:w="450" w:type="dxa"/>
            <w:vAlign w:val="center"/>
          </w:tcPr>
          <w:p w14:paraId="5DABEBC4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20" w:type="dxa"/>
            <w:vAlign w:val="center"/>
          </w:tcPr>
          <w:p w14:paraId="2780AF0C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00" w:type="dxa"/>
            <w:vAlign w:val="center"/>
          </w:tcPr>
          <w:p w14:paraId="0EC827F8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10" w:type="dxa"/>
            <w:vAlign w:val="center"/>
          </w:tcPr>
          <w:p w14:paraId="5C0DFA10" w14:textId="0E7118EB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05/13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F3F22F6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42D0777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5E8440BD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</w:tr>
      <w:tr w:rsidR="008159C1" w:rsidRPr="00CC6AD0" w14:paraId="2AC00A54" w14:textId="77777777" w:rsidTr="005F6152">
        <w:trPr>
          <w:trHeight w:val="350"/>
          <w:jc w:val="center"/>
        </w:trPr>
        <w:tc>
          <w:tcPr>
            <w:tcW w:w="1890" w:type="dxa"/>
            <w:vAlign w:val="center"/>
          </w:tcPr>
          <w:p w14:paraId="2E6E3F47" w14:textId="77777777" w:rsidR="008159C1" w:rsidRPr="00CC6AD0" w:rsidRDefault="008159C1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شهرک صنعتی شلمچه</w:t>
            </w:r>
          </w:p>
        </w:tc>
        <w:tc>
          <w:tcPr>
            <w:tcW w:w="8542" w:type="dxa"/>
            <w:gridSpan w:val="11"/>
            <w:vAlign w:val="center"/>
          </w:tcPr>
          <w:p w14:paraId="2F60AC55" w14:textId="74BA3F23" w:rsidR="008159C1" w:rsidRPr="004A75B9" w:rsidRDefault="008159C1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لغو مصوبه در سال 1390</w:t>
            </w:r>
          </w:p>
        </w:tc>
      </w:tr>
      <w:tr w:rsidR="008159C1" w:rsidRPr="00CC6AD0" w14:paraId="0D6BAB00" w14:textId="77777777" w:rsidTr="00676157">
        <w:trPr>
          <w:trHeight w:val="287"/>
          <w:jc w:val="center"/>
        </w:trPr>
        <w:tc>
          <w:tcPr>
            <w:tcW w:w="1890" w:type="dxa"/>
            <w:vAlign w:val="center"/>
          </w:tcPr>
          <w:p w14:paraId="2458FD01" w14:textId="77777777" w:rsidR="008159C1" w:rsidRPr="00CC6AD0" w:rsidRDefault="008159C1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ناحیه صنعتی صنایع دریایی</w:t>
            </w:r>
          </w:p>
        </w:tc>
        <w:tc>
          <w:tcPr>
            <w:tcW w:w="8542" w:type="dxa"/>
            <w:gridSpan w:val="11"/>
            <w:vAlign w:val="center"/>
          </w:tcPr>
          <w:p w14:paraId="04DC2B09" w14:textId="1564F4FE" w:rsidR="008159C1" w:rsidRPr="004A75B9" w:rsidRDefault="008159C1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لغو مصوبه در سال 1394</w:t>
            </w:r>
          </w:p>
        </w:tc>
      </w:tr>
      <w:tr w:rsidR="007B1934" w:rsidRPr="00CC6AD0" w14:paraId="2BE15D14" w14:textId="77777777" w:rsidTr="007B1934">
        <w:trPr>
          <w:trHeight w:val="183"/>
          <w:jc w:val="center"/>
        </w:trPr>
        <w:tc>
          <w:tcPr>
            <w:tcW w:w="1890" w:type="dxa"/>
            <w:shd w:val="clear" w:color="auto" w:fill="EAE1FC" w:themeFill="accent5" w:themeFillTint="33"/>
            <w:vAlign w:val="center"/>
          </w:tcPr>
          <w:p w14:paraId="768BD159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مجموع</w:t>
            </w:r>
          </w:p>
        </w:tc>
        <w:tc>
          <w:tcPr>
            <w:tcW w:w="450" w:type="dxa"/>
            <w:shd w:val="clear" w:color="auto" w:fill="EAE1FC" w:themeFill="accent5" w:themeFillTint="33"/>
            <w:vAlign w:val="center"/>
          </w:tcPr>
          <w:p w14:paraId="6CEB45EE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900" w:type="dxa"/>
            <w:shd w:val="clear" w:color="auto" w:fill="EAE1FC" w:themeFill="accent5" w:themeFillTint="33"/>
            <w:vAlign w:val="center"/>
          </w:tcPr>
          <w:p w14:paraId="18E6AC61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100 </w:t>
            </w:r>
          </w:p>
        </w:tc>
        <w:tc>
          <w:tcPr>
            <w:tcW w:w="450" w:type="dxa"/>
            <w:shd w:val="clear" w:color="auto" w:fill="EAE1FC" w:themeFill="accent5" w:themeFillTint="33"/>
            <w:vAlign w:val="center"/>
          </w:tcPr>
          <w:p w14:paraId="646FD4E3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900" w:type="dxa"/>
            <w:shd w:val="clear" w:color="auto" w:fill="EAE1FC" w:themeFill="accent5" w:themeFillTint="33"/>
            <w:vAlign w:val="center"/>
          </w:tcPr>
          <w:p w14:paraId="3146E587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30</w:t>
            </w:r>
          </w:p>
        </w:tc>
        <w:tc>
          <w:tcPr>
            <w:tcW w:w="450" w:type="dxa"/>
            <w:shd w:val="clear" w:color="auto" w:fill="EAE1FC" w:themeFill="accent5" w:themeFillTint="33"/>
            <w:vAlign w:val="center"/>
          </w:tcPr>
          <w:p w14:paraId="07E03673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720" w:type="dxa"/>
            <w:shd w:val="clear" w:color="auto" w:fill="EAE1FC" w:themeFill="accent5" w:themeFillTint="33"/>
            <w:vAlign w:val="center"/>
          </w:tcPr>
          <w:p w14:paraId="3F959B6A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900" w:type="dxa"/>
            <w:shd w:val="clear" w:color="auto" w:fill="EAE1FC" w:themeFill="accent5" w:themeFillTint="33"/>
            <w:vAlign w:val="center"/>
          </w:tcPr>
          <w:p w14:paraId="69780FD7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810" w:type="dxa"/>
            <w:shd w:val="clear" w:color="auto" w:fill="EAE1FC" w:themeFill="accent5" w:themeFillTint="33"/>
            <w:vAlign w:val="center"/>
          </w:tcPr>
          <w:p w14:paraId="525DFC31" w14:textId="24F86DD3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05/13</w:t>
            </w:r>
          </w:p>
        </w:tc>
        <w:tc>
          <w:tcPr>
            <w:tcW w:w="720" w:type="dxa"/>
            <w:shd w:val="clear" w:color="auto" w:fill="EAE1FC" w:themeFill="accent5" w:themeFillTint="33"/>
            <w:vAlign w:val="center"/>
          </w:tcPr>
          <w:p w14:paraId="7AA0C880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1170" w:type="dxa"/>
            <w:shd w:val="clear" w:color="auto" w:fill="EAE1FC" w:themeFill="accent5" w:themeFillTint="33"/>
            <w:vAlign w:val="center"/>
          </w:tcPr>
          <w:p w14:paraId="0538DB80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1072" w:type="dxa"/>
            <w:shd w:val="clear" w:color="auto" w:fill="EAE1FC" w:themeFill="accent5" w:themeFillTint="33"/>
            <w:vAlign w:val="center"/>
          </w:tcPr>
          <w:p w14:paraId="714980DC" w14:textId="77777777" w:rsidR="004C3372" w:rsidRPr="00CC6AD0" w:rsidRDefault="004C3372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</w:tr>
    </w:tbl>
    <w:p w14:paraId="64225EF7" w14:textId="77777777" w:rsidR="007B1934" w:rsidRPr="00CC6AD0" w:rsidRDefault="007B1934" w:rsidP="00CC6AD0">
      <w:pPr>
        <w:spacing w:after="0" w:line="240" w:lineRule="auto"/>
        <w:rPr>
          <w:rFonts w:ascii="Times New Roman" w:eastAsia="Times New Roman" w:hAnsi="Times New Roman" w:cs="B Titr"/>
          <w:sz w:val="16"/>
          <w:szCs w:val="16"/>
          <w:rtl/>
        </w:rPr>
      </w:pPr>
    </w:p>
    <w:p w14:paraId="7E25EB35" w14:textId="77777777" w:rsid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sz w:val="16"/>
          <w:szCs w:val="16"/>
        </w:rPr>
      </w:pPr>
    </w:p>
    <w:p w14:paraId="00786AF0" w14:textId="78B56E9B" w:rsidR="00242EC3" w:rsidRDefault="00242EC3">
      <w:pPr>
        <w:bidi w:val="0"/>
        <w:rPr>
          <w:rFonts w:ascii="Times New Roman" w:eastAsia="Times New Roman" w:hAnsi="Times New Roman" w:cs="B Titr"/>
          <w:sz w:val="16"/>
          <w:szCs w:val="16"/>
          <w:rtl/>
        </w:rPr>
      </w:pPr>
    </w:p>
    <w:tbl>
      <w:tblPr>
        <w:tblpPr w:leftFromText="180" w:rightFromText="180" w:vertAnchor="text" w:tblpXSpec="right" w:tblpY="1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"/>
        <w:gridCol w:w="1242"/>
        <w:gridCol w:w="4673"/>
        <w:gridCol w:w="1208"/>
        <w:gridCol w:w="702"/>
        <w:gridCol w:w="1771"/>
      </w:tblGrid>
      <w:tr w:rsidR="00657A7E" w:rsidRPr="006265B5" w14:paraId="6B71D144" w14:textId="77777777" w:rsidTr="00C05C18">
        <w:trPr>
          <w:cantSplit/>
          <w:trHeight w:val="953"/>
          <w:tblHeader/>
        </w:trPr>
        <w:tc>
          <w:tcPr>
            <w:tcW w:w="535" w:type="dxa"/>
            <w:shd w:val="clear" w:color="auto" w:fill="E2F5FC"/>
            <w:vAlign w:val="center"/>
            <w:hideMark/>
          </w:tcPr>
          <w:p w14:paraId="34E92E70" w14:textId="77777777" w:rsidR="008159C1" w:rsidRPr="008159C1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sz w:val="16"/>
                <w:szCs w:val="16"/>
              </w:rPr>
            </w:pPr>
            <w:r w:rsidRPr="008159C1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ردیف</w:t>
            </w:r>
          </w:p>
        </w:tc>
        <w:tc>
          <w:tcPr>
            <w:tcW w:w="1242" w:type="dxa"/>
            <w:shd w:val="clear" w:color="auto" w:fill="E2F5FC"/>
            <w:vAlign w:val="center"/>
            <w:hideMark/>
          </w:tcPr>
          <w:p w14:paraId="70A7596C" w14:textId="77777777" w:rsidR="008159C1" w:rsidRPr="008159C1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8159C1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شهرک / ناحیه صنعتی</w:t>
            </w:r>
          </w:p>
        </w:tc>
        <w:tc>
          <w:tcPr>
            <w:tcW w:w="4673" w:type="dxa"/>
            <w:shd w:val="clear" w:color="auto" w:fill="E2F5FC"/>
            <w:vAlign w:val="center"/>
            <w:hideMark/>
          </w:tcPr>
          <w:p w14:paraId="5F1E8329" w14:textId="77777777" w:rsidR="008159C1" w:rsidRPr="008159C1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8159C1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عنوان پروژه</w:t>
            </w:r>
          </w:p>
        </w:tc>
        <w:tc>
          <w:tcPr>
            <w:tcW w:w="1208" w:type="dxa"/>
            <w:shd w:val="clear" w:color="auto" w:fill="E2F5FC"/>
            <w:vAlign w:val="center"/>
            <w:hideMark/>
          </w:tcPr>
          <w:p w14:paraId="309AB0B6" w14:textId="77777777" w:rsidR="008159C1" w:rsidRPr="008159C1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8159C1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مبلغ قرارداد (میلیون ريال)</w:t>
            </w:r>
          </w:p>
        </w:tc>
        <w:tc>
          <w:tcPr>
            <w:tcW w:w="702" w:type="dxa"/>
            <w:shd w:val="clear" w:color="auto" w:fill="E2F5FC"/>
            <w:vAlign w:val="center"/>
            <w:hideMark/>
          </w:tcPr>
          <w:p w14:paraId="3979F06A" w14:textId="77777777" w:rsidR="008159C1" w:rsidRPr="008159C1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8159C1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درصد پیشرفت فیزیکی</w:t>
            </w:r>
          </w:p>
        </w:tc>
        <w:tc>
          <w:tcPr>
            <w:tcW w:w="1771" w:type="dxa"/>
            <w:shd w:val="clear" w:color="auto" w:fill="E2F5FC"/>
            <w:vAlign w:val="center"/>
            <w:hideMark/>
          </w:tcPr>
          <w:p w14:paraId="1608D220" w14:textId="77777777" w:rsidR="008159C1" w:rsidRPr="008159C1" w:rsidRDefault="008159C1" w:rsidP="008159C1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8159C1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توضیحات</w:t>
            </w:r>
          </w:p>
        </w:tc>
      </w:tr>
      <w:tr w:rsidR="008159C1" w:rsidRPr="006265B5" w14:paraId="3C67A190" w14:textId="77777777" w:rsidTr="00C05C18">
        <w:trPr>
          <w:trHeight w:val="630"/>
        </w:trPr>
        <w:tc>
          <w:tcPr>
            <w:tcW w:w="535" w:type="dxa"/>
            <w:shd w:val="clear" w:color="auto" w:fill="auto"/>
            <w:vAlign w:val="center"/>
          </w:tcPr>
          <w:p w14:paraId="08760E06" w14:textId="77777777" w:rsidR="008159C1" w:rsidRPr="001B6568" w:rsidRDefault="008159C1" w:rsidP="008159C1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1B6568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1</w:t>
            </w:r>
          </w:p>
        </w:tc>
        <w:tc>
          <w:tcPr>
            <w:tcW w:w="1242" w:type="dxa"/>
            <w:shd w:val="clear" w:color="auto" w:fill="auto"/>
            <w:vAlign w:val="center"/>
            <w:hideMark/>
          </w:tcPr>
          <w:p w14:paraId="3404BA72" w14:textId="77777777" w:rsidR="008159C1" w:rsidRPr="001B6568" w:rsidRDefault="008159C1" w:rsidP="008159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1B6568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خرمشهر</w:t>
            </w:r>
          </w:p>
        </w:tc>
        <w:tc>
          <w:tcPr>
            <w:tcW w:w="4673" w:type="dxa"/>
            <w:shd w:val="clear" w:color="auto" w:fill="auto"/>
            <w:vAlign w:val="center"/>
            <w:hideMark/>
          </w:tcPr>
          <w:p w14:paraId="34717F15" w14:textId="77777777" w:rsidR="008159C1" w:rsidRPr="00D8324D" w:rsidRDefault="008159C1" w:rsidP="008159C1">
            <w:pPr>
              <w:spacing w:after="0" w:line="240" w:lineRule="auto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D8324D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احداث مدول دوم تصفیه خانه فاضلاب شهرک صنعتی خرمشهر</w:t>
            </w:r>
          </w:p>
        </w:tc>
        <w:tc>
          <w:tcPr>
            <w:tcW w:w="1208" w:type="dxa"/>
            <w:shd w:val="clear" w:color="000000" w:fill="FFFFFF"/>
            <w:vAlign w:val="center"/>
            <w:hideMark/>
          </w:tcPr>
          <w:p w14:paraId="0125100A" w14:textId="77777777" w:rsidR="008159C1" w:rsidRPr="00657EBF" w:rsidRDefault="008159C1" w:rsidP="008159C1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  <w:rtl/>
                <w:lang w:bidi="ar-SA"/>
              </w:rPr>
            </w:pPr>
            <w:r w:rsidRPr="00657EBF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  <w:rtl/>
                <w:lang w:bidi="ar-SA"/>
              </w:rPr>
              <w:t>815.207</w:t>
            </w:r>
          </w:p>
        </w:tc>
        <w:tc>
          <w:tcPr>
            <w:tcW w:w="702" w:type="dxa"/>
            <w:shd w:val="clear" w:color="000000" w:fill="FFFFFF"/>
            <w:vAlign w:val="center"/>
            <w:hideMark/>
          </w:tcPr>
          <w:p w14:paraId="05E50715" w14:textId="77777777" w:rsidR="008159C1" w:rsidRPr="00D8324D" w:rsidRDefault="008159C1" w:rsidP="008159C1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  <w:lang w:bidi="ar-SA"/>
              </w:rPr>
            </w:pPr>
            <w:r w:rsidRPr="00D8324D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  <w:rtl/>
                <w:lang w:bidi="ar-SA"/>
              </w:rPr>
              <w:t>35</w:t>
            </w:r>
          </w:p>
        </w:tc>
        <w:tc>
          <w:tcPr>
            <w:tcW w:w="1771" w:type="dxa"/>
            <w:shd w:val="clear" w:color="auto" w:fill="auto"/>
            <w:vAlign w:val="center"/>
            <w:hideMark/>
          </w:tcPr>
          <w:p w14:paraId="3E4D73FE" w14:textId="77777777" w:rsidR="008159C1" w:rsidRPr="006265B5" w:rsidRDefault="008159C1" w:rsidP="008159C1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18"/>
                <w:szCs w:val="18"/>
                <w:lang w:bidi="ar-SA"/>
              </w:rPr>
            </w:pPr>
            <w:r w:rsidRPr="006265B5">
              <w:rPr>
                <w:rFonts w:ascii="Calibri" w:eastAsia="Times New Roman" w:hAnsi="Calibri" w:cs="B Nazanin" w:hint="cs"/>
                <w:color w:val="000000"/>
                <w:sz w:val="18"/>
                <w:szCs w:val="18"/>
                <w:lang w:bidi="ar-SA"/>
              </w:rPr>
              <w:t> </w:t>
            </w:r>
          </w:p>
        </w:tc>
      </w:tr>
      <w:tr w:rsidR="008159C1" w:rsidRPr="006265B5" w14:paraId="016C2E39" w14:textId="77777777" w:rsidTr="00C05C18">
        <w:trPr>
          <w:trHeight w:val="630"/>
        </w:trPr>
        <w:tc>
          <w:tcPr>
            <w:tcW w:w="535" w:type="dxa"/>
            <w:shd w:val="clear" w:color="auto" w:fill="auto"/>
            <w:vAlign w:val="center"/>
          </w:tcPr>
          <w:p w14:paraId="6EADD412" w14:textId="77777777" w:rsidR="008159C1" w:rsidRPr="001B6568" w:rsidRDefault="008159C1" w:rsidP="008159C1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2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1DADB0AD" w14:textId="77777777" w:rsidR="008159C1" w:rsidRPr="001B6568" w:rsidRDefault="008159C1" w:rsidP="008159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خرمشهر</w:t>
            </w:r>
          </w:p>
        </w:tc>
        <w:tc>
          <w:tcPr>
            <w:tcW w:w="4673" w:type="dxa"/>
            <w:shd w:val="clear" w:color="auto" w:fill="auto"/>
            <w:vAlign w:val="center"/>
          </w:tcPr>
          <w:p w14:paraId="2B5F9352" w14:textId="77777777" w:rsidR="008159C1" w:rsidRPr="001B6568" w:rsidRDefault="008159C1" w:rsidP="008159C1">
            <w:pPr>
              <w:spacing w:after="0" w:line="240" w:lineRule="auto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احداث پست برق شهرک صنعتی خرمشهر</w:t>
            </w:r>
          </w:p>
        </w:tc>
        <w:tc>
          <w:tcPr>
            <w:tcW w:w="1208" w:type="dxa"/>
            <w:shd w:val="clear" w:color="000000" w:fill="FFFFFF"/>
            <w:vAlign w:val="center"/>
          </w:tcPr>
          <w:p w14:paraId="0CA38CA8" w14:textId="77777777" w:rsidR="008159C1" w:rsidRPr="00657EBF" w:rsidRDefault="008159C1" w:rsidP="008159C1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  <w:lang w:bidi="ar-SA"/>
              </w:rPr>
            </w:pPr>
            <w:r w:rsidRPr="00657EBF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  <w:rtl/>
                <w:lang w:bidi="ar-SA"/>
              </w:rPr>
              <w:t>3.000.000</w:t>
            </w:r>
          </w:p>
        </w:tc>
        <w:tc>
          <w:tcPr>
            <w:tcW w:w="702" w:type="dxa"/>
            <w:shd w:val="clear" w:color="000000" w:fill="FFFFFF"/>
            <w:vAlign w:val="center"/>
          </w:tcPr>
          <w:p w14:paraId="7957B0AA" w14:textId="77777777" w:rsidR="008159C1" w:rsidRDefault="008159C1" w:rsidP="008159C1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  <w:rtl/>
                <w:lang w:bidi="ar-SA"/>
              </w:rPr>
              <w:t>10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34216D55" w14:textId="77777777" w:rsidR="008159C1" w:rsidRPr="0057690A" w:rsidRDefault="008159C1" w:rsidP="008159C1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sz w:val="18"/>
                <w:szCs w:val="18"/>
                <w:lang w:bidi="ar-SA"/>
              </w:rPr>
            </w:pPr>
            <w:r w:rsidRPr="0057690A">
              <w:rPr>
                <w:rFonts w:ascii="Calibri" w:eastAsia="Times New Roman" w:hAnsi="Calibri" w:cs="B Nazanin" w:hint="cs"/>
                <w:rtl/>
                <w:lang w:bidi="ar-SA"/>
              </w:rPr>
              <w:t>شروع عملیات اجرایی</w:t>
            </w:r>
          </w:p>
        </w:tc>
      </w:tr>
      <w:tr w:rsidR="008159C1" w:rsidRPr="006265B5" w14:paraId="091B5815" w14:textId="77777777" w:rsidTr="00C05C18">
        <w:trPr>
          <w:trHeight w:val="630"/>
        </w:trPr>
        <w:tc>
          <w:tcPr>
            <w:tcW w:w="535" w:type="dxa"/>
            <w:shd w:val="clear" w:color="auto" w:fill="auto"/>
            <w:vAlign w:val="center"/>
          </w:tcPr>
          <w:p w14:paraId="2E35FA1B" w14:textId="77777777" w:rsidR="008159C1" w:rsidRPr="001B6568" w:rsidRDefault="008159C1" w:rsidP="008159C1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3</w:t>
            </w:r>
          </w:p>
        </w:tc>
        <w:tc>
          <w:tcPr>
            <w:tcW w:w="1242" w:type="dxa"/>
            <w:shd w:val="clear" w:color="auto" w:fill="auto"/>
            <w:vAlign w:val="center"/>
            <w:hideMark/>
          </w:tcPr>
          <w:p w14:paraId="67C89687" w14:textId="77777777" w:rsidR="008159C1" w:rsidRPr="001B6568" w:rsidRDefault="008159C1" w:rsidP="008159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1B6568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خرمشهر</w:t>
            </w:r>
          </w:p>
        </w:tc>
        <w:tc>
          <w:tcPr>
            <w:tcW w:w="4673" w:type="dxa"/>
            <w:shd w:val="clear" w:color="auto" w:fill="auto"/>
            <w:vAlign w:val="center"/>
            <w:hideMark/>
          </w:tcPr>
          <w:p w14:paraId="1543B1A5" w14:textId="77777777" w:rsidR="008159C1" w:rsidRPr="001B6568" w:rsidRDefault="008159C1" w:rsidP="008159C1">
            <w:pPr>
              <w:spacing w:after="0" w:line="240" w:lineRule="auto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1B6568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احداث بخشی از شبکه روشنایی شهرک صنعتی خرمشهر</w:t>
            </w:r>
          </w:p>
        </w:tc>
        <w:tc>
          <w:tcPr>
            <w:tcW w:w="1208" w:type="dxa"/>
            <w:shd w:val="clear" w:color="000000" w:fill="FFFFFF"/>
            <w:vAlign w:val="center"/>
            <w:hideMark/>
          </w:tcPr>
          <w:p w14:paraId="6102B4A5" w14:textId="77777777" w:rsidR="008159C1" w:rsidRPr="00657EBF" w:rsidRDefault="008159C1" w:rsidP="008159C1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  <w:rtl/>
                <w:lang w:bidi="ar-SA"/>
              </w:rPr>
            </w:pPr>
            <w:r w:rsidRPr="00657EBF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  <w:rtl/>
                <w:lang w:bidi="ar-SA"/>
              </w:rPr>
              <w:t>53.385</w:t>
            </w:r>
          </w:p>
        </w:tc>
        <w:tc>
          <w:tcPr>
            <w:tcW w:w="702" w:type="dxa"/>
            <w:shd w:val="clear" w:color="000000" w:fill="FFFFFF"/>
            <w:vAlign w:val="center"/>
            <w:hideMark/>
          </w:tcPr>
          <w:p w14:paraId="3FD91680" w14:textId="77777777" w:rsidR="008159C1" w:rsidRPr="00D8324D" w:rsidRDefault="008159C1" w:rsidP="008159C1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  <w:lang w:bidi="ar-SA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  <w:rtl/>
                <w:lang w:bidi="ar-SA"/>
              </w:rPr>
              <w:t>100</w:t>
            </w:r>
          </w:p>
        </w:tc>
        <w:tc>
          <w:tcPr>
            <w:tcW w:w="1771" w:type="dxa"/>
            <w:shd w:val="clear" w:color="auto" w:fill="auto"/>
            <w:vAlign w:val="center"/>
            <w:hideMark/>
          </w:tcPr>
          <w:p w14:paraId="0641104F" w14:textId="77777777" w:rsidR="008159C1" w:rsidRPr="0057690A" w:rsidRDefault="008159C1" w:rsidP="008159C1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sz w:val="18"/>
                <w:szCs w:val="18"/>
                <w:lang w:bidi="ar-SA"/>
              </w:rPr>
            </w:pPr>
            <w:r w:rsidRPr="0057690A">
              <w:rPr>
                <w:rFonts w:ascii="Calibri" w:eastAsia="Times New Roman" w:hAnsi="Calibri" w:cs="B Nazanin" w:hint="cs"/>
                <w:sz w:val="18"/>
                <w:szCs w:val="18"/>
                <w:lang w:bidi="ar-SA"/>
              </w:rPr>
              <w:t> </w:t>
            </w:r>
          </w:p>
        </w:tc>
      </w:tr>
    </w:tbl>
    <w:p w14:paraId="0930EC62" w14:textId="36FED67E" w:rsidR="008159C1" w:rsidRDefault="008159C1" w:rsidP="008159C1">
      <w:pPr>
        <w:bidi w:val="0"/>
        <w:rPr>
          <w:rFonts w:ascii="Times New Roman" w:eastAsia="Times New Roman" w:hAnsi="Times New Roman" w:cs="B Titr"/>
          <w:sz w:val="16"/>
          <w:szCs w:val="16"/>
          <w:rtl/>
        </w:rPr>
      </w:pPr>
      <w:r>
        <w:rPr>
          <w:rFonts w:ascii="Times New Roman" w:eastAsia="Times New Roman" w:hAnsi="Times New Roman" w:cs="B Titr"/>
          <w:sz w:val="16"/>
          <w:szCs w:val="16"/>
          <w:rtl/>
        </w:rPr>
        <w:br w:type="textWrapping" w:clear="all"/>
      </w:r>
    </w:p>
    <w:p w14:paraId="69776B99" w14:textId="2567C5E5" w:rsidR="008159C1" w:rsidRDefault="008159C1" w:rsidP="008159C1">
      <w:pPr>
        <w:bidi w:val="0"/>
        <w:rPr>
          <w:rFonts w:ascii="Times New Roman" w:eastAsia="Times New Roman" w:hAnsi="Times New Roman" w:cs="B Titr"/>
          <w:sz w:val="16"/>
          <w:szCs w:val="16"/>
          <w:rtl/>
        </w:rPr>
      </w:pPr>
    </w:p>
    <w:p w14:paraId="191F9898" w14:textId="6C2DADBF" w:rsidR="008159C1" w:rsidRDefault="008159C1" w:rsidP="008159C1">
      <w:pPr>
        <w:bidi w:val="0"/>
        <w:rPr>
          <w:rFonts w:ascii="Times New Roman" w:eastAsia="Times New Roman" w:hAnsi="Times New Roman" w:cs="B Titr"/>
          <w:sz w:val="16"/>
          <w:szCs w:val="16"/>
          <w:rtl/>
        </w:rPr>
      </w:pPr>
    </w:p>
    <w:p w14:paraId="2F6F70DF" w14:textId="03CE3932" w:rsidR="008159C1" w:rsidRDefault="008159C1" w:rsidP="008159C1">
      <w:pPr>
        <w:bidi w:val="0"/>
        <w:rPr>
          <w:rFonts w:ascii="Times New Roman" w:eastAsia="Times New Roman" w:hAnsi="Times New Roman" w:cs="B Titr"/>
          <w:sz w:val="16"/>
          <w:szCs w:val="16"/>
          <w:rtl/>
        </w:rPr>
      </w:pPr>
    </w:p>
    <w:p w14:paraId="1974DE07" w14:textId="77777777" w:rsidR="00C05C18" w:rsidRDefault="00C05C18" w:rsidP="00C05C18">
      <w:pPr>
        <w:bidi w:val="0"/>
        <w:rPr>
          <w:rFonts w:ascii="Times New Roman" w:eastAsia="Times New Roman" w:hAnsi="Times New Roman" w:cs="B Titr"/>
          <w:sz w:val="16"/>
          <w:szCs w:val="16"/>
          <w:rtl/>
        </w:rPr>
      </w:pPr>
    </w:p>
    <w:p w14:paraId="6DB61BB1" w14:textId="77777777" w:rsidR="008159C1" w:rsidRDefault="008159C1" w:rsidP="008159C1">
      <w:pPr>
        <w:bidi w:val="0"/>
        <w:rPr>
          <w:rFonts w:ascii="Times New Roman" w:eastAsia="Times New Roman" w:hAnsi="Times New Roman" w:cs="B Titr"/>
          <w:sz w:val="16"/>
          <w:szCs w:val="16"/>
          <w:rtl/>
        </w:rPr>
      </w:pPr>
    </w:p>
    <w:p w14:paraId="0D08E806" w14:textId="77777777" w:rsidR="00242EC3" w:rsidRDefault="00242EC3" w:rsidP="00CC6AD0">
      <w:pPr>
        <w:spacing w:after="0" w:line="240" w:lineRule="auto"/>
        <w:rPr>
          <w:rFonts w:ascii="Times New Roman" w:eastAsia="Times New Roman" w:hAnsi="Times New Roman" w:cs="B Titr"/>
          <w:sz w:val="16"/>
          <w:szCs w:val="16"/>
        </w:rPr>
      </w:pPr>
    </w:p>
    <w:tbl>
      <w:tblPr>
        <w:bidiVisual/>
        <w:tblW w:w="7087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2410"/>
      </w:tblGrid>
      <w:tr w:rsidR="00CC6AD0" w:rsidRPr="00CC6AD0" w14:paraId="058B3A7B" w14:textId="77777777" w:rsidTr="001F5B6E">
        <w:trPr>
          <w:trHeight w:val="523"/>
          <w:jc w:val="center"/>
        </w:trPr>
        <w:tc>
          <w:tcPr>
            <w:tcW w:w="4677" w:type="dxa"/>
            <w:shd w:val="clear" w:color="auto" w:fill="E6F7FA"/>
            <w:vAlign w:val="center"/>
          </w:tcPr>
          <w:p w14:paraId="23CC97D9" w14:textId="77777777" w:rsidR="00CC6AD0" w:rsidRPr="003C206F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lastRenderedPageBreak/>
              <w:t>موقعیت شهرستان</w:t>
            </w:r>
          </w:p>
        </w:tc>
        <w:tc>
          <w:tcPr>
            <w:tcW w:w="2410" w:type="dxa"/>
            <w:shd w:val="clear" w:color="auto" w:fill="E6F7FA"/>
            <w:vAlign w:val="center"/>
          </w:tcPr>
          <w:p w14:paraId="7AEA31F3" w14:textId="77777777" w:rsidR="00CC6AD0" w:rsidRPr="003C206F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فاصله (کیلومتر)</w:t>
            </w:r>
          </w:p>
        </w:tc>
      </w:tr>
      <w:tr w:rsidR="00CC6AD0" w:rsidRPr="00CC6AD0" w14:paraId="6DCEC4C7" w14:textId="77777777" w:rsidTr="007B1934">
        <w:trPr>
          <w:trHeight w:val="957"/>
          <w:jc w:val="center"/>
        </w:trPr>
        <w:tc>
          <w:tcPr>
            <w:tcW w:w="4677" w:type="dxa"/>
            <w:vAlign w:val="center"/>
          </w:tcPr>
          <w:p w14:paraId="494F3642" w14:textId="77777777" w:rsidR="00CC6AD0" w:rsidRPr="00CC6AD0" w:rsidRDefault="00CC6AD0" w:rsidP="007B1934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فرودگاه و راه آهن اهواز</w:t>
            </w:r>
          </w:p>
          <w:p w14:paraId="7EE156F1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بندر خرمشهر</w:t>
            </w:r>
          </w:p>
          <w:p w14:paraId="25D15B01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راه آهن فرودگاه  آبادان</w:t>
            </w:r>
          </w:p>
        </w:tc>
        <w:tc>
          <w:tcPr>
            <w:tcW w:w="2410" w:type="dxa"/>
            <w:vAlign w:val="center"/>
          </w:tcPr>
          <w:p w14:paraId="6B9D0E27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130</w:t>
            </w:r>
          </w:p>
          <w:p w14:paraId="0334D161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5</w:t>
            </w:r>
          </w:p>
          <w:p w14:paraId="1C51163C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24</w:t>
            </w:r>
          </w:p>
        </w:tc>
      </w:tr>
    </w:tbl>
    <w:p w14:paraId="48D9573F" w14:textId="5D2233F8" w:rsidR="00CC6AD0" w:rsidRPr="00242EC3" w:rsidRDefault="007B1934" w:rsidP="00242EC3">
      <w:pPr>
        <w:spacing w:after="0" w:line="240" w:lineRule="auto"/>
        <w:ind w:right="709"/>
        <w:rPr>
          <w:rFonts w:ascii="Times New Roman" w:eastAsia="Times New Roman" w:hAnsi="Times New Roman" w:cs="B Titr"/>
          <w:sz w:val="26"/>
          <w:szCs w:val="26"/>
          <w:rtl/>
        </w:rPr>
      </w:pPr>
      <w:r>
        <w:rPr>
          <w:rFonts w:ascii="Times New Roman" w:eastAsia="Times New Roman" w:hAnsi="Times New Roman" w:cs="B Titr" w:hint="cs"/>
          <w:sz w:val="26"/>
          <w:szCs w:val="26"/>
          <w:rtl/>
        </w:rPr>
        <w:t xml:space="preserve">                </w:t>
      </w:r>
      <w:r w:rsidR="00CC6AD0" w:rsidRPr="007B1934">
        <w:rPr>
          <w:rFonts w:ascii="Times New Roman" w:eastAsia="Times New Roman" w:hAnsi="Times New Roman" w:cs="B Titr" w:hint="cs"/>
          <w:sz w:val="24"/>
          <w:szCs w:val="24"/>
          <w:rtl/>
        </w:rPr>
        <w:t>مزاياي سرمايه گذاري در منطقه:</w:t>
      </w:r>
    </w:p>
    <w:p w14:paraId="54F4DF35" w14:textId="77777777" w:rsidR="00CC6AD0" w:rsidRPr="007B1934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rtl/>
        </w:rPr>
        <w:t>1</w:t>
      </w:r>
      <w:r w:rsidRPr="007B193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- وجود بنادر آبادان  و خرمشهر  جهت  تسهيل  در امر  صادرات  و  واردات</w:t>
      </w:r>
    </w:p>
    <w:p w14:paraId="5123CD7E" w14:textId="77777777" w:rsidR="00CC6AD0" w:rsidRPr="007B1934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7B193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2-اتصال  راه آهن خرمشهر  به  بندر بصره  در كشور عراق</w:t>
      </w:r>
    </w:p>
    <w:p w14:paraId="658F416C" w14:textId="77777777" w:rsidR="00CC6AD0" w:rsidRPr="007B1934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7B193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3- قرار گرفتن  شهرك  صنعتي  خرمشهر  در منطقه  آزاد اروند</w:t>
      </w:r>
    </w:p>
    <w:p w14:paraId="43CDC698" w14:textId="77777777" w:rsidR="00CC6AD0" w:rsidRPr="007B1934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7B193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4-وجود شهرك مرزي  شلمچه</w:t>
      </w:r>
    </w:p>
    <w:p w14:paraId="48488072" w14:textId="77777777" w:rsidR="00CC6AD0" w:rsidRPr="007B1934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7B193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5- فاصله  مناسب تا فرودگاه  بين المللي  آبادان</w:t>
      </w:r>
    </w:p>
    <w:p w14:paraId="20747D58" w14:textId="77777777" w:rsidR="00CC6AD0" w:rsidRPr="007B1934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7B193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7- وجود  مراكز آموزش  عالي  به  منظور  تأمين  نيروي  انساني  متخصص</w:t>
      </w:r>
    </w:p>
    <w:p w14:paraId="0997A75B" w14:textId="47481F9B" w:rsidR="00DB6A1A" w:rsidRPr="007B1934" w:rsidRDefault="00CC6AD0" w:rsidP="00AC10EB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7B193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8- ارتباط با  كشورهاي حوزه  خليج فارس</w:t>
      </w:r>
    </w:p>
    <w:p w14:paraId="15EDFFE6" w14:textId="7C35A0A6" w:rsidR="007B1934" w:rsidRPr="007B1934" w:rsidRDefault="00DB6A1A" w:rsidP="007B1934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7B1934">
        <w:rPr>
          <w:rFonts w:ascii="Times New Roman" w:eastAsia="Times New Roman" w:hAnsi="Times New Roman" w:cs="B Nazanin"/>
          <w:b/>
          <w:bCs/>
          <w:sz w:val="24"/>
          <w:szCs w:val="24"/>
        </w:rPr>
        <w:t>*</w:t>
      </w:r>
      <w:r w:rsidRPr="007B193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پتانسیل های سرمایه گذاری:</w:t>
      </w:r>
    </w:p>
    <w:p w14:paraId="76E47322" w14:textId="24829E7F" w:rsidR="00DB6A1A" w:rsidRPr="007B1934" w:rsidRDefault="00DB6A1A" w:rsidP="00DB6A1A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7B193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صنایع غذایی </w:t>
      </w:r>
      <w:r w:rsidRPr="007B193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(خرما</w:t>
      </w:r>
      <w:r w:rsidRPr="007B193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، شیلات)، تولید فلزات اساسی، فولاد آلیاژی، قطعه سازی برای صنایع نفت و گاز، کالای صنعتی با فناوری برتر، کشتی سازی و صنایع وابسته، صنایع مونتاژ،</w:t>
      </w:r>
      <w:r w:rsidRPr="007B193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+ </w:t>
      </w:r>
      <w:r w:rsidRPr="007B193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صنایع برق و الکترونیک، تولید لوازم الکتریکی خانگی، صنایع اپتیک، صنایع بازیافت، صنایع عمومی کارگاهی          </w:t>
      </w:r>
    </w:p>
    <w:p w14:paraId="6D98D2C7" w14:textId="78AF4C7D" w:rsidR="00CC6AD0" w:rsidRDefault="00CC6AD0" w:rsidP="00343503">
      <w:pPr>
        <w:pStyle w:val="Kouravand"/>
        <w:rPr>
          <w:rtl/>
        </w:rPr>
      </w:pPr>
      <w:bookmarkStart w:id="46" w:name="_Toc190682040"/>
      <w:r w:rsidRPr="00A5796E">
        <w:rPr>
          <w:rFonts w:hint="cs"/>
          <w:rtl/>
        </w:rPr>
        <w:t>شهرستان دزفول</w:t>
      </w:r>
      <w:bookmarkEnd w:id="46"/>
    </w:p>
    <w:p w14:paraId="62822A39" w14:textId="64E11F91" w:rsidR="00CC6AD0" w:rsidRPr="00CC6AD0" w:rsidRDefault="00A20740" w:rsidP="00CC6A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  <w:r>
        <w:rPr>
          <w:rFonts w:ascii="Times New Roman" w:eastAsia="Times New Roman" w:hAnsi="Times New Roman" w:cs="B Titr" w:hint="cs"/>
          <w:sz w:val="26"/>
          <w:szCs w:val="26"/>
          <w:rtl/>
        </w:rPr>
        <w:t>شهرک‌ها</w:t>
      </w:r>
      <w:r w:rsidR="00CC6AD0" w:rsidRPr="00CC6AD0">
        <w:rPr>
          <w:rFonts w:ascii="Times New Roman" w:eastAsia="Times New Roman" w:hAnsi="Times New Roman" w:cs="B Titr" w:hint="cs"/>
          <w:sz w:val="26"/>
          <w:szCs w:val="26"/>
          <w:rtl/>
        </w:rPr>
        <w:t xml:space="preserve"> و نواحی صنعتی</w:t>
      </w:r>
    </w:p>
    <w:tbl>
      <w:tblPr>
        <w:bidiVisual/>
        <w:tblW w:w="8914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2677"/>
        <w:gridCol w:w="992"/>
        <w:gridCol w:w="980"/>
        <w:gridCol w:w="863"/>
        <w:gridCol w:w="1134"/>
        <w:gridCol w:w="567"/>
        <w:gridCol w:w="709"/>
        <w:gridCol w:w="992"/>
      </w:tblGrid>
      <w:tr w:rsidR="006D74B8" w:rsidRPr="00CC6AD0" w14:paraId="077AC15E" w14:textId="77777777" w:rsidTr="006D74B8">
        <w:trPr>
          <w:trHeight w:val="233"/>
          <w:jc w:val="center"/>
        </w:trPr>
        <w:tc>
          <w:tcPr>
            <w:tcW w:w="2677" w:type="dxa"/>
            <w:vMerge w:val="restart"/>
            <w:shd w:val="clear" w:color="auto" w:fill="E6F7FA"/>
            <w:vAlign w:val="center"/>
          </w:tcPr>
          <w:p w14:paraId="369AC8F0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*وضعیت کلی قراردادهای صنعتی*</w:t>
            </w:r>
          </w:p>
        </w:tc>
        <w:tc>
          <w:tcPr>
            <w:tcW w:w="1972" w:type="dxa"/>
            <w:gridSpan w:val="2"/>
            <w:shd w:val="clear" w:color="auto" w:fill="E6F7FA"/>
          </w:tcPr>
          <w:p w14:paraId="6B1B7F2B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مساحت شهرک ها</w:t>
            </w:r>
          </w:p>
        </w:tc>
        <w:tc>
          <w:tcPr>
            <w:tcW w:w="1997" w:type="dxa"/>
            <w:gridSpan w:val="2"/>
            <w:shd w:val="clear" w:color="auto" w:fill="E6F7FA"/>
            <w:vAlign w:val="center"/>
          </w:tcPr>
          <w:p w14:paraId="18EA889D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2268" w:type="dxa"/>
            <w:gridSpan w:val="3"/>
            <w:shd w:val="clear" w:color="auto" w:fill="E6F7FA"/>
          </w:tcPr>
          <w:p w14:paraId="7887A967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 واحدهای به بهره برداری رسیده</w:t>
            </w:r>
          </w:p>
        </w:tc>
      </w:tr>
      <w:tr w:rsidR="006D74B8" w:rsidRPr="00CC6AD0" w14:paraId="144EE7BB" w14:textId="77777777" w:rsidTr="006D74B8">
        <w:trPr>
          <w:trHeight w:val="485"/>
          <w:jc w:val="center"/>
        </w:trPr>
        <w:tc>
          <w:tcPr>
            <w:tcW w:w="2677" w:type="dxa"/>
            <w:vMerge/>
            <w:shd w:val="clear" w:color="auto" w:fill="E6F7FA"/>
          </w:tcPr>
          <w:p w14:paraId="0B58EAD3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992" w:type="dxa"/>
            <w:shd w:val="clear" w:color="auto" w:fill="E6F7FA"/>
            <w:vAlign w:val="center"/>
          </w:tcPr>
          <w:p w14:paraId="6D35528D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مساحت کل</w:t>
            </w:r>
          </w:p>
          <w:p w14:paraId="31ACEA61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(هكتار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)</w:t>
            </w:r>
          </w:p>
        </w:tc>
        <w:tc>
          <w:tcPr>
            <w:tcW w:w="980" w:type="dxa"/>
            <w:shd w:val="clear" w:color="auto" w:fill="E6F7FA"/>
            <w:vAlign w:val="center"/>
          </w:tcPr>
          <w:p w14:paraId="51A84827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سند مالکیت</w:t>
            </w:r>
          </w:p>
        </w:tc>
        <w:tc>
          <w:tcPr>
            <w:tcW w:w="863" w:type="dxa"/>
            <w:shd w:val="clear" w:color="auto" w:fill="E6F7FA"/>
            <w:vAlign w:val="center"/>
          </w:tcPr>
          <w:p w14:paraId="3FE4F3DC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1134" w:type="dxa"/>
            <w:shd w:val="clear" w:color="auto" w:fill="E6F7FA"/>
            <w:vAlign w:val="center"/>
          </w:tcPr>
          <w:p w14:paraId="4D6C03C8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مساحت واگذار شده 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(هکتار)</w:t>
            </w:r>
          </w:p>
        </w:tc>
        <w:tc>
          <w:tcPr>
            <w:tcW w:w="567" w:type="dxa"/>
            <w:shd w:val="clear" w:color="auto" w:fill="E6F7FA"/>
            <w:vAlign w:val="center"/>
          </w:tcPr>
          <w:p w14:paraId="43D9E6B9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</w:t>
            </w:r>
          </w:p>
        </w:tc>
        <w:tc>
          <w:tcPr>
            <w:tcW w:w="709" w:type="dxa"/>
            <w:shd w:val="clear" w:color="auto" w:fill="E6F7FA"/>
            <w:vAlign w:val="center"/>
          </w:tcPr>
          <w:p w14:paraId="19752399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اشتغال </w:t>
            </w:r>
          </w:p>
        </w:tc>
        <w:tc>
          <w:tcPr>
            <w:tcW w:w="992" w:type="dxa"/>
            <w:shd w:val="clear" w:color="auto" w:fill="E6F7FA"/>
            <w:vAlign w:val="center"/>
          </w:tcPr>
          <w:p w14:paraId="3DE356A2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سرمایه گذاری</w:t>
            </w:r>
          </w:p>
          <w:p w14:paraId="557F6B94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 xml:space="preserve">(میلیارد ریال) </w:t>
            </w:r>
          </w:p>
        </w:tc>
      </w:tr>
      <w:tr w:rsidR="006D74B8" w:rsidRPr="00CC6AD0" w14:paraId="5CEDAB95" w14:textId="77777777" w:rsidTr="006D74B8">
        <w:trPr>
          <w:trHeight w:val="491"/>
          <w:jc w:val="center"/>
        </w:trPr>
        <w:tc>
          <w:tcPr>
            <w:tcW w:w="2677" w:type="dxa"/>
            <w:vAlign w:val="center"/>
          </w:tcPr>
          <w:p w14:paraId="321CB80B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شهرك صنعتي دزفول1</w:t>
            </w:r>
          </w:p>
        </w:tc>
        <w:tc>
          <w:tcPr>
            <w:tcW w:w="992" w:type="dxa"/>
            <w:vAlign w:val="center"/>
          </w:tcPr>
          <w:p w14:paraId="12CD3FF0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40</w:t>
            </w:r>
          </w:p>
        </w:tc>
        <w:tc>
          <w:tcPr>
            <w:tcW w:w="980" w:type="dxa"/>
            <w:vAlign w:val="center"/>
          </w:tcPr>
          <w:p w14:paraId="671A87AB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دارد</w:t>
            </w:r>
          </w:p>
        </w:tc>
        <w:tc>
          <w:tcPr>
            <w:tcW w:w="863" w:type="dxa"/>
            <w:vAlign w:val="center"/>
          </w:tcPr>
          <w:p w14:paraId="7FD38EC6" w14:textId="5D39DC50" w:rsidR="006D74B8" w:rsidRPr="00CC6AD0" w:rsidRDefault="004A1771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109</w:t>
            </w:r>
          </w:p>
        </w:tc>
        <w:tc>
          <w:tcPr>
            <w:tcW w:w="1134" w:type="dxa"/>
            <w:vAlign w:val="center"/>
          </w:tcPr>
          <w:p w14:paraId="72193218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BA3BFC6" w14:textId="52D8AD84" w:rsidR="006D74B8" w:rsidRPr="00CC6AD0" w:rsidRDefault="00D15E4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90</w:t>
            </w:r>
          </w:p>
        </w:tc>
        <w:tc>
          <w:tcPr>
            <w:tcW w:w="709" w:type="dxa"/>
            <w:vAlign w:val="center"/>
          </w:tcPr>
          <w:p w14:paraId="6400EEE9" w14:textId="2F50BEC8" w:rsidR="006D74B8" w:rsidRPr="00CC6AD0" w:rsidRDefault="00D15E4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1221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2DA54A3" w14:textId="54092C55" w:rsidR="006D74B8" w:rsidRPr="00CC6AD0" w:rsidRDefault="00D15E4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6525</w:t>
            </w:r>
          </w:p>
        </w:tc>
      </w:tr>
      <w:tr w:rsidR="006D74B8" w:rsidRPr="00CC6AD0" w14:paraId="0C4952EB" w14:textId="77777777" w:rsidTr="006D74B8">
        <w:trPr>
          <w:trHeight w:val="491"/>
          <w:jc w:val="center"/>
        </w:trPr>
        <w:tc>
          <w:tcPr>
            <w:tcW w:w="2677" w:type="dxa"/>
            <w:vAlign w:val="center"/>
          </w:tcPr>
          <w:p w14:paraId="24DC6014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شهرك صنعتي دزفول2</w:t>
            </w:r>
          </w:p>
        </w:tc>
        <w:tc>
          <w:tcPr>
            <w:tcW w:w="992" w:type="dxa"/>
            <w:vAlign w:val="center"/>
          </w:tcPr>
          <w:p w14:paraId="355E96CA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110</w:t>
            </w:r>
          </w:p>
        </w:tc>
        <w:tc>
          <w:tcPr>
            <w:tcW w:w="980" w:type="dxa"/>
            <w:vAlign w:val="center"/>
          </w:tcPr>
          <w:p w14:paraId="08CB8DB7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دارد</w:t>
            </w:r>
          </w:p>
        </w:tc>
        <w:tc>
          <w:tcPr>
            <w:tcW w:w="863" w:type="dxa"/>
            <w:vAlign w:val="center"/>
          </w:tcPr>
          <w:p w14:paraId="04086027" w14:textId="0C871F5F" w:rsidR="006D74B8" w:rsidRPr="00CC6AD0" w:rsidRDefault="004A1771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146</w:t>
            </w:r>
          </w:p>
        </w:tc>
        <w:tc>
          <w:tcPr>
            <w:tcW w:w="1134" w:type="dxa"/>
            <w:vAlign w:val="center"/>
          </w:tcPr>
          <w:p w14:paraId="505D7443" w14:textId="4FA3577E" w:rsidR="006D74B8" w:rsidRPr="00CC6AD0" w:rsidRDefault="004A1771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71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C41FBBE" w14:textId="3DF24CF1" w:rsidR="006D74B8" w:rsidRPr="00CC6AD0" w:rsidRDefault="00D15E4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63</w:t>
            </w:r>
          </w:p>
        </w:tc>
        <w:tc>
          <w:tcPr>
            <w:tcW w:w="709" w:type="dxa"/>
            <w:vAlign w:val="center"/>
          </w:tcPr>
          <w:p w14:paraId="7A6373D9" w14:textId="6796F803" w:rsidR="006D74B8" w:rsidRPr="00CC6AD0" w:rsidRDefault="00D15E4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1037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4604524" w14:textId="0020942A" w:rsidR="006D74B8" w:rsidRPr="00CC6AD0" w:rsidRDefault="00D15E4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8016</w:t>
            </w:r>
          </w:p>
        </w:tc>
      </w:tr>
      <w:tr w:rsidR="006D74B8" w:rsidRPr="00CC6AD0" w14:paraId="7D267576" w14:textId="77777777" w:rsidTr="006D74B8">
        <w:trPr>
          <w:trHeight w:val="491"/>
          <w:jc w:val="center"/>
        </w:trPr>
        <w:tc>
          <w:tcPr>
            <w:tcW w:w="2677" w:type="dxa"/>
            <w:vAlign w:val="center"/>
          </w:tcPr>
          <w:p w14:paraId="73FEB6DE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شهرك صنعتي دزفول3</w:t>
            </w:r>
          </w:p>
        </w:tc>
        <w:tc>
          <w:tcPr>
            <w:tcW w:w="992" w:type="dxa"/>
            <w:vAlign w:val="center"/>
          </w:tcPr>
          <w:p w14:paraId="0DBA5704" w14:textId="7245D8B0" w:rsidR="006D74B8" w:rsidRPr="00CC6AD0" w:rsidRDefault="00927DC1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10</w:t>
            </w:r>
          </w:p>
        </w:tc>
        <w:tc>
          <w:tcPr>
            <w:tcW w:w="980" w:type="dxa"/>
            <w:vAlign w:val="center"/>
          </w:tcPr>
          <w:p w14:paraId="40A8EB60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دارد</w:t>
            </w:r>
          </w:p>
        </w:tc>
        <w:tc>
          <w:tcPr>
            <w:tcW w:w="863" w:type="dxa"/>
            <w:vAlign w:val="center"/>
          </w:tcPr>
          <w:p w14:paraId="2B5AA12F" w14:textId="2C51C2DC" w:rsidR="006D74B8" w:rsidRPr="00CC6AD0" w:rsidRDefault="004A1771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88</w:t>
            </w:r>
          </w:p>
        </w:tc>
        <w:tc>
          <w:tcPr>
            <w:tcW w:w="1134" w:type="dxa"/>
            <w:vAlign w:val="center"/>
          </w:tcPr>
          <w:p w14:paraId="4EE663B6" w14:textId="29A5BE89" w:rsidR="006D74B8" w:rsidRPr="00CC6AD0" w:rsidRDefault="004A1771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78C1C93" w14:textId="7291B09B" w:rsidR="006D74B8" w:rsidRPr="006008ED" w:rsidRDefault="004A1771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27</w:t>
            </w:r>
          </w:p>
        </w:tc>
        <w:tc>
          <w:tcPr>
            <w:tcW w:w="709" w:type="dxa"/>
            <w:vAlign w:val="center"/>
          </w:tcPr>
          <w:p w14:paraId="55311CFA" w14:textId="7285A4AE" w:rsidR="006D74B8" w:rsidRPr="00CC6AD0" w:rsidRDefault="00D15E44" w:rsidP="00082B22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248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8317A1C" w14:textId="27E39537" w:rsidR="006D74B8" w:rsidRPr="00CC6AD0" w:rsidRDefault="00D15E4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532</w:t>
            </w:r>
          </w:p>
        </w:tc>
      </w:tr>
      <w:tr w:rsidR="006D74B8" w:rsidRPr="00CC6AD0" w14:paraId="7CA637AD" w14:textId="77777777" w:rsidTr="006D74B8">
        <w:trPr>
          <w:trHeight w:val="491"/>
          <w:jc w:val="center"/>
        </w:trPr>
        <w:tc>
          <w:tcPr>
            <w:tcW w:w="2677" w:type="dxa"/>
            <w:vAlign w:val="center"/>
          </w:tcPr>
          <w:p w14:paraId="47752248" w14:textId="77777777" w:rsidR="006D74B8" w:rsidRPr="00CC6AD0" w:rsidRDefault="006D74B8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شهرك صنعتي دزفول 4</w:t>
            </w:r>
          </w:p>
        </w:tc>
        <w:tc>
          <w:tcPr>
            <w:tcW w:w="992" w:type="dxa"/>
            <w:vAlign w:val="center"/>
          </w:tcPr>
          <w:p w14:paraId="73B10C14" w14:textId="67F9C042" w:rsidR="006D74B8" w:rsidRPr="00CC6AD0" w:rsidRDefault="004A1771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927DC1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65</w:t>
            </w:r>
          </w:p>
        </w:tc>
        <w:tc>
          <w:tcPr>
            <w:tcW w:w="980" w:type="dxa"/>
            <w:vAlign w:val="center"/>
          </w:tcPr>
          <w:p w14:paraId="6A2958FE" w14:textId="77777777" w:rsidR="006D74B8" w:rsidRPr="00CC6AD0" w:rsidRDefault="006D74B8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63" w:type="dxa"/>
            <w:vAlign w:val="center"/>
          </w:tcPr>
          <w:p w14:paraId="4F4800AF" w14:textId="254805DC" w:rsidR="006D74B8" w:rsidRPr="00CC6AD0" w:rsidRDefault="004A1771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98</w:t>
            </w:r>
          </w:p>
        </w:tc>
        <w:tc>
          <w:tcPr>
            <w:tcW w:w="1134" w:type="dxa"/>
            <w:vAlign w:val="center"/>
          </w:tcPr>
          <w:p w14:paraId="184F0F72" w14:textId="465677BD" w:rsidR="006D74B8" w:rsidRPr="00CC6AD0" w:rsidRDefault="004A1771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C104209" w14:textId="1DBC0FAF" w:rsidR="006D74B8" w:rsidRPr="00CC6AD0" w:rsidRDefault="00D15E44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10</w:t>
            </w:r>
          </w:p>
        </w:tc>
        <w:tc>
          <w:tcPr>
            <w:tcW w:w="709" w:type="dxa"/>
            <w:vAlign w:val="center"/>
          </w:tcPr>
          <w:p w14:paraId="06C220E6" w14:textId="4F8777B0" w:rsidR="006D74B8" w:rsidRPr="00CC6AD0" w:rsidRDefault="00D15E44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335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074D1EC" w14:textId="330348BB" w:rsidR="006D74B8" w:rsidRPr="00CC6AD0" w:rsidRDefault="00D15E44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3437</w:t>
            </w:r>
          </w:p>
        </w:tc>
      </w:tr>
      <w:tr w:rsidR="006D74B8" w:rsidRPr="00CC6AD0" w14:paraId="6F86D29A" w14:textId="77777777" w:rsidTr="006D74B8">
        <w:trPr>
          <w:trHeight w:val="491"/>
          <w:jc w:val="center"/>
        </w:trPr>
        <w:tc>
          <w:tcPr>
            <w:tcW w:w="2677" w:type="dxa"/>
            <w:vAlign w:val="center"/>
          </w:tcPr>
          <w:p w14:paraId="0FB2EC19" w14:textId="77777777" w:rsidR="006D74B8" w:rsidRPr="00CC6AD0" w:rsidRDefault="006D74B8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ناحيه صنعتي سر بیشه</w:t>
            </w:r>
          </w:p>
        </w:tc>
        <w:tc>
          <w:tcPr>
            <w:tcW w:w="992" w:type="dxa"/>
            <w:vAlign w:val="center"/>
          </w:tcPr>
          <w:p w14:paraId="5E18457C" w14:textId="6CC1DC0F" w:rsidR="006D74B8" w:rsidRPr="00CC6AD0" w:rsidRDefault="004A1771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2F3E9C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1</w:t>
            </w:r>
          </w:p>
        </w:tc>
        <w:tc>
          <w:tcPr>
            <w:tcW w:w="980" w:type="dxa"/>
            <w:vAlign w:val="center"/>
          </w:tcPr>
          <w:p w14:paraId="642E8E0C" w14:textId="77777777" w:rsidR="006D74B8" w:rsidRPr="00CC6AD0" w:rsidRDefault="006D74B8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63" w:type="dxa"/>
            <w:vAlign w:val="center"/>
          </w:tcPr>
          <w:p w14:paraId="690C40B1" w14:textId="77777777" w:rsidR="006D74B8" w:rsidRPr="00CC6AD0" w:rsidRDefault="006D74B8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134" w:type="dxa"/>
            <w:vAlign w:val="center"/>
          </w:tcPr>
          <w:p w14:paraId="161ABA71" w14:textId="77777777" w:rsidR="006D74B8" w:rsidRPr="00CC6AD0" w:rsidRDefault="006D74B8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A6F495C" w14:textId="77777777" w:rsidR="006D74B8" w:rsidRPr="00CC6AD0" w:rsidRDefault="006D74B8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3A5E0CC3" w14:textId="77777777" w:rsidR="006D74B8" w:rsidRPr="00CC6AD0" w:rsidRDefault="006D74B8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51C7379" w14:textId="77777777" w:rsidR="006D74B8" w:rsidRPr="00CC6AD0" w:rsidRDefault="006D74B8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6D74B8" w:rsidRPr="00CC6AD0" w14:paraId="51D83169" w14:textId="77777777" w:rsidTr="006D74B8">
        <w:trPr>
          <w:trHeight w:val="491"/>
          <w:jc w:val="center"/>
        </w:trPr>
        <w:tc>
          <w:tcPr>
            <w:tcW w:w="2677" w:type="dxa"/>
            <w:vAlign w:val="center"/>
          </w:tcPr>
          <w:p w14:paraId="224A627F" w14:textId="77777777" w:rsidR="006D74B8" w:rsidRPr="00CC6AD0" w:rsidRDefault="006D74B8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ناحیه سر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t>دشت دزفول</w:t>
            </w:r>
          </w:p>
        </w:tc>
        <w:tc>
          <w:tcPr>
            <w:tcW w:w="992" w:type="dxa"/>
            <w:vAlign w:val="center"/>
          </w:tcPr>
          <w:p w14:paraId="1AB1620E" w14:textId="559831DE" w:rsidR="006D74B8" w:rsidRPr="00CC6AD0" w:rsidRDefault="004A1771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7</w:t>
            </w:r>
          </w:p>
        </w:tc>
        <w:tc>
          <w:tcPr>
            <w:tcW w:w="980" w:type="dxa"/>
            <w:vAlign w:val="center"/>
          </w:tcPr>
          <w:p w14:paraId="220B643E" w14:textId="77777777" w:rsidR="006D74B8" w:rsidRPr="00CC6AD0" w:rsidRDefault="006D74B8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جهادی</w:t>
            </w:r>
          </w:p>
        </w:tc>
        <w:tc>
          <w:tcPr>
            <w:tcW w:w="863" w:type="dxa"/>
            <w:vAlign w:val="center"/>
          </w:tcPr>
          <w:p w14:paraId="2A1157FF" w14:textId="2F1C3075" w:rsidR="006D74B8" w:rsidRPr="00CC6AD0" w:rsidRDefault="004A1771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14</w:t>
            </w:r>
          </w:p>
        </w:tc>
        <w:tc>
          <w:tcPr>
            <w:tcW w:w="1134" w:type="dxa"/>
            <w:vAlign w:val="center"/>
          </w:tcPr>
          <w:p w14:paraId="76699153" w14:textId="77777777" w:rsidR="006D74B8" w:rsidRPr="00CC6AD0" w:rsidRDefault="00F46C62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AF90620" w14:textId="3D7ECD32" w:rsidR="006D74B8" w:rsidRPr="006008ED" w:rsidRDefault="00D15E44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10</w:t>
            </w:r>
          </w:p>
        </w:tc>
        <w:tc>
          <w:tcPr>
            <w:tcW w:w="709" w:type="dxa"/>
            <w:vAlign w:val="center"/>
          </w:tcPr>
          <w:p w14:paraId="4E6CE5E5" w14:textId="24241DE7" w:rsidR="006D74B8" w:rsidRPr="00CC6AD0" w:rsidRDefault="00D15E44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70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2BC6E17" w14:textId="260B1C47" w:rsidR="006D74B8" w:rsidRPr="00CC6AD0" w:rsidRDefault="00D15E44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244</w:t>
            </w:r>
          </w:p>
        </w:tc>
      </w:tr>
      <w:tr w:rsidR="006D74B8" w:rsidRPr="00CC6AD0" w14:paraId="466F0C9F" w14:textId="77777777" w:rsidTr="006D74B8">
        <w:trPr>
          <w:trHeight w:val="491"/>
          <w:jc w:val="center"/>
        </w:trPr>
        <w:tc>
          <w:tcPr>
            <w:tcW w:w="2677" w:type="dxa"/>
            <w:shd w:val="clear" w:color="auto" w:fill="EAE1FC" w:themeFill="accent5" w:themeFillTint="33"/>
            <w:vAlign w:val="center"/>
          </w:tcPr>
          <w:p w14:paraId="6DEC66CD" w14:textId="77777777" w:rsidR="006D74B8" w:rsidRPr="00CC6AD0" w:rsidRDefault="006D74B8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مجموع</w:t>
            </w:r>
          </w:p>
        </w:tc>
        <w:tc>
          <w:tcPr>
            <w:tcW w:w="992" w:type="dxa"/>
            <w:shd w:val="clear" w:color="auto" w:fill="EAE1FC" w:themeFill="accent5" w:themeFillTint="33"/>
            <w:vAlign w:val="center"/>
          </w:tcPr>
          <w:p w14:paraId="2130C8A0" w14:textId="43F71191" w:rsidR="006D74B8" w:rsidRPr="00CC6AD0" w:rsidRDefault="00471AB7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233</w:t>
            </w:r>
          </w:p>
        </w:tc>
        <w:tc>
          <w:tcPr>
            <w:tcW w:w="980" w:type="dxa"/>
            <w:shd w:val="clear" w:color="auto" w:fill="EAE1FC" w:themeFill="accent5" w:themeFillTint="33"/>
            <w:vAlign w:val="center"/>
          </w:tcPr>
          <w:p w14:paraId="678D693B" w14:textId="77777777" w:rsidR="006D74B8" w:rsidRPr="00CC6AD0" w:rsidRDefault="006D74B8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3</w:t>
            </w:r>
          </w:p>
        </w:tc>
        <w:tc>
          <w:tcPr>
            <w:tcW w:w="863" w:type="dxa"/>
            <w:shd w:val="clear" w:color="auto" w:fill="EAE1FC" w:themeFill="accent5" w:themeFillTint="33"/>
            <w:vAlign w:val="center"/>
          </w:tcPr>
          <w:p w14:paraId="370AE4BC" w14:textId="638D757A" w:rsidR="006D74B8" w:rsidRPr="00CC6AD0" w:rsidRDefault="00471AB7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455</w:t>
            </w:r>
          </w:p>
        </w:tc>
        <w:tc>
          <w:tcPr>
            <w:tcW w:w="1134" w:type="dxa"/>
            <w:shd w:val="clear" w:color="auto" w:fill="EAE1FC" w:themeFill="accent5" w:themeFillTint="33"/>
            <w:vAlign w:val="center"/>
          </w:tcPr>
          <w:p w14:paraId="37F5D424" w14:textId="61C04887" w:rsidR="006D74B8" w:rsidRPr="00CC6AD0" w:rsidRDefault="00471AB7" w:rsidP="004A71EF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130</w:t>
            </w:r>
          </w:p>
        </w:tc>
        <w:tc>
          <w:tcPr>
            <w:tcW w:w="567" w:type="dxa"/>
            <w:shd w:val="clear" w:color="auto" w:fill="EAE1FC" w:themeFill="accent5" w:themeFillTint="33"/>
            <w:vAlign w:val="center"/>
          </w:tcPr>
          <w:p w14:paraId="6CD84CBB" w14:textId="605BFA39" w:rsidR="006D74B8" w:rsidRPr="00CC6AD0" w:rsidRDefault="00D15E44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200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4104921A" w14:textId="1C0AE3D5" w:rsidR="006D74B8" w:rsidRPr="00CC6AD0" w:rsidRDefault="00D15E44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2911</w:t>
            </w:r>
          </w:p>
        </w:tc>
        <w:tc>
          <w:tcPr>
            <w:tcW w:w="992" w:type="dxa"/>
            <w:shd w:val="clear" w:color="auto" w:fill="EAE1FC" w:themeFill="accent5" w:themeFillTint="33"/>
            <w:vAlign w:val="center"/>
          </w:tcPr>
          <w:p w14:paraId="6765C623" w14:textId="57829ABF" w:rsidR="006D74B8" w:rsidRPr="00CC6AD0" w:rsidRDefault="00D15E44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18754</w:t>
            </w:r>
          </w:p>
        </w:tc>
      </w:tr>
    </w:tbl>
    <w:p w14:paraId="2D441CC9" w14:textId="3032EA92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</w:rPr>
      </w:pPr>
      <w:r w:rsidRPr="00CC6AD0">
        <w:rPr>
          <w:rFonts w:ascii="Times New Roman" w:eastAsia="Times New Roman" w:hAnsi="Times New Roman" w:cs="B Titr" w:hint="cs"/>
          <w:sz w:val="26"/>
          <w:szCs w:val="26"/>
          <w:rtl/>
        </w:rPr>
        <w:t>امکانات زیر بنایی</w:t>
      </w:r>
    </w:p>
    <w:tbl>
      <w:tblPr>
        <w:tblStyle w:val="TableGrid1"/>
        <w:bidiVisual/>
        <w:tblW w:w="9907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4A0" w:firstRow="1" w:lastRow="0" w:firstColumn="1" w:lastColumn="0" w:noHBand="0" w:noVBand="1"/>
      </w:tblPr>
      <w:tblGrid>
        <w:gridCol w:w="1766"/>
        <w:gridCol w:w="414"/>
        <w:gridCol w:w="898"/>
        <w:gridCol w:w="449"/>
        <w:gridCol w:w="898"/>
        <w:gridCol w:w="539"/>
        <w:gridCol w:w="808"/>
        <w:gridCol w:w="718"/>
        <w:gridCol w:w="884"/>
        <w:gridCol w:w="822"/>
        <w:gridCol w:w="808"/>
        <w:gridCol w:w="903"/>
      </w:tblGrid>
      <w:tr w:rsidR="00276C70" w:rsidRPr="00CC6AD0" w14:paraId="03766A4B" w14:textId="77777777" w:rsidTr="00276C70">
        <w:trPr>
          <w:trHeight w:val="190"/>
          <w:jc w:val="center"/>
        </w:trPr>
        <w:tc>
          <w:tcPr>
            <w:tcW w:w="1766" w:type="dxa"/>
            <w:vMerge w:val="restart"/>
            <w:shd w:val="clear" w:color="auto" w:fill="E6F7FA"/>
            <w:vAlign w:val="center"/>
          </w:tcPr>
          <w:p w14:paraId="29110983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Titr"/>
                <w:color w:val="FF0000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* امکانات زیر بنایی *</w:t>
            </w:r>
          </w:p>
        </w:tc>
        <w:tc>
          <w:tcPr>
            <w:tcW w:w="1312" w:type="dxa"/>
            <w:gridSpan w:val="2"/>
            <w:shd w:val="clear" w:color="auto" w:fill="E6F7FA"/>
            <w:vAlign w:val="center"/>
          </w:tcPr>
          <w:p w14:paraId="0DA6ACCD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آب</w:t>
            </w:r>
          </w:p>
        </w:tc>
        <w:tc>
          <w:tcPr>
            <w:tcW w:w="1347" w:type="dxa"/>
            <w:gridSpan w:val="2"/>
            <w:shd w:val="clear" w:color="auto" w:fill="E6F7FA"/>
            <w:vAlign w:val="center"/>
          </w:tcPr>
          <w:p w14:paraId="4E3FEF84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برق</w:t>
            </w:r>
          </w:p>
        </w:tc>
        <w:tc>
          <w:tcPr>
            <w:tcW w:w="539" w:type="dxa"/>
            <w:vMerge w:val="restart"/>
            <w:shd w:val="clear" w:color="auto" w:fill="E6F7FA"/>
            <w:vAlign w:val="center"/>
          </w:tcPr>
          <w:p w14:paraId="05D479E4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گاز</w:t>
            </w:r>
          </w:p>
        </w:tc>
        <w:tc>
          <w:tcPr>
            <w:tcW w:w="808" w:type="dxa"/>
            <w:vMerge w:val="restart"/>
            <w:shd w:val="clear" w:color="auto" w:fill="E6F7FA"/>
            <w:vAlign w:val="center"/>
          </w:tcPr>
          <w:p w14:paraId="4354D8A0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مخابرات</w:t>
            </w:r>
          </w:p>
        </w:tc>
        <w:tc>
          <w:tcPr>
            <w:tcW w:w="718" w:type="dxa"/>
            <w:vMerge w:val="restart"/>
            <w:shd w:val="clear" w:color="auto" w:fill="E6F7FA"/>
            <w:vAlign w:val="center"/>
          </w:tcPr>
          <w:p w14:paraId="29073FD4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تصفیه خانه فاضلاب</w:t>
            </w:r>
          </w:p>
        </w:tc>
        <w:tc>
          <w:tcPr>
            <w:tcW w:w="884" w:type="dxa"/>
            <w:vMerge w:val="restart"/>
            <w:shd w:val="clear" w:color="auto" w:fill="E6F7FA"/>
            <w:vAlign w:val="center"/>
          </w:tcPr>
          <w:p w14:paraId="275E8A86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فضای سبز (هکتار)</w:t>
            </w:r>
          </w:p>
        </w:tc>
        <w:tc>
          <w:tcPr>
            <w:tcW w:w="822" w:type="dxa"/>
            <w:vMerge w:val="restart"/>
            <w:shd w:val="clear" w:color="auto" w:fill="E6F7FA"/>
            <w:vAlign w:val="center"/>
          </w:tcPr>
          <w:p w14:paraId="70F4EE93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شبکه داخلی گاز</w:t>
            </w:r>
          </w:p>
        </w:tc>
        <w:tc>
          <w:tcPr>
            <w:tcW w:w="808" w:type="dxa"/>
            <w:vMerge w:val="restart"/>
            <w:shd w:val="clear" w:color="auto" w:fill="E6F7FA"/>
            <w:vAlign w:val="center"/>
          </w:tcPr>
          <w:p w14:paraId="7F716A92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اتصال به فیبر نوری</w:t>
            </w:r>
          </w:p>
        </w:tc>
        <w:tc>
          <w:tcPr>
            <w:tcW w:w="903" w:type="dxa"/>
            <w:vMerge w:val="restart"/>
            <w:shd w:val="clear" w:color="auto" w:fill="E6F7FA"/>
            <w:vAlign w:val="center"/>
          </w:tcPr>
          <w:p w14:paraId="3D1255E8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ساختمان آتشنشانی</w:t>
            </w:r>
          </w:p>
        </w:tc>
      </w:tr>
      <w:tr w:rsidR="00276C70" w:rsidRPr="00CC6AD0" w14:paraId="4910F7BF" w14:textId="77777777" w:rsidTr="00276C70">
        <w:trPr>
          <w:trHeight w:val="321"/>
          <w:jc w:val="center"/>
        </w:trPr>
        <w:tc>
          <w:tcPr>
            <w:tcW w:w="1766" w:type="dxa"/>
            <w:vMerge/>
            <w:shd w:val="clear" w:color="auto" w:fill="E5DFEC"/>
            <w:vAlign w:val="center"/>
          </w:tcPr>
          <w:p w14:paraId="70D87DE2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Titr"/>
                <w:sz w:val="18"/>
                <w:szCs w:val="18"/>
                <w:rtl/>
              </w:rPr>
            </w:pPr>
          </w:p>
        </w:tc>
        <w:tc>
          <w:tcPr>
            <w:tcW w:w="414" w:type="dxa"/>
            <w:shd w:val="clear" w:color="auto" w:fill="E6F7FA"/>
            <w:vAlign w:val="center"/>
          </w:tcPr>
          <w:p w14:paraId="3C62419C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98" w:type="dxa"/>
            <w:shd w:val="clear" w:color="auto" w:fill="E6F7FA"/>
            <w:vAlign w:val="center"/>
          </w:tcPr>
          <w:p w14:paraId="207BD6EA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آب تامین شده</w:t>
            </w:r>
          </w:p>
        </w:tc>
        <w:tc>
          <w:tcPr>
            <w:tcW w:w="449" w:type="dxa"/>
            <w:shd w:val="clear" w:color="auto" w:fill="E6F7FA"/>
            <w:vAlign w:val="center"/>
          </w:tcPr>
          <w:p w14:paraId="49F08F4C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98" w:type="dxa"/>
            <w:shd w:val="clear" w:color="auto" w:fill="E6F7FA"/>
            <w:vAlign w:val="center"/>
          </w:tcPr>
          <w:p w14:paraId="2CB62A9B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برق تامین شده</w:t>
            </w:r>
          </w:p>
        </w:tc>
        <w:tc>
          <w:tcPr>
            <w:tcW w:w="539" w:type="dxa"/>
            <w:vMerge/>
            <w:shd w:val="clear" w:color="auto" w:fill="E5DFEC"/>
            <w:vAlign w:val="center"/>
          </w:tcPr>
          <w:p w14:paraId="638D4789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</w:p>
        </w:tc>
        <w:tc>
          <w:tcPr>
            <w:tcW w:w="808" w:type="dxa"/>
            <w:vMerge/>
            <w:shd w:val="clear" w:color="auto" w:fill="E5DFEC"/>
            <w:vAlign w:val="center"/>
          </w:tcPr>
          <w:p w14:paraId="3DFE3AB2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</w:p>
        </w:tc>
        <w:tc>
          <w:tcPr>
            <w:tcW w:w="718" w:type="dxa"/>
            <w:vMerge/>
            <w:shd w:val="clear" w:color="auto" w:fill="E5DFEC"/>
            <w:vAlign w:val="center"/>
          </w:tcPr>
          <w:p w14:paraId="5D1E9607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</w:p>
        </w:tc>
        <w:tc>
          <w:tcPr>
            <w:tcW w:w="884" w:type="dxa"/>
            <w:vMerge/>
            <w:shd w:val="clear" w:color="auto" w:fill="E5DFEC"/>
            <w:vAlign w:val="center"/>
          </w:tcPr>
          <w:p w14:paraId="1F9CE0C5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</w:p>
        </w:tc>
        <w:tc>
          <w:tcPr>
            <w:tcW w:w="822" w:type="dxa"/>
            <w:vMerge/>
            <w:shd w:val="clear" w:color="auto" w:fill="E5DFEC"/>
            <w:vAlign w:val="center"/>
          </w:tcPr>
          <w:p w14:paraId="6067A76D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</w:p>
        </w:tc>
        <w:tc>
          <w:tcPr>
            <w:tcW w:w="808" w:type="dxa"/>
            <w:vMerge/>
            <w:shd w:val="clear" w:color="auto" w:fill="E5DFEC"/>
            <w:vAlign w:val="center"/>
          </w:tcPr>
          <w:p w14:paraId="038EF3D7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</w:p>
        </w:tc>
        <w:tc>
          <w:tcPr>
            <w:tcW w:w="903" w:type="dxa"/>
            <w:vMerge/>
            <w:shd w:val="clear" w:color="auto" w:fill="E5DFEC"/>
            <w:vAlign w:val="center"/>
          </w:tcPr>
          <w:p w14:paraId="1E2D4085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</w:p>
        </w:tc>
      </w:tr>
      <w:tr w:rsidR="00276C70" w:rsidRPr="00CC6AD0" w14:paraId="273D7E5A" w14:textId="77777777" w:rsidTr="00276C70">
        <w:trPr>
          <w:trHeight w:val="299"/>
          <w:jc w:val="center"/>
        </w:trPr>
        <w:tc>
          <w:tcPr>
            <w:tcW w:w="1766" w:type="dxa"/>
            <w:vAlign w:val="center"/>
          </w:tcPr>
          <w:p w14:paraId="2AFD3487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شهرك صنعتي دزفول1</w:t>
            </w:r>
          </w:p>
        </w:tc>
        <w:tc>
          <w:tcPr>
            <w:tcW w:w="414" w:type="dxa"/>
            <w:vAlign w:val="center"/>
          </w:tcPr>
          <w:p w14:paraId="4ED4E639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98" w:type="dxa"/>
            <w:vAlign w:val="center"/>
          </w:tcPr>
          <w:p w14:paraId="589107F9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40</w:t>
            </w:r>
          </w:p>
        </w:tc>
        <w:tc>
          <w:tcPr>
            <w:tcW w:w="449" w:type="dxa"/>
            <w:vAlign w:val="center"/>
          </w:tcPr>
          <w:p w14:paraId="4EEBD18B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98" w:type="dxa"/>
            <w:vAlign w:val="center"/>
          </w:tcPr>
          <w:p w14:paraId="47D2A586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  <w:lang w:bidi="ar-SA"/>
              </w:rPr>
              <w:t>10</w:t>
            </w:r>
          </w:p>
        </w:tc>
        <w:tc>
          <w:tcPr>
            <w:tcW w:w="539" w:type="dxa"/>
            <w:vAlign w:val="center"/>
          </w:tcPr>
          <w:p w14:paraId="7724F253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08" w:type="dxa"/>
            <w:vAlign w:val="center"/>
          </w:tcPr>
          <w:p w14:paraId="5F714287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18" w:type="dxa"/>
          </w:tcPr>
          <w:p w14:paraId="17120FEF" w14:textId="77777777" w:rsidR="00276C70" w:rsidRDefault="00276C70" w:rsidP="00AC4C85">
            <w:pPr>
              <w:jc w:val="center"/>
            </w:pPr>
            <w:r w:rsidRPr="005D10F1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84" w:type="dxa"/>
            <w:vAlign w:val="center"/>
          </w:tcPr>
          <w:p w14:paraId="5476E0CA" w14:textId="1342FB2F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18/6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6F9A78DA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141B2A60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71355CFE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</w:tr>
      <w:tr w:rsidR="00276C70" w:rsidRPr="00CC6AD0" w14:paraId="2E40ECF7" w14:textId="77777777" w:rsidTr="00276C70">
        <w:trPr>
          <w:trHeight w:val="242"/>
          <w:jc w:val="center"/>
        </w:trPr>
        <w:tc>
          <w:tcPr>
            <w:tcW w:w="1766" w:type="dxa"/>
            <w:vAlign w:val="center"/>
          </w:tcPr>
          <w:p w14:paraId="7D2502C1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lastRenderedPageBreak/>
              <w:t>شهرك صنعتي دزفول2</w:t>
            </w:r>
          </w:p>
        </w:tc>
        <w:tc>
          <w:tcPr>
            <w:tcW w:w="414" w:type="dxa"/>
            <w:vAlign w:val="center"/>
          </w:tcPr>
          <w:p w14:paraId="0FE7B1EF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98" w:type="dxa"/>
            <w:vAlign w:val="center"/>
          </w:tcPr>
          <w:p w14:paraId="46A1CF34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52</w:t>
            </w:r>
          </w:p>
        </w:tc>
        <w:tc>
          <w:tcPr>
            <w:tcW w:w="449" w:type="dxa"/>
            <w:vAlign w:val="center"/>
          </w:tcPr>
          <w:p w14:paraId="4896CC44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98" w:type="dxa"/>
            <w:vAlign w:val="center"/>
          </w:tcPr>
          <w:p w14:paraId="5C272664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>
              <w:rPr>
                <w:rFonts w:ascii="Times New Roman" w:eastAsia="Times New Roman" w:hAnsi="Times New Roman" w:cs="B Homa" w:hint="cs"/>
                <w:rtl/>
                <w:lang w:bidi="ar-SA"/>
              </w:rPr>
              <w:t>15</w:t>
            </w:r>
          </w:p>
        </w:tc>
        <w:tc>
          <w:tcPr>
            <w:tcW w:w="539" w:type="dxa"/>
            <w:vAlign w:val="center"/>
          </w:tcPr>
          <w:p w14:paraId="64F8B46D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08" w:type="dxa"/>
            <w:vAlign w:val="center"/>
          </w:tcPr>
          <w:p w14:paraId="342E9B3B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18" w:type="dxa"/>
            <w:vAlign w:val="center"/>
          </w:tcPr>
          <w:p w14:paraId="7B05F3E8" w14:textId="5CEBC602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*</w:t>
            </w:r>
          </w:p>
        </w:tc>
        <w:tc>
          <w:tcPr>
            <w:tcW w:w="884" w:type="dxa"/>
            <w:vAlign w:val="center"/>
          </w:tcPr>
          <w:p w14:paraId="5A9631F3" w14:textId="3BA82AAB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43/7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4F071B62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5EB24BDA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7914CE72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897A46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276C70" w:rsidRPr="00CC6AD0" w14:paraId="00FFB174" w14:textId="77777777" w:rsidTr="00276C70">
        <w:trPr>
          <w:trHeight w:val="242"/>
          <w:jc w:val="center"/>
        </w:trPr>
        <w:tc>
          <w:tcPr>
            <w:tcW w:w="1766" w:type="dxa"/>
            <w:vAlign w:val="center"/>
          </w:tcPr>
          <w:p w14:paraId="0BCF9BD2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شهرك صنعتي دزفول3</w:t>
            </w:r>
          </w:p>
        </w:tc>
        <w:tc>
          <w:tcPr>
            <w:tcW w:w="414" w:type="dxa"/>
            <w:vAlign w:val="center"/>
          </w:tcPr>
          <w:p w14:paraId="369983D5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98" w:type="dxa"/>
            <w:vAlign w:val="center"/>
          </w:tcPr>
          <w:p w14:paraId="3A63533A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10</w:t>
            </w:r>
          </w:p>
        </w:tc>
        <w:tc>
          <w:tcPr>
            <w:tcW w:w="449" w:type="dxa"/>
            <w:vAlign w:val="center"/>
          </w:tcPr>
          <w:p w14:paraId="0F7CB18A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98" w:type="dxa"/>
            <w:vAlign w:val="center"/>
          </w:tcPr>
          <w:p w14:paraId="3DB3A9F7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  <w:lang w:bidi="ar-SA"/>
              </w:rPr>
              <w:t>1</w:t>
            </w:r>
          </w:p>
        </w:tc>
        <w:tc>
          <w:tcPr>
            <w:tcW w:w="539" w:type="dxa"/>
            <w:vAlign w:val="center"/>
          </w:tcPr>
          <w:p w14:paraId="308C305D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08" w:type="dxa"/>
            <w:vAlign w:val="center"/>
          </w:tcPr>
          <w:p w14:paraId="0D282C24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18" w:type="dxa"/>
          </w:tcPr>
          <w:p w14:paraId="59321813" w14:textId="77777777" w:rsidR="00276C70" w:rsidRDefault="00276C70" w:rsidP="00AC4C85">
            <w:pPr>
              <w:jc w:val="center"/>
            </w:pPr>
            <w:r w:rsidRPr="000E390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84" w:type="dxa"/>
            <w:vAlign w:val="center"/>
          </w:tcPr>
          <w:p w14:paraId="3232F73A" w14:textId="7E0A418B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07/0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68434BE7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08" w:type="dxa"/>
            <w:shd w:val="clear" w:color="auto" w:fill="auto"/>
          </w:tcPr>
          <w:p w14:paraId="78C3C2F8" w14:textId="322C7C95" w:rsidR="00276C70" w:rsidRDefault="00276C70" w:rsidP="00AC4C85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03" w:type="dxa"/>
            <w:shd w:val="clear" w:color="auto" w:fill="auto"/>
          </w:tcPr>
          <w:p w14:paraId="091B8D12" w14:textId="77777777" w:rsidR="00276C70" w:rsidRDefault="00276C70" w:rsidP="00AC4C85">
            <w:pPr>
              <w:jc w:val="center"/>
            </w:pPr>
            <w:r w:rsidRPr="001548A0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276C70" w:rsidRPr="00CC6AD0" w14:paraId="1540BBC0" w14:textId="77777777" w:rsidTr="00632545">
        <w:trPr>
          <w:trHeight w:val="242"/>
          <w:jc w:val="center"/>
        </w:trPr>
        <w:tc>
          <w:tcPr>
            <w:tcW w:w="1766" w:type="dxa"/>
            <w:vAlign w:val="center"/>
          </w:tcPr>
          <w:p w14:paraId="6C474E4F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شهرك صنعتي دزفول 4</w:t>
            </w:r>
          </w:p>
        </w:tc>
        <w:tc>
          <w:tcPr>
            <w:tcW w:w="414" w:type="dxa"/>
            <w:vAlign w:val="center"/>
          </w:tcPr>
          <w:p w14:paraId="06941C1F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98" w:type="dxa"/>
            <w:vAlign w:val="center"/>
          </w:tcPr>
          <w:p w14:paraId="7B07942B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6</w:t>
            </w:r>
          </w:p>
        </w:tc>
        <w:tc>
          <w:tcPr>
            <w:tcW w:w="449" w:type="dxa"/>
            <w:vAlign w:val="center"/>
          </w:tcPr>
          <w:p w14:paraId="6CCC3DB0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98" w:type="dxa"/>
            <w:vAlign w:val="center"/>
          </w:tcPr>
          <w:p w14:paraId="726783BE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  <w:lang w:bidi="ar-SA"/>
              </w:rPr>
              <w:t>7</w:t>
            </w:r>
          </w:p>
        </w:tc>
        <w:tc>
          <w:tcPr>
            <w:tcW w:w="539" w:type="dxa"/>
            <w:vAlign w:val="center"/>
          </w:tcPr>
          <w:p w14:paraId="08360524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897A46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08" w:type="dxa"/>
            <w:vAlign w:val="center"/>
          </w:tcPr>
          <w:p w14:paraId="1B6FE5F6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18" w:type="dxa"/>
          </w:tcPr>
          <w:p w14:paraId="2ED5C477" w14:textId="77777777" w:rsidR="00276C70" w:rsidRDefault="00276C70" w:rsidP="00AC4C85">
            <w:pPr>
              <w:jc w:val="center"/>
            </w:pPr>
            <w:r w:rsidRPr="000E390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84" w:type="dxa"/>
            <w:vAlign w:val="center"/>
          </w:tcPr>
          <w:p w14:paraId="578EB1A4" w14:textId="167F27C9" w:rsidR="00276C70" w:rsidRPr="00CC6AD0" w:rsidRDefault="00632545" w:rsidP="00632545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35/2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1841BBEB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08" w:type="dxa"/>
            <w:shd w:val="clear" w:color="auto" w:fill="auto"/>
          </w:tcPr>
          <w:p w14:paraId="2CD2E9F5" w14:textId="6FA7F632" w:rsidR="00276C70" w:rsidRDefault="00276C70" w:rsidP="00AC4C85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03" w:type="dxa"/>
            <w:shd w:val="clear" w:color="auto" w:fill="auto"/>
          </w:tcPr>
          <w:p w14:paraId="32662FB3" w14:textId="77777777" w:rsidR="00276C70" w:rsidRDefault="00276C70" w:rsidP="00AC4C85">
            <w:pPr>
              <w:jc w:val="center"/>
            </w:pPr>
            <w:r w:rsidRPr="001548A0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276C70" w:rsidRPr="00CC6AD0" w14:paraId="147CF885" w14:textId="77777777" w:rsidTr="00276C70">
        <w:trPr>
          <w:trHeight w:val="398"/>
          <w:jc w:val="center"/>
        </w:trPr>
        <w:tc>
          <w:tcPr>
            <w:tcW w:w="1766" w:type="dxa"/>
            <w:vAlign w:val="center"/>
          </w:tcPr>
          <w:p w14:paraId="6F6F606E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ناحيه صنعتي سر بیشه</w:t>
            </w:r>
          </w:p>
        </w:tc>
        <w:tc>
          <w:tcPr>
            <w:tcW w:w="414" w:type="dxa"/>
            <w:vAlign w:val="center"/>
          </w:tcPr>
          <w:p w14:paraId="1ED35832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98" w:type="dxa"/>
            <w:vAlign w:val="center"/>
          </w:tcPr>
          <w:p w14:paraId="2CEB2FEF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449" w:type="dxa"/>
          </w:tcPr>
          <w:p w14:paraId="559ABF63" w14:textId="77777777" w:rsidR="00276C70" w:rsidRDefault="00276C70" w:rsidP="00AC4C85">
            <w:pPr>
              <w:jc w:val="center"/>
            </w:pPr>
            <w:r w:rsidRPr="00897A46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98" w:type="dxa"/>
          </w:tcPr>
          <w:p w14:paraId="2CAD1175" w14:textId="77777777" w:rsidR="00276C70" w:rsidRDefault="00276C70" w:rsidP="00AC4C85">
            <w:pPr>
              <w:jc w:val="center"/>
            </w:pPr>
            <w:r w:rsidRPr="00897A46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539" w:type="dxa"/>
          </w:tcPr>
          <w:p w14:paraId="06837CD7" w14:textId="77777777" w:rsidR="00276C70" w:rsidRDefault="00276C70" w:rsidP="00AC4C85">
            <w:pPr>
              <w:jc w:val="center"/>
            </w:pPr>
            <w:r w:rsidRPr="00897A46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08" w:type="dxa"/>
          </w:tcPr>
          <w:p w14:paraId="7D58F495" w14:textId="77777777" w:rsidR="00276C70" w:rsidRDefault="00276C70" w:rsidP="00AC4C85">
            <w:pPr>
              <w:jc w:val="center"/>
            </w:pPr>
            <w:r w:rsidRPr="00897A46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18" w:type="dxa"/>
          </w:tcPr>
          <w:p w14:paraId="58ABE5F9" w14:textId="77777777" w:rsidR="00276C70" w:rsidRDefault="00276C70" w:rsidP="00AC4C85">
            <w:pPr>
              <w:jc w:val="center"/>
            </w:pPr>
            <w:r w:rsidRPr="00897A46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84" w:type="dxa"/>
          </w:tcPr>
          <w:p w14:paraId="523EB124" w14:textId="77777777" w:rsidR="00276C70" w:rsidRDefault="00276C70" w:rsidP="00AC4C85">
            <w:pPr>
              <w:jc w:val="center"/>
            </w:pPr>
            <w:r w:rsidRPr="00897A46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22" w:type="dxa"/>
            <w:shd w:val="clear" w:color="auto" w:fill="auto"/>
          </w:tcPr>
          <w:p w14:paraId="4A1E8F5D" w14:textId="77777777" w:rsidR="00276C70" w:rsidRDefault="00276C70" w:rsidP="00AC4C85">
            <w:pPr>
              <w:jc w:val="center"/>
            </w:pPr>
            <w:r w:rsidRPr="00897A46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08" w:type="dxa"/>
            <w:shd w:val="clear" w:color="auto" w:fill="auto"/>
          </w:tcPr>
          <w:p w14:paraId="116EC219" w14:textId="77777777" w:rsidR="00276C70" w:rsidRDefault="00276C70" w:rsidP="00AC4C85">
            <w:pPr>
              <w:jc w:val="center"/>
            </w:pPr>
            <w:r w:rsidRPr="00897A46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03" w:type="dxa"/>
            <w:shd w:val="clear" w:color="auto" w:fill="auto"/>
          </w:tcPr>
          <w:p w14:paraId="6118EE5B" w14:textId="77777777" w:rsidR="00276C70" w:rsidRDefault="00276C70" w:rsidP="00AC4C85">
            <w:pPr>
              <w:jc w:val="center"/>
            </w:pPr>
            <w:r w:rsidRPr="00897A46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276C70" w:rsidRPr="00CC6AD0" w14:paraId="074E8407" w14:textId="77777777" w:rsidTr="00276C70">
        <w:trPr>
          <w:trHeight w:val="347"/>
          <w:jc w:val="center"/>
        </w:trPr>
        <w:tc>
          <w:tcPr>
            <w:tcW w:w="1766" w:type="dxa"/>
            <w:vAlign w:val="center"/>
          </w:tcPr>
          <w:p w14:paraId="1956C988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ناحیه سر دشت دزفول</w:t>
            </w:r>
          </w:p>
        </w:tc>
        <w:tc>
          <w:tcPr>
            <w:tcW w:w="414" w:type="dxa"/>
            <w:vAlign w:val="center"/>
          </w:tcPr>
          <w:p w14:paraId="317E1743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98" w:type="dxa"/>
            <w:vAlign w:val="center"/>
          </w:tcPr>
          <w:p w14:paraId="4D4F294D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449" w:type="dxa"/>
            <w:vAlign w:val="center"/>
          </w:tcPr>
          <w:p w14:paraId="70F03F25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98" w:type="dxa"/>
            <w:vAlign w:val="center"/>
          </w:tcPr>
          <w:p w14:paraId="4BB355EB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539" w:type="dxa"/>
            <w:vAlign w:val="center"/>
          </w:tcPr>
          <w:p w14:paraId="39F3EC5E" w14:textId="1524FB4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08" w:type="dxa"/>
            <w:vAlign w:val="center"/>
          </w:tcPr>
          <w:p w14:paraId="5DBF9D60" w14:textId="77777777" w:rsidR="00276C70" w:rsidRPr="00CC6AD0" w:rsidRDefault="00276C70" w:rsidP="00AC4C85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18" w:type="dxa"/>
          </w:tcPr>
          <w:p w14:paraId="1B0553CE" w14:textId="77777777" w:rsidR="00276C70" w:rsidRDefault="00276C70" w:rsidP="00AC4C85">
            <w:pPr>
              <w:jc w:val="center"/>
            </w:pPr>
            <w:r w:rsidRPr="00FC5FF7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84" w:type="dxa"/>
          </w:tcPr>
          <w:p w14:paraId="03AF2802" w14:textId="77777777" w:rsidR="00276C70" w:rsidRDefault="00276C70" w:rsidP="00AC4C85">
            <w:pPr>
              <w:jc w:val="center"/>
            </w:pPr>
            <w:r w:rsidRPr="00FC5FF7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22" w:type="dxa"/>
            <w:shd w:val="clear" w:color="auto" w:fill="auto"/>
          </w:tcPr>
          <w:p w14:paraId="719E764B" w14:textId="77777777" w:rsidR="00276C70" w:rsidRDefault="00276C70" w:rsidP="00AC4C85">
            <w:pPr>
              <w:jc w:val="center"/>
            </w:pPr>
            <w:r w:rsidRPr="00FC5FF7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08" w:type="dxa"/>
            <w:shd w:val="clear" w:color="auto" w:fill="auto"/>
          </w:tcPr>
          <w:p w14:paraId="672D0378" w14:textId="77777777" w:rsidR="00276C70" w:rsidRDefault="00276C70" w:rsidP="00AC4C85">
            <w:pPr>
              <w:jc w:val="center"/>
            </w:pPr>
            <w:r w:rsidRPr="00FC5FF7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03" w:type="dxa"/>
            <w:shd w:val="clear" w:color="auto" w:fill="auto"/>
          </w:tcPr>
          <w:p w14:paraId="44EB05E9" w14:textId="77777777" w:rsidR="00276C70" w:rsidRDefault="00276C70" w:rsidP="00AC4C85">
            <w:pPr>
              <w:jc w:val="center"/>
            </w:pPr>
            <w:r w:rsidRPr="00FC5FF7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276C70" w:rsidRPr="00CC6AD0" w14:paraId="59C586A9" w14:textId="77777777" w:rsidTr="00276C70">
        <w:trPr>
          <w:trHeight w:val="347"/>
          <w:jc w:val="center"/>
        </w:trPr>
        <w:tc>
          <w:tcPr>
            <w:tcW w:w="1766" w:type="dxa"/>
            <w:shd w:val="clear" w:color="auto" w:fill="EAE1FC" w:themeFill="accent5" w:themeFillTint="33"/>
            <w:vAlign w:val="center"/>
          </w:tcPr>
          <w:p w14:paraId="6A2BC5D9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مجموع</w:t>
            </w:r>
          </w:p>
        </w:tc>
        <w:tc>
          <w:tcPr>
            <w:tcW w:w="414" w:type="dxa"/>
            <w:shd w:val="clear" w:color="auto" w:fill="EAE1FC" w:themeFill="accent5" w:themeFillTint="33"/>
            <w:vAlign w:val="center"/>
          </w:tcPr>
          <w:p w14:paraId="2C5216B6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6</w:t>
            </w:r>
          </w:p>
        </w:tc>
        <w:tc>
          <w:tcPr>
            <w:tcW w:w="898" w:type="dxa"/>
            <w:shd w:val="clear" w:color="auto" w:fill="EAE1FC" w:themeFill="accent5" w:themeFillTint="33"/>
            <w:vAlign w:val="center"/>
          </w:tcPr>
          <w:p w14:paraId="643E07C7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114</w:t>
            </w:r>
          </w:p>
        </w:tc>
        <w:tc>
          <w:tcPr>
            <w:tcW w:w="449" w:type="dxa"/>
            <w:shd w:val="clear" w:color="auto" w:fill="EAE1FC" w:themeFill="accent5" w:themeFillTint="33"/>
            <w:vAlign w:val="center"/>
          </w:tcPr>
          <w:p w14:paraId="3ABD37F5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5</w:t>
            </w:r>
          </w:p>
        </w:tc>
        <w:tc>
          <w:tcPr>
            <w:tcW w:w="898" w:type="dxa"/>
            <w:shd w:val="clear" w:color="auto" w:fill="EAE1FC" w:themeFill="accent5" w:themeFillTint="33"/>
            <w:vAlign w:val="center"/>
          </w:tcPr>
          <w:p w14:paraId="0818839B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34</w:t>
            </w:r>
          </w:p>
        </w:tc>
        <w:tc>
          <w:tcPr>
            <w:tcW w:w="539" w:type="dxa"/>
            <w:shd w:val="clear" w:color="auto" w:fill="EAE1FC" w:themeFill="accent5" w:themeFillTint="33"/>
            <w:vAlign w:val="center"/>
          </w:tcPr>
          <w:p w14:paraId="2F7D7D5E" w14:textId="474A08AD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</w:t>
            </w:r>
          </w:p>
        </w:tc>
        <w:tc>
          <w:tcPr>
            <w:tcW w:w="808" w:type="dxa"/>
            <w:shd w:val="clear" w:color="auto" w:fill="EAE1FC" w:themeFill="accent5" w:themeFillTint="33"/>
            <w:vAlign w:val="center"/>
          </w:tcPr>
          <w:p w14:paraId="7C3F517E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5</w:t>
            </w:r>
          </w:p>
        </w:tc>
        <w:tc>
          <w:tcPr>
            <w:tcW w:w="718" w:type="dxa"/>
            <w:shd w:val="clear" w:color="auto" w:fill="EAE1FC" w:themeFill="accent5" w:themeFillTint="33"/>
            <w:vAlign w:val="center"/>
          </w:tcPr>
          <w:p w14:paraId="24264084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884" w:type="dxa"/>
            <w:shd w:val="clear" w:color="auto" w:fill="EAE1FC" w:themeFill="accent5" w:themeFillTint="33"/>
            <w:vAlign w:val="center"/>
          </w:tcPr>
          <w:p w14:paraId="2BAD0C02" w14:textId="25BB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03/16</w:t>
            </w:r>
          </w:p>
        </w:tc>
        <w:tc>
          <w:tcPr>
            <w:tcW w:w="822" w:type="dxa"/>
            <w:shd w:val="clear" w:color="auto" w:fill="EAE1FC" w:themeFill="accent5" w:themeFillTint="33"/>
            <w:vAlign w:val="center"/>
          </w:tcPr>
          <w:p w14:paraId="28B27322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4</w:t>
            </w:r>
          </w:p>
        </w:tc>
        <w:tc>
          <w:tcPr>
            <w:tcW w:w="808" w:type="dxa"/>
            <w:shd w:val="clear" w:color="auto" w:fill="EAE1FC" w:themeFill="accent5" w:themeFillTint="33"/>
            <w:vAlign w:val="center"/>
          </w:tcPr>
          <w:p w14:paraId="60F7A0FD" w14:textId="77698395" w:rsidR="00276C70" w:rsidRPr="00CC6AD0" w:rsidRDefault="00632545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</w:t>
            </w:r>
          </w:p>
        </w:tc>
        <w:tc>
          <w:tcPr>
            <w:tcW w:w="903" w:type="dxa"/>
            <w:shd w:val="clear" w:color="auto" w:fill="EAE1FC" w:themeFill="accent5" w:themeFillTint="33"/>
            <w:vAlign w:val="center"/>
          </w:tcPr>
          <w:p w14:paraId="16E7E83F" w14:textId="77777777" w:rsidR="00276C70" w:rsidRPr="00CC6AD0" w:rsidRDefault="00276C7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</w:tr>
    </w:tbl>
    <w:p w14:paraId="1ED05B30" w14:textId="50B1968A" w:rsidR="00BF13EB" w:rsidRPr="00BF13EB" w:rsidRDefault="00BF13EB" w:rsidP="00BF13EB">
      <w:pPr>
        <w:tabs>
          <w:tab w:val="left" w:pos="2250"/>
        </w:tabs>
        <w:rPr>
          <w:rFonts w:ascii="Times New Roman" w:eastAsia="Times New Roman" w:hAnsi="Times New Roman" w:cs="B Titr"/>
          <w:sz w:val="6"/>
          <w:szCs w:val="6"/>
          <w:rtl/>
        </w:rPr>
      </w:pPr>
    </w:p>
    <w:tbl>
      <w:tblPr>
        <w:tblStyle w:val="TableGrid1"/>
        <w:tblpPr w:leftFromText="180" w:rightFromText="180" w:vertAnchor="text" w:horzAnchor="margin" w:tblpXSpec="center" w:tblpY="-25"/>
        <w:bidiVisual/>
        <w:tblW w:w="0" w:type="auto"/>
        <w:tblLook w:val="04A0" w:firstRow="1" w:lastRow="0" w:firstColumn="1" w:lastColumn="0" w:noHBand="0" w:noVBand="1"/>
      </w:tblPr>
      <w:tblGrid>
        <w:gridCol w:w="1988"/>
        <w:gridCol w:w="527"/>
        <w:gridCol w:w="5578"/>
        <w:gridCol w:w="1980"/>
      </w:tblGrid>
      <w:tr w:rsidR="005517D3" w:rsidRPr="00CC6AD0" w14:paraId="4B75C55E" w14:textId="77777777" w:rsidTr="005517D3">
        <w:trPr>
          <w:trHeight w:val="381"/>
        </w:trPr>
        <w:tc>
          <w:tcPr>
            <w:tcW w:w="1988" w:type="dxa"/>
            <w:shd w:val="clear" w:color="auto" w:fill="E6F7FA"/>
            <w:vAlign w:val="center"/>
          </w:tcPr>
          <w:p w14:paraId="0E699A8F" w14:textId="77777777" w:rsidR="005517D3" w:rsidRPr="00CC6AD0" w:rsidRDefault="005517D3" w:rsidP="005517D3">
            <w:pPr>
              <w:jc w:val="center"/>
              <w:rPr>
                <w:rFonts w:ascii="Times New Roman" w:eastAsia="Times New Roman" w:hAnsi="Times New Roman" w:cs="B Titr"/>
                <w:color w:val="FF0000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*پروژه های عمرانی سال 1403 *</w:t>
            </w:r>
          </w:p>
        </w:tc>
        <w:tc>
          <w:tcPr>
            <w:tcW w:w="527" w:type="dxa"/>
            <w:shd w:val="clear" w:color="auto" w:fill="E6F7FA"/>
            <w:vAlign w:val="center"/>
          </w:tcPr>
          <w:p w14:paraId="045B20C4" w14:textId="77777777" w:rsidR="005517D3" w:rsidRPr="00CC6AD0" w:rsidRDefault="005517D3" w:rsidP="005517D3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تعداد</w:t>
            </w:r>
          </w:p>
        </w:tc>
        <w:tc>
          <w:tcPr>
            <w:tcW w:w="5578" w:type="dxa"/>
            <w:shd w:val="clear" w:color="auto" w:fill="E6F7FA"/>
            <w:vAlign w:val="center"/>
          </w:tcPr>
          <w:p w14:paraId="3704B740" w14:textId="77777777" w:rsidR="005517D3" w:rsidRPr="00CC6AD0" w:rsidRDefault="005517D3" w:rsidP="005517D3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عنوان پروژه</w:t>
            </w:r>
          </w:p>
        </w:tc>
        <w:tc>
          <w:tcPr>
            <w:tcW w:w="1980" w:type="dxa"/>
            <w:shd w:val="clear" w:color="auto" w:fill="E6F7FA"/>
            <w:vAlign w:val="center"/>
          </w:tcPr>
          <w:p w14:paraId="4AF6E6FE" w14:textId="77777777" w:rsidR="005517D3" w:rsidRPr="00CC6AD0" w:rsidRDefault="005517D3" w:rsidP="005517D3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مبلغ اعتبار</w:t>
            </w:r>
          </w:p>
          <w:p w14:paraId="7D0888D1" w14:textId="77777777" w:rsidR="005517D3" w:rsidRPr="00CC6AD0" w:rsidRDefault="005517D3" w:rsidP="005517D3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4"/>
                <w:szCs w:val="14"/>
                <w:rtl/>
              </w:rPr>
              <w:t>(ریال)</w:t>
            </w:r>
          </w:p>
        </w:tc>
      </w:tr>
      <w:tr w:rsidR="005517D3" w:rsidRPr="00CC6AD0" w14:paraId="062B7410" w14:textId="77777777" w:rsidTr="005517D3">
        <w:trPr>
          <w:trHeight w:val="381"/>
        </w:trPr>
        <w:tc>
          <w:tcPr>
            <w:tcW w:w="1988" w:type="dxa"/>
            <w:shd w:val="clear" w:color="000000" w:fill="FFFFFF"/>
            <w:vAlign w:val="center"/>
          </w:tcPr>
          <w:p w14:paraId="00218257" w14:textId="77777777" w:rsidR="005517D3" w:rsidRPr="00F23590" w:rsidRDefault="005517D3" w:rsidP="005517D3">
            <w:pPr>
              <w:jc w:val="center"/>
              <w:rPr>
                <w:rFonts w:ascii="Arial" w:eastAsia="Times New Roman" w:hAnsi="Arial" w:cs="B Homa"/>
                <w:color w:val="000000"/>
                <w:rtl/>
                <w:lang w:bidi="ar-SA"/>
              </w:rPr>
            </w:pPr>
            <w:r w:rsidRPr="00F23590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شهرک صنعتي دزفول 2</w:t>
            </w:r>
          </w:p>
        </w:tc>
        <w:tc>
          <w:tcPr>
            <w:tcW w:w="527" w:type="dxa"/>
            <w:shd w:val="clear" w:color="auto" w:fill="auto"/>
            <w:vAlign w:val="center"/>
          </w:tcPr>
          <w:p w14:paraId="2091F942" w14:textId="77777777" w:rsidR="005517D3" w:rsidRPr="00C26779" w:rsidRDefault="005517D3" w:rsidP="005517D3">
            <w:pPr>
              <w:jc w:val="center"/>
              <w:rPr>
                <w:rFonts w:ascii="Arial" w:eastAsia="Times New Roman" w:hAnsi="Arial" w:cs="B Homa"/>
                <w:color w:val="000000"/>
                <w:rtl/>
                <w:lang w:bidi="ar-SA"/>
              </w:rPr>
            </w:pPr>
            <w:r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1</w:t>
            </w:r>
          </w:p>
        </w:tc>
        <w:tc>
          <w:tcPr>
            <w:tcW w:w="5578" w:type="dxa"/>
            <w:shd w:val="clear" w:color="000000" w:fill="FFFFFF"/>
            <w:vAlign w:val="center"/>
          </w:tcPr>
          <w:p w14:paraId="1B140E8E" w14:textId="77777777" w:rsidR="005517D3" w:rsidRPr="00F23590" w:rsidRDefault="005517D3" w:rsidP="005517D3">
            <w:pPr>
              <w:jc w:val="center"/>
              <w:rPr>
                <w:rFonts w:ascii="Arial" w:eastAsia="Times New Roman" w:hAnsi="Arial" w:cs="B Homa"/>
                <w:color w:val="000000"/>
                <w:rtl/>
                <w:lang w:bidi="ar-SA"/>
              </w:rPr>
            </w:pP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عمل</w:t>
            </w:r>
            <w:r w:rsidRPr="009E4E92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ات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احداث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بخش</w:t>
            </w:r>
            <w:r w:rsidRPr="009E4E92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از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شبکه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برق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فشار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متوسط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شهرک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صنعت</w:t>
            </w:r>
            <w:r w:rsidRPr="009E4E92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دزفول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2</w:t>
            </w:r>
          </w:p>
        </w:tc>
        <w:tc>
          <w:tcPr>
            <w:tcW w:w="1980" w:type="dxa"/>
            <w:shd w:val="clear" w:color="000000" w:fill="FFFFFF"/>
            <w:vAlign w:val="center"/>
          </w:tcPr>
          <w:p w14:paraId="6B7F1A93" w14:textId="77777777" w:rsidR="005517D3" w:rsidRPr="00F23590" w:rsidRDefault="005517D3" w:rsidP="005517D3">
            <w:pPr>
              <w:jc w:val="center"/>
              <w:rPr>
                <w:rFonts w:ascii="Arial" w:eastAsia="Times New Roman" w:hAnsi="Arial" w:cs="B Homa"/>
                <w:color w:val="000000"/>
                <w:rtl/>
                <w:lang w:bidi="ar-SA"/>
              </w:rPr>
            </w:pPr>
            <w:r w:rsidRPr="00A526DA">
              <w:rPr>
                <w:rFonts w:ascii="Arial" w:eastAsia="Times New Roman" w:hAnsi="Arial" w:cs="B Homa"/>
                <w:color w:val="000000"/>
                <w:rtl/>
                <w:lang w:bidi="ar-SA"/>
              </w:rPr>
              <w:t>11,202,982,876</w:t>
            </w:r>
          </w:p>
        </w:tc>
      </w:tr>
      <w:tr w:rsidR="005517D3" w:rsidRPr="00CC6AD0" w14:paraId="1C54DDCC" w14:textId="77777777" w:rsidTr="005517D3">
        <w:trPr>
          <w:trHeight w:val="381"/>
        </w:trPr>
        <w:tc>
          <w:tcPr>
            <w:tcW w:w="1988" w:type="dxa"/>
            <w:shd w:val="clear" w:color="auto" w:fill="auto"/>
            <w:vAlign w:val="center"/>
          </w:tcPr>
          <w:p w14:paraId="4C104AA0" w14:textId="77777777" w:rsidR="005517D3" w:rsidRPr="00F23590" w:rsidRDefault="005517D3" w:rsidP="005517D3">
            <w:pPr>
              <w:jc w:val="center"/>
              <w:rPr>
                <w:rFonts w:ascii="Arial" w:eastAsia="Times New Roman" w:hAnsi="Arial" w:cs="B Homa"/>
                <w:color w:val="000000"/>
                <w:rtl/>
                <w:lang w:bidi="ar-SA"/>
              </w:rPr>
            </w:pPr>
            <w:r w:rsidRPr="00F23590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 xml:space="preserve">شهرک صنعتي دزفول </w:t>
            </w:r>
            <w:r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3</w:t>
            </w:r>
          </w:p>
        </w:tc>
        <w:tc>
          <w:tcPr>
            <w:tcW w:w="527" w:type="dxa"/>
            <w:shd w:val="clear" w:color="auto" w:fill="auto"/>
            <w:vAlign w:val="center"/>
          </w:tcPr>
          <w:p w14:paraId="280BBA89" w14:textId="77777777" w:rsidR="005517D3" w:rsidRPr="00C26779" w:rsidRDefault="005517D3" w:rsidP="005517D3">
            <w:pPr>
              <w:jc w:val="center"/>
              <w:rPr>
                <w:rFonts w:ascii="Arial" w:eastAsia="Times New Roman" w:hAnsi="Arial" w:cs="B Homa"/>
                <w:color w:val="000000"/>
                <w:rtl/>
                <w:lang w:bidi="ar-SA"/>
              </w:rPr>
            </w:pPr>
            <w:r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1</w:t>
            </w:r>
          </w:p>
        </w:tc>
        <w:tc>
          <w:tcPr>
            <w:tcW w:w="5578" w:type="dxa"/>
            <w:shd w:val="clear" w:color="auto" w:fill="auto"/>
            <w:vAlign w:val="center"/>
          </w:tcPr>
          <w:p w14:paraId="64FFEE83" w14:textId="77777777" w:rsidR="005517D3" w:rsidRPr="00F23590" w:rsidRDefault="005517D3" w:rsidP="005517D3">
            <w:pPr>
              <w:jc w:val="center"/>
              <w:rPr>
                <w:rFonts w:ascii="Arial" w:eastAsia="Times New Roman" w:hAnsi="Arial" w:cs="B Homa"/>
                <w:color w:val="000000"/>
                <w:rtl/>
                <w:lang w:bidi="ar-SA"/>
              </w:rPr>
            </w:pPr>
            <w:r w:rsidRPr="00A526DA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عمل</w:t>
            </w:r>
            <w:r w:rsidRPr="00A526DA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A526DA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ات</w:t>
            </w:r>
            <w:r w:rsidRPr="00A526DA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A526DA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جدول</w:t>
            </w:r>
            <w:r w:rsidRPr="00A526DA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A526DA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گذار</w:t>
            </w:r>
            <w:r w:rsidRPr="00A526DA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A526DA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A526DA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جهت</w:t>
            </w:r>
            <w:r w:rsidRPr="00A526DA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A526DA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دفع</w:t>
            </w:r>
            <w:r w:rsidRPr="00A526DA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A526DA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آبها</w:t>
            </w:r>
            <w:r w:rsidRPr="00A526DA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A526DA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A526DA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سطح</w:t>
            </w:r>
            <w:r w:rsidRPr="00A526DA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A526DA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A526DA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در</w:t>
            </w:r>
            <w:r w:rsidRPr="00A526DA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A526DA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شهرک</w:t>
            </w:r>
            <w:r w:rsidRPr="00A526DA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A526DA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صنعت</w:t>
            </w:r>
            <w:r w:rsidRPr="00A526DA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A526DA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A526DA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دزفول</w:t>
            </w:r>
            <w:r w:rsidRPr="00A526DA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3</w:t>
            </w:r>
          </w:p>
        </w:tc>
        <w:tc>
          <w:tcPr>
            <w:tcW w:w="1980" w:type="dxa"/>
            <w:shd w:val="clear" w:color="000000" w:fill="FFFFFF"/>
            <w:vAlign w:val="center"/>
          </w:tcPr>
          <w:p w14:paraId="496E0223" w14:textId="77777777" w:rsidR="005517D3" w:rsidRPr="00F23590" w:rsidRDefault="005517D3" w:rsidP="005517D3">
            <w:pPr>
              <w:jc w:val="center"/>
              <w:rPr>
                <w:rFonts w:ascii="Arial" w:eastAsia="Times New Roman" w:hAnsi="Arial" w:cs="B Homa"/>
                <w:color w:val="000000"/>
                <w:rtl/>
                <w:lang w:bidi="ar-SA"/>
              </w:rPr>
            </w:pPr>
            <w:r w:rsidRPr="00A526DA">
              <w:rPr>
                <w:rFonts w:ascii="Arial" w:eastAsia="Times New Roman" w:hAnsi="Arial" w:cs="B Homa"/>
                <w:color w:val="000000"/>
                <w:rtl/>
                <w:lang w:bidi="ar-SA"/>
              </w:rPr>
              <w:t>4,930,339,144</w:t>
            </w:r>
          </w:p>
        </w:tc>
      </w:tr>
      <w:tr w:rsidR="005517D3" w:rsidRPr="00CC6AD0" w14:paraId="6738C852" w14:textId="77777777" w:rsidTr="005517D3">
        <w:trPr>
          <w:trHeight w:val="381"/>
        </w:trPr>
        <w:tc>
          <w:tcPr>
            <w:tcW w:w="1988" w:type="dxa"/>
            <w:vMerge w:val="restart"/>
            <w:shd w:val="clear" w:color="000000" w:fill="FFFFFF"/>
            <w:vAlign w:val="center"/>
          </w:tcPr>
          <w:p w14:paraId="7ECD8FDB" w14:textId="77777777" w:rsidR="005517D3" w:rsidRPr="00F23590" w:rsidRDefault="005517D3" w:rsidP="005517D3">
            <w:pPr>
              <w:jc w:val="center"/>
              <w:rPr>
                <w:rFonts w:ascii="Arial" w:eastAsia="Times New Roman" w:hAnsi="Arial" w:cs="B Homa"/>
                <w:color w:val="000000"/>
                <w:rtl/>
                <w:lang w:bidi="ar-SA"/>
              </w:rPr>
            </w:pPr>
            <w:r w:rsidRPr="00F23590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شهرک صنعتي دزفول 4</w:t>
            </w:r>
          </w:p>
        </w:tc>
        <w:tc>
          <w:tcPr>
            <w:tcW w:w="527" w:type="dxa"/>
            <w:vMerge w:val="restart"/>
            <w:shd w:val="clear" w:color="auto" w:fill="auto"/>
            <w:vAlign w:val="center"/>
          </w:tcPr>
          <w:p w14:paraId="2F14BFF8" w14:textId="77777777" w:rsidR="005517D3" w:rsidRPr="00C26779" w:rsidRDefault="005517D3" w:rsidP="005517D3">
            <w:pPr>
              <w:jc w:val="center"/>
              <w:rPr>
                <w:rFonts w:ascii="Arial" w:eastAsia="Times New Roman" w:hAnsi="Arial" w:cs="B Homa"/>
                <w:color w:val="000000"/>
                <w:rtl/>
                <w:lang w:bidi="ar-SA"/>
              </w:rPr>
            </w:pPr>
            <w:r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3</w:t>
            </w:r>
          </w:p>
        </w:tc>
        <w:tc>
          <w:tcPr>
            <w:tcW w:w="5578" w:type="dxa"/>
            <w:shd w:val="clear" w:color="000000" w:fill="FFFFFF"/>
            <w:vAlign w:val="center"/>
          </w:tcPr>
          <w:p w14:paraId="4A1546DD" w14:textId="77777777" w:rsidR="005517D3" w:rsidRPr="00F23590" w:rsidRDefault="005517D3" w:rsidP="005517D3">
            <w:pPr>
              <w:jc w:val="center"/>
              <w:rPr>
                <w:rFonts w:ascii="Arial" w:eastAsia="Times New Roman" w:hAnsi="Arial" w:cs="B Homa"/>
                <w:color w:val="000000"/>
                <w:rtl/>
                <w:lang w:bidi="ar-SA"/>
              </w:rPr>
            </w:pP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ترم</w:t>
            </w:r>
            <w:r w:rsidRPr="009E4E92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م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نوار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حفار</w:t>
            </w:r>
            <w:r w:rsidRPr="009E4E92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،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مرمت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روساز</w:t>
            </w:r>
            <w:r w:rsidRPr="009E4E92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و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روکش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اسفالت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بخش</w:t>
            </w:r>
            <w:r w:rsidRPr="009E4E92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از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خ</w:t>
            </w:r>
            <w:r w:rsidRPr="009E4E92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ابان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ها</w:t>
            </w:r>
            <w:r w:rsidRPr="009E4E92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شهرک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صنعت</w:t>
            </w:r>
            <w:r w:rsidRPr="009E4E92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دزفول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4</w:t>
            </w:r>
          </w:p>
        </w:tc>
        <w:tc>
          <w:tcPr>
            <w:tcW w:w="1980" w:type="dxa"/>
            <w:shd w:val="clear" w:color="000000" w:fill="FFFFFF"/>
            <w:vAlign w:val="center"/>
          </w:tcPr>
          <w:p w14:paraId="2D4C67D9" w14:textId="77777777" w:rsidR="005517D3" w:rsidRPr="00F23590" w:rsidRDefault="005517D3" w:rsidP="005517D3">
            <w:pPr>
              <w:jc w:val="center"/>
              <w:rPr>
                <w:rFonts w:ascii="Arial" w:eastAsia="Times New Roman" w:hAnsi="Arial" w:cs="B Homa"/>
                <w:color w:val="000000"/>
                <w:rtl/>
                <w:lang w:bidi="ar-SA"/>
              </w:rPr>
            </w:pPr>
            <w:r w:rsidRPr="00A526DA">
              <w:rPr>
                <w:rFonts w:ascii="Arial" w:eastAsia="Times New Roman" w:hAnsi="Arial" w:cs="B Homa"/>
                <w:color w:val="000000"/>
                <w:rtl/>
                <w:lang w:bidi="ar-SA"/>
              </w:rPr>
              <w:t>113,979,882,215</w:t>
            </w:r>
          </w:p>
        </w:tc>
      </w:tr>
      <w:tr w:rsidR="005517D3" w:rsidRPr="00CC6AD0" w14:paraId="48C044EC" w14:textId="77777777" w:rsidTr="005517D3">
        <w:trPr>
          <w:trHeight w:val="381"/>
        </w:trPr>
        <w:tc>
          <w:tcPr>
            <w:tcW w:w="1988" w:type="dxa"/>
            <w:vMerge/>
            <w:shd w:val="clear" w:color="auto" w:fill="auto"/>
            <w:vAlign w:val="center"/>
          </w:tcPr>
          <w:p w14:paraId="0869DF7D" w14:textId="77777777" w:rsidR="005517D3" w:rsidRPr="00F23590" w:rsidRDefault="005517D3" w:rsidP="005517D3">
            <w:pPr>
              <w:jc w:val="center"/>
              <w:rPr>
                <w:rFonts w:ascii="Arial" w:eastAsia="Times New Roman" w:hAnsi="Arial" w:cs="B Homa"/>
                <w:color w:val="000000"/>
                <w:rtl/>
                <w:lang w:bidi="ar-SA"/>
              </w:rPr>
            </w:pPr>
          </w:p>
        </w:tc>
        <w:tc>
          <w:tcPr>
            <w:tcW w:w="527" w:type="dxa"/>
            <w:vMerge/>
            <w:shd w:val="clear" w:color="auto" w:fill="auto"/>
            <w:vAlign w:val="center"/>
          </w:tcPr>
          <w:p w14:paraId="60AF6EE3" w14:textId="77777777" w:rsidR="005517D3" w:rsidRPr="00C26779" w:rsidRDefault="005517D3" w:rsidP="005517D3">
            <w:pPr>
              <w:jc w:val="center"/>
              <w:rPr>
                <w:rFonts w:ascii="Arial" w:eastAsia="Times New Roman" w:hAnsi="Arial" w:cs="B Homa"/>
                <w:color w:val="000000"/>
                <w:rtl/>
                <w:lang w:bidi="ar-SA"/>
              </w:rPr>
            </w:pPr>
          </w:p>
        </w:tc>
        <w:tc>
          <w:tcPr>
            <w:tcW w:w="5578" w:type="dxa"/>
            <w:shd w:val="clear" w:color="auto" w:fill="auto"/>
            <w:vAlign w:val="center"/>
          </w:tcPr>
          <w:p w14:paraId="453DE84F" w14:textId="77777777" w:rsidR="005517D3" w:rsidRPr="00F23590" w:rsidRDefault="005517D3" w:rsidP="005517D3">
            <w:pPr>
              <w:jc w:val="center"/>
              <w:rPr>
                <w:rFonts w:ascii="Arial" w:eastAsia="Times New Roman" w:hAnsi="Arial" w:cs="B Homa"/>
                <w:color w:val="000000"/>
                <w:rtl/>
                <w:lang w:bidi="ar-SA"/>
              </w:rPr>
            </w:pP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احداث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کانال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هدا</w:t>
            </w:r>
            <w:r w:rsidRPr="009E4E92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ت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س</w:t>
            </w:r>
            <w:r w:rsidRPr="009E4E92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لاب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و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ته</w:t>
            </w:r>
            <w:r w:rsidRPr="009E4E92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ه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و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نصب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تجه</w:t>
            </w:r>
            <w:r w:rsidRPr="009E4E92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زات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مکان</w:t>
            </w:r>
            <w:r w:rsidRPr="009E4E92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ک</w:t>
            </w:r>
            <w:r w:rsidRPr="009E4E92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و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الکتر</w:t>
            </w:r>
            <w:r w:rsidRPr="009E4E92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ک</w:t>
            </w:r>
            <w:r w:rsidRPr="009E4E92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کلرزن</w:t>
            </w:r>
            <w:r w:rsidRPr="009E4E92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و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سطح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سنج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مخازن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آب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شهرک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صنعت</w:t>
            </w:r>
            <w:r w:rsidRPr="009E4E92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9E4E92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دزفول</w:t>
            </w:r>
            <w:r w:rsidRPr="009E4E92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4</w:t>
            </w:r>
          </w:p>
        </w:tc>
        <w:tc>
          <w:tcPr>
            <w:tcW w:w="1980" w:type="dxa"/>
            <w:shd w:val="clear" w:color="000000" w:fill="FFFFFF"/>
            <w:vAlign w:val="center"/>
          </w:tcPr>
          <w:p w14:paraId="7306037A" w14:textId="77777777" w:rsidR="005517D3" w:rsidRPr="00F23590" w:rsidRDefault="005517D3" w:rsidP="005517D3">
            <w:pPr>
              <w:jc w:val="center"/>
              <w:rPr>
                <w:rFonts w:ascii="Arial" w:eastAsia="Times New Roman" w:hAnsi="Arial" w:cs="B Homa"/>
                <w:color w:val="000000"/>
                <w:rtl/>
                <w:lang w:bidi="ar-SA"/>
              </w:rPr>
            </w:pPr>
            <w:r w:rsidRPr="00A526DA">
              <w:rPr>
                <w:rFonts w:ascii="Arial" w:eastAsia="Times New Roman" w:hAnsi="Arial" w:cs="B Homa"/>
                <w:color w:val="000000"/>
                <w:rtl/>
                <w:lang w:bidi="ar-SA"/>
              </w:rPr>
              <w:t>13,871,886,745</w:t>
            </w:r>
          </w:p>
        </w:tc>
      </w:tr>
      <w:tr w:rsidR="005517D3" w:rsidRPr="00CC6AD0" w14:paraId="0AE2E439" w14:textId="77777777" w:rsidTr="005517D3">
        <w:trPr>
          <w:trHeight w:val="381"/>
        </w:trPr>
        <w:tc>
          <w:tcPr>
            <w:tcW w:w="1988" w:type="dxa"/>
            <w:vMerge/>
            <w:shd w:val="clear" w:color="auto" w:fill="auto"/>
            <w:vAlign w:val="center"/>
          </w:tcPr>
          <w:p w14:paraId="1320F744" w14:textId="77777777" w:rsidR="005517D3" w:rsidRPr="00F23590" w:rsidRDefault="005517D3" w:rsidP="005517D3">
            <w:pPr>
              <w:jc w:val="center"/>
              <w:rPr>
                <w:rFonts w:ascii="Arial" w:eastAsia="Times New Roman" w:hAnsi="Arial" w:cs="B Homa"/>
                <w:color w:val="000000"/>
                <w:rtl/>
                <w:lang w:bidi="ar-SA"/>
              </w:rPr>
            </w:pPr>
          </w:p>
        </w:tc>
        <w:tc>
          <w:tcPr>
            <w:tcW w:w="527" w:type="dxa"/>
            <w:vMerge/>
            <w:shd w:val="clear" w:color="auto" w:fill="auto"/>
            <w:vAlign w:val="center"/>
          </w:tcPr>
          <w:p w14:paraId="72BAA3E6" w14:textId="77777777" w:rsidR="005517D3" w:rsidRPr="00C26779" w:rsidRDefault="005517D3" w:rsidP="005517D3">
            <w:pPr>
              <w:jc w:val="center"/>
              <w:rPr>
                <w:rFonts w:ascii="Arial" w:eastAsia="Times New Roman" w:hAnsi="Arial" w:cs="B Homa"/>
                <w:color w:val="000000"/>
                <w:rtl/>
                <w:lang w:bidi="ar-SA"/>
              </w:rPr>
            </w:pPr>
          </w:p>
        </w:tc>
        <w:tc>
          <w:tcPr>
            <w:tcW w:w="5578" w:type="dxa"/>
            <w:shd w:val="clear" w:color="auto" w:fill="auto"/>
            <w:vAlign w:val="center"/>
          </w:tcPr>
          <w:p w14:paraId="7D2E913B" w14:textId="77777777" w:rsidR="005517D3" w:rsidRPr="009E4E92" w:rsidRDefault="005517D3" w:rsidP="005517D3">
            <w:pPr>
              <w:jc w:val="center"/>
              <w:rPr>
                <w:rFonts w:ascii="Arial" w:eastAsia="Times New Roman" w:hAnsi="Arial" w:cs="B Homa"/>
                <w:color w:val="000000"/>
                <w:rtl/>
                <w:lang w:bidi="ar-SA"/>
              </w:rPr>
            </w:pPr>
            <w:r w:rsidRPr="00A526DA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احداث</w:t>
            </w:r>
            <w:r w:rsidRPr="00A526DA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A526DA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بخش</w:t>
            </w:r>
            <w:r w:rsidRPr="00A526DA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A526DA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A526DA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از</w:t>
            </w:r>
            <w:r w:rsidRPr="00A526DA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A526DA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شبکه</w:t>
            </w:r>
            <w:r w:rsidRPr="00A526DA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A526DA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روشنا</w:t>
            </w:r>
            <w:r w:rsidRPr="00A526DA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یی</w:t>
            </w:r>
            <w:r w:rsidRPr="00A526DA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A526DA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شهرک</w:t>
            </w:r>
            <w:r w:rsidRPr="00A526DA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A526DA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صنعت</w:t>
            </w:r>
            <w:r w:rsidRPr="00A526DA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A526DA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A526DA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دزفول</w:t>
            </w:r>
            <w:r w:rsidRPr="00A526DA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4</w:t>
            </w:r>
          </w:p>
        </w:tc>
        <w:tc>
          <w:tcPr>
            <w:tcW w:w="1980" w:type="dxa"/>
            <w:shd w:val="clear" w:color="000000" w:fill="FFFFFF"/>
            <w:vAlign w:val="center"/>
          </w:tcPr>
          <w:p w14:paraId="7E868D2D" w14:textId="77777777" w:rsidR="005517D3" w:rsidRPr="00F23590" w:rsidRDefault="005517D3" w:rsidP="005517D3">
            <w:pPr>
              <w:jc w:val="center"/>
              <w:rPr>
                <w:rFonts w:ascii="Arial" w:eastAsia="Times New Roman" w:hAnsi="Arial" w:cs="B Homa"/>
                <w:color w:val="000000"/>
                <w:rtl/>
                <w:lang w:bidi="ar-SA"/>
              </w:rPr>
            </w:pPr>
            <w:r w:rsidRPr="00A526DA">
              <w:rPr>
                <w:rFonts w:ascii="Arial" w:eastAsia="Times New Roman" w:hAnsi="Arial" w:cs="B Homa"/>
                <w:color w:val="000000"/>
                <w:rtl/>
                <w:lang w:bidi="ar-SA"/>
              </w:rPr>
              <w:t>55,594,064,637</w:t>
            </w:r>
          </w:p>
        </w:tc>
      </w:tr>
    </w:tbl>
    <w:p w14:paraId="4A48A206" w14:textId="77777777" w:rsidR="005517D3" w:rsidRPr="005517D3" w:rsidRDefault="005517D3" w:rsidP="00BF13EB">
      <w:pPr>
        <w:rPr>
          <w:rFonts w:ascii="Times New Roman" w:eastAsia="Times New Roman" w:hAnsi="Times New Roman" w:cs="B Titr"/>
          <w:sz w:val="6"/>
          <w:szCs w:val="6"/>
          <w:rtl/>
        </w:rPr>
      </w:pPr>
    </w:p>
    <w:tbl>
      <w:tblPr>
        <w:tblStyle w:val="TableGrid1"/>
        <w:bidiVisual/>
        <w:tblW w:w="7377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4A0" w:firstRow="1" w:lastRow="0" w:firstColumn="1" w:lastColumn="0" w:noHBand="0" w:noVBand="1"/>
      </w:tblPr>
      <w:tblGrid>
        <w:gridCol w:w="2699"/>
        <w:gridCol w:w="1134"/>
        <w:gridCol w:w="1134"/>
        <w:gridCol w:w="993"/>
        <w:gridCol w:w="1417"/>
      </w:tblGrid>
      <w:tr w:rsidR="00CC6AD0" w:rsidRPr="00CC6AD0" w14:paraId="64DC64DF" w14:textId="77777777" w:rsidTr="0057261B">
        <w:trPr>
          <w:trHeight w:val="712"/>
          <w:jc w:val="center"/>
        </w:trPr>
        <w:tc>
          <w:tcPr>
            <w:tcW w:w="2699" w:type="dxa"/>
            <w:shd w:val="clear" w:color="auto" w:fill="E6F7FA"/>
            <w:vAlign w:val="center"/>
          </w:tcPr>
          <w:p w14:paraId="6DA96CBF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color w:val="FF0000"/>
                <w:rtl/>
              </w:rPr>
              <w:t>* وضعیت مجتمع کارگاهی *</w:t>
            </w:r>
          </w:p>
        </w:tc>
        <w:tc>
          <w:tcPr>
            <w:tcW w:w="1134" w:type="dxa"/>
            <w:shd w:val="clear" w:color="auto" w:fill="E6F7FA"/>
            <w:vAlign w:val="center"/>
          </w:tcPr>
          <w:p w14:paraId="17BDD60C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 xml:space="preserve">در حال </w:t>
            </w: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br/>
              <w:t>احداث</w:t>
            </w:r>
          </w:p>
        </w:tc>
        <w:tc>
          <w:tcPr>
            <w:tcW w:w="1134" w:type="dxa"/>
            <w:shd w:val="clear" w:color="auto" w:fill="E6F7FA"/>
            <w:vAlign w:val="center"/>
          </w:tcPr>
          <w:p w14:paraId="68C94B2C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تكميل</w:t>
            </w: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br/>
              <w:t xml:space="preserve"> شده</w:t>
            </w:r>
          </w:p>
        </w:tc>
        <w:tc>
          <w:tcPr>
            <w:tcW w:w="993" w:type="dxa"/>
            <w:shd w:val="clear" w:color="auto" w:fill="E6F7FA"/>
            <w:vAlign w:val="center"/>
          </w:tcPr>
          <w:p w14:paraId="0D55B566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 xml:space="preserve">واگذار </w:t>
            </w: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br/>
              <w:t>شده</w:t>
            </w:r>
          </w:p>
        </w:tc>
        <w:tc>
          <w:tcPr>
            <w:tcW w:w="1417" w:type="dxa"/>
            <w:shd w:val="clear" w:color="auto" w:fill="E6F7FA"/>
            <w:vAlign w:val="center"/>
          </w:tcPr>
          <w:p w14:paraId="2C1CB870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 xml:space="preserve">به بهره برداري </w:t>
            </w: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br/>
              <w:t>رسيده</w:t>
            </w:r>
          </w:p>
        </w:tc>
      </w:tr>
      <w:tr w:rsidR="00CC6AD0" w:rsidRPr="00CC6AD0" w14:paraId="729EC2DD" w14:textId="77777777" w:rsidTr="0057261B">
        <w:trPr>
          <w:trHeight w:val="417"/>
          <w:jc w:val="center"/>
        </w:trPr>
        <w:tc>
          <w:tcPr>
            <w:tcW w:w="2699" w:type="dxa"/>
            <w:vAlign w:val="center"/>
          </w:tcPr>
          <w:p w14:paraId="7616A416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مجتمع کارگاهی دزفول3</w:t>
            </w:r>
          </w:p>
        </w:tc>
        <w:tc>
          <w:tcPr>
            <w:tcW w:w="1134" w:type="dxa"/>
            <w:vAlign w:val="center"/>
          </w:tcPr>
          <w:p w14:paraId="5DA1E177" w14:textId="77777777" w:rsidR="00CC6AD0" w:rsidRPr="00CC6AD0" w:rsidRDefault="009C1CB1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134" w:type="dxa"/>
            <w:vAlign w:val="center"/>
          </w:tcPr>
          <w:p w14:paraId="26538DA4" w14:textId="2B5ABA2F" w:rsidR="00CC6AD0" w:rsidRPr="00CC6AD0" w:rsidRDefault="00D7555A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179</w:t>
            </w:r>
          </w:p>
        </w:tc>
        <w:tc>
          <w:tcPr>
            <w:tcW w:w="993" w:type="dxa"/>
            <w:vAlign w:val="center"/>
          </w:tcPr>
          <w:p w14:paraId="6E6D8645" w14:textId="205A2631" w:rsidR="00CC6AD0" w:rsidRPr="00CC6AD0" w:rsidRDefault="00D7555A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100</w:t>
            </w:r>
          </w:p>
        </w:tc>
        <w:tc>
          <w:tcPr>
            <w:tcW w:w="1417" w:type="dxa"/>
            <w:vAlign w:val="center"/>
          </w:tcPr>
          <w:p w14:paraId="7AC50005" w14:textId="40654E44" w:rsidR="00CC6AD0" w:rsidRPr="00CC6AD0" w:rsidRDefault="00D7555A" w:rsidP="006D74B8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33</w:t>
            </w:r>
          </w:p>
        </w:tc>
      </w:tr>
      <w:tr w:rsidR="00ED3E25" w:rsidRPr="00CC6AD0" w14:paraId="7A220456" w14:textId="77777777" w:rsidTr="0057261B">
        <w:trPr>
          <w:trHeight w:val="417"/>
          <w:jc w:val="center"/>
        </w:trPr>
        <w:tc>
          <w:tcPr>
            <w:tcW w:w="2699" w:type="dxa"/>
            <w:vAlign w:val="center"/>
          </w:tcPr>
          <w:p w14:paraId="685A981A" w14:textId="777C592C" w:rsidR="00ED3E25" w:rsidRPr="00CC6AD0" w:rsidRDefault="00ED3E25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مجتمع کارگاهی دزفول</w:t>
            </w:r>
            <w:r>
              <w:rPr>
                <w:rFonts w:ascii="Times New Roman" w:eastAsia="Times New Roman" w:hAnsi="Times New Roman" w:cs="B Homa" w:hint="cs"/>
                <w:rtl/>
              </w:rPr>
              <w:t>4</w:t>
            </w:r>
          </w:p>
        </w:tc>
        <w:tc>
          <w:tcPr>
            <w:tcW w:w="1134" w:type="dxa"/>
          </w:tcPr>
          <w:p w14:paraId="768A1973" w14:textId="6463E056" w:rsidR="00ED3E25" w:rsidRPr="00ED3E25" w:rsidRDefault="0057261B" w:rsidP="00ED3E25">
            <w:pPr>
              <w:jc w:val="center"/>
              <w:rPr>
                <w:rFonts w:ascii="Times New Roman" w:eastAsia="Times New Roman" w:hAnsi="Times New Roman" w:cs="Cambri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134" w:type="dxa"/>
          </w:tcPr>
          <w:p w14:paraId="2AFF4238" w14:textId="5CC05749" w:rsidR="00ED3E25" w:rsidRDefault="00ED3E25" w:rsidP="00ED3E25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90</w:t>
            </w:r>
          </w:p>
        </w:tc>
        <w:tc>
          <w:tcPr>
            <w:tcW w:w="993" w:type="dxa"/>
          </w:tcPr>
          <w:p w14:paraId="1D9C387C" w14:textId="089678AE" w:rsidR="00ED3E25" w:rsidRPr="00ED3E25" w:rsidRDefault="0057261B" w:rsidP="00ED3E25">
            <w:pPr>
              <w:jc w:val="center"/>
              <w:rPr>
                <w:rFonts w:ascii="Times New Roman" w:eastAsia="Times New Roman" w:hAnsi="Times New Roman" w:cs="Cambri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417" w:type="dxa"/>
          </w:tcPr>
          <w:p w14:paraId="0D2FB43B" w14:textId="14550F05" w:rsidR="00ED3E25" w:rsidRPr="00ED3E25" w:rsidRDefault="0057261B" w:rsidP="00ED3E25">
            <w:pPr>
              <w:jc w:val="center"/>
              <w:rPr>
                <w:rFonts w:ascii="Times New Roman" w:eastAsia="Times New Roman" w:hAnsi="Times New Roman" w:cs="Cambri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57261B" w:rsidRPr="00CC6AD0" w14:paraId="18D8B80C" w14:textId="77777777" w:rsidTr="0057261B">
        <w:trPr>
          <w:trHeight w:val="417"/>
          <w:jc w:val="center"/>
        </w:trPr>
        <w:tc>
          <w:tcPr>
            <w:tcW w:w="2699" w:type="dxa"/>
            <w:vAlign w:val="center"/>
          </w:tcPr>
          <w:p w14:paraId="45B8368F" w14:textId="21F9C29A" w:rsidR="0057261B" w:rsidRPr="00CC6AD0" w:rsidRDefault="0057261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مجتمع کارگاهی</w:t>
            </w:r>
            <w:r>
              <w:rPr>
                <w:rFonts w:ascii="Times New Roman" w:eastAsia="Times New Roman" w:hAnsi="Times New Roman" w:cs="B Homa" w:hint="cs"/>
                <w:rtl/>
              </w:rPr>
              <w:t xml:space="preserve"> سردشت دزفول</w:t>
            </w:r>
          </w:p>
        </w:tc>
        <w:tc>
          <w:tcPr>
            <w:tcW w:w="1134" w:type="dxa"/>
          </w:tcPr>
          <w:p w14:paraId="4711D66E" w14:textId="61BB9B56" w:rsidR="0057261B" w:rsidRDefault="0057261B" w:rsidP="00ED3E25">
            <w:pPr>
              <w:jc w:val="center"/>
              <w:rPr>
                <w:rFonts w:ascii="Times New Roman" w:eastAsia="Times New Roman" w:hAnsi="Times New Roman" w:cs="Cambri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134" w:type="dxa"/>
          </w:tcPr>
          <w:p w14:paraId="125C0292" w14:textId="7098DA8C" w:rsidR="0057261B" w:rsidRDefault="0057261B" w:rsidP="00ED3E25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993" w:type="dxa"/>
          </w:tcPr>
          <w:p w14:paraId="6EDB4EE3" w14:textId="754326E7" w:rsidR="0057261B" w:rsidRDefault="0057261B" w:rsidP="00ED3E25">
            <w:pPr>
              <w:jc w:val="center"/>
              <w:rPr>
                <w:rFonts w:ascii="Times New Roman" w:eastAsia="Times New Roman" w:hAnsi="Times New Roman" w:cs="Cambri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417" w:type="dxa"/>
          </w:tcPr>
          <w:p w14:paraId="6E6E4EFA" w14:textId="0FF4089B" w:rsidR="0057261B" w:rsidRDefault="0057261B" w:rsidP="00ED3E25">
            <w:pPr>
              <w:jc w:val="center"/>
              <w:rPr>
                <w:rFonts w:ascii="Times New Roman" w:eastAsia="Times New Roman" w:hAnsi="Times New Roman" w:cs="Cambri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</w:tbl>
    <w:p w14:paraId="3A510125" w14:textId="50A5CC8B" w:rsidR="00A526DA" w:rsidRDefault="00A526DA" w:rsidP="00CC6AD0">
      <w:pPr>
        <w:spacing w:after="0" w:line="240" w:lineRule="auto"/>
        <w:rPr>
          <w:rFonts w:ascii="Times New Roman" w:eastAsia="Times New Roman" w:hAnsi="Times New Roman" w:cs="B Titr"/>
          <w:sz w:val="6"/>
          <w:szCs w:val="6"/>
          <w:rtl/>
        </w:rPr>
      </w:pPr>
    </w:p>
    <w:p w14:paraId="03A4E41D" w14:textId="77777777" w:rsidR="00A526DA" w:rsidRDefault="00A526DA" w:rsidP="00CC6AD0">
      <w:pPr>
        <w:spacing w:after="0" w:line="240" w:lineRule="auto"/>
        <w:rPr>
          <w:rFonts w:ascii="Times New Roman" w:eastAsia="Times New Roman" w:hAnsi="Times New Roman" w:cs="B Titr"/>
          <w:sz w:val="6"/>
          <w:szCs w:val="6"/>
          <w:rtl/>
        </w:rPr>
      </w:pPr>
    </w:p>
    <w:tbl>
      <w:tblPr>
        <w:bidiVisual/>
        <w:tblW w:w="7087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2410"/>
      </w:tblGrid>
      <w:tr w:rsidR="00CC6AD0" w:rsidRPr="00CC6AD0" w14:paraId="7BC3C7E4" w14:textId="77777777" w:rsidTr="003C0D5E">
        <w:trPr>
          <w:trHeight w:val="661"/>
          <w:jc w:val="center"/>
        </w:trPr>
        <w:tc>
          <w:tcPr>
            <w:tcW w:w="4677" w:type="dxa"/>
            <w:shd w:val="clear" w:color="auto" w:fill="E6F7FA"/>
            <w:vAlign w:val="center"/>
          </w:tcPr>
          <w:p w14:paraId="436E9997" w14:textId="77777777" w:rsidR="00CC6AD0" w:rsidRPr="003C206F" w:rsidRDefault="00CC6AD0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موقعیت شهرستان</w:t>
            </w:r>
          </w:p>
        </w:tc>
        <w:tc>
          <w:tcPr>
            <w:tcW w:w="2410" w:type="dxa"/>
            <w:shd w:val="clear" w:color="auto" w:fill="E6F7FA"/>
            <w:vAlign w:val="center"/>
          </w:tcPr>
          <w:p w14:paraId="0507152B" w14:textId="77777777" w:rsidR="00CC6AD0" w:rsidRPr="003C206F" w:rsidRDefault="00CC6AD0" w:rsidP="003C0D5E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فاصله (کیلومتر)</w:t>
            </w:r>
          </w:p>
        </w:tc>
      </w:tr>
      <w:tr w:rsidR="00CC6AD0" w:rsidRPr="00CC6AD0" w14:paraId="5AC5F4DE" w14:textId="77777777" w:rsidTr="003C0D5E">
        <w:trPr>
          <w:trHeight w:val="575"/>
          <w:jc w:val="center"/>
        </w:trPr>
        <w:tc>
          <w:tcPr>
            <w:tcW w:w="4677" w:type="dxa"/>
            <w:vAlign w:val="center"/>
          </w:tcPr>
          <w:p w14:paraId="20D87BA7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فرودگاه و راه آهن اهواز</w:t>
            </w:r>
          </w:p>
          <w:p w14:paraId="2C0C7908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- فاصله تا فرودگاه دزفول</w:t>
            </w:r>
          </w:p>
          <w:p w14:paraId="758BE6B1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- فاصله تا بندر خرمشهر</w:t>
            </w:r>
          </w:p>
          <w:p w14:paraId="131E1CC0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- فاصله تا بندر امام</w:t>
            </w:r>
          </w:p>
          <w:p w14:paraId="05419C63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راه آهن اندیمشک</w:t>
            </w:r>
          </w:p>
        </w:tc>
        <w:tc>
          <w:tcPr>
            <w:tcW w:w="2410" w:type="dxa"/>
            <w:vAlign w:val="center"/>
          </w:tcPr>
          <w:p w14:paraId="41194301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160</w:t>
            </w:r>
          </w:p>
          <w:p w14:paraId="012C4A52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15</w:t>
            </w:r>
          </w:p>
          <w:p w14:paraId="1B2BCDCF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285</w:t>
            </w:r>
          </w:p>
          <w:p w14:paraId="7A834381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260</w:t>
            </w:r>
          </w:p>
          <w:p w14:paraId="18C1B83F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15</w:t>
            </w:r>
          </w:p>
        </w:tc>
      </w:tr>
    </w:tbl>
    <w:p w14:paraId="047F5676" w14:textId="77777777" w:rsidR="00ED3E25" w:rsidRDefault="00ED3E25" w:rsidP="00ED3E25">
      <w:pPr>
        <w:bidi w:val="0"/>
        <w:rPr>
          <w:rFonts w:ascii="Times New Roman" w:eastAsia="Times New Roman" w:hAnsi="Times New Roman" w:cs="B Titr"/>
          <w:sz w:val="26"/>
          <w:szCs w:val="26"/>
          <w:rtl/>
        </w:rPr>
      </w:pPr>
    </w:p>
    <w:p w14:paraId="3FCF8098" w14:textId="1E6B5B9B" w:rsidR="00CC6AD0" w:rsidRPr="00CC6AD0" w:rsidRDefault="00CC6AD0" w:rsidP="00BF13EB">
      <w:pPr>
        <w:spacing w:after="0" w:line="240" w:lineRule="auto"/>
        <w:ind w:right="709"/>
        <w:rPr>
          <w:rFonts w:ascii="Times New Roman" w:eastAsia="Times New Roman" w:hAnsi="Times New Roman" w:cs="B Titr"/>
          <w:sz w:val="26"/>
          <w:szCs w:val="26"/>
          <w:rtl/>
        </w:rPr>
      </w:pPr>
      <w:r w:rsidRPr="00CC6AD0">
        <w:rPr>
          <w:rFonts w:ascii="Times New Roman" w:eastAsia="Times New Roman" w:hAnsi="Times New Roman" w:cs="B Titr" w:hint="cs"/>
          <w:sz w:val="26"/>
          <w:szCs w:val="26"/>
          <w:rtl/>
        </w:rPr>
        <w:t>مزاياي سرمايه گذاري در منطقه:</w:t>
      </w:r>
    </w:p>
    <w:p w14:paraId="16852A5A" w14:textId="77777777" w:rsidR="00CC6AD0" w:rsidRPr="00CC6AD0" w:rsidRDefault="00CC6AD0" w:rsidP="000F1DC7">
      <w:pPr>
        <w:spacing w:after="0" w:line="216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1-وجود محور ترانزيت  انديمشك- دزفول- تهران و  اهواز-  بندر امام</w:t>
      </w:r>
    </w:p>
    <w:p w14:paraId="0DB67E17" w14:textId="77777777" w:rsidR="00CC6AD0" w:rsidRPr="00CC6AD0" w:rsidRDefault="00CC6AD0" w:rsidP="000F1DC7">
      <w:pPr>
        <w:spacing w:after="0" w:line="216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2- فاصله  مناسب تا راه  آهن سراسري ايران</w:t>
      </w:r>
    </w:p>
    <w:p w14:paraId="2D0FDF18" w14:textId="77777777" w:rsidR="00CC6AD0" w:rsidRPr="00CC6AD0" w:rsidRDefault="00CC6AD0" w:rsidP="000F1DC7">
      <w:pPr>
        <w:spacing w:after="0" w:line="216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3-وجود 3 شهرك صنعتي  در حال  واگذاري  و  تملك  شهرك صنعتي  شماره  4 دزفول</w:t>
      </w:r>
    </w:p>
    <w:p w14:paraId="54EE7209" w14:textId="77777777" w:rsidR="00CC6AD0" w:rsidRPr="00CC6AD0" w:rsidRDefault="00CC6AD0" w:rsidP="000F1DC7">
      <w:pPr>
        <w:spacing w:after="0" w:line="216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lastRenderedPageBreak/>
        <w:t>4- وجود مراكز  آموزشي   عالي  منظور تأمين  نيروي  انساني  متخصص</w:t>
      </w:r>
    </w:p>
    <w:p w14:paraId="5A99A6B3" w14:textId="77777777" w:rsidR="00CC6AD0" w:rsidRPr="00CC6AD0" w:rsidRDefault="00CC6AD0" w:rsidP="000F1DC7">
      <w:pPr>
        <w:spacing w:after="0" w:line="216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5- وجود آب و  هواي  مناسب  و  اراضي  مستعد جهت  فعاليتهاي   كشاورزي   و  باغداري</w:t>
      </w:r>
    </w:p>
    <w:p w14:paraId="539CFC4A" w14:textId="77777777" w:rsidR="00CC6AD0" w:rsidRPr="00CC6AD0" w:rsidRDefault="00CC6AD0" w:rsidP="000F1DC7">
      <w:pPr>
        <w:spacing w:after="0" w:line="216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6-وجود معادن  غني  شن و  ماسه در شهرستان</w:t>
      </w:r>
    </w:p>
    <w:p w14:paraId="488785DD" w14:textId="77777777" w:rsidR="00CC6AD0" w:rsidRDefault="00CC6AD0" w:rsidP="000F1DC7">
      <w:pPr>
        <w:spacing w:after="0" w:line="216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7-  وجود  جاذبه  هاي  گردشگري</w:t>
      </w:r>
    </w:p>
    <w:p w14:paraId="07DF85CB" w14:textId="295AA0BD" w:rsidR="00EE5667" w:rsidRDefault="00BF13EB" w:rsidP="00BF13EB">
      <w:pPr>
        <w:spacing w:after="0" w:line="240" w:lineRule="auto"/>
        <w:ind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</w:rPr>
        <w:t>*</w:t>
      </w:r>
      <w:r w:rsidR="00EE5667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پتانسیل های سرمایه گذاری:</w:t>
      </w:r>
    </w:p>
    <w:p w14:paraId="41DC2ADC" w14:textId="431653C3" w:rsidR="00EE5667" w:rsidRDefault="00EE5667" w:rsidP="002F3E9C">
      <w:pPr>
        <w:spacing w:after="0" w:line="216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EE5667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صنایع جانبی نیشکر، انواع صنایع تبدیلی کشاورزی، صنایع معدنی و ساختمانی، صنایع فلزی، صنایع نوین باا فنااوری برتر، برق و الکترونیک، قطعات کارخانهای و نیروگاهی، تولید قطعات خودرو، ماشین آلات کشاورزی و بازیافت</w:t>
      </w:r>
    </w:p>
    <w:p w14:paraId="36651928" w14:textId="0B237FAF" w:rsidR="00CC6AD0" w:rsidRDefault="00CC6AD0" w:rsidP="00343503">
      <w:pPr>
        <w:pStyle w:val="Kouravand"/>
        <w:rPr>
          <w:rtl/>
        </w:rPr>
      </w:pPr>
      <w:bookmarkStart w:id="47" w:name="_Toc190682041"/>
      <w:r w:rsidRPr="007C6A52">
        <w:rPr>
          <w:rFonts w:hint="cs"/>
          <w:rtl/>
        </w:rPr>
        <w:t>شهرستان رامهرمز</w:t>
      </w:r>
      <w:bookmarkEnd w:id="47"/>
    </w:p>
    <w:p w14:paraId="6BE61225" w14:textId="77777777" w:rsidR="00213DD2" w:rsidRPr="00CC6AD0" w:rsidRDefault="00213DD2" w:rsidP="007C6A52">
      <w:pPr>
        <w:spacing w:after="0" w:line="240" w:lineRule="auto"/>
        <w:rPr>
          <w:rFonts w:ascii="Cambria" w:eastAsia="Times New Roman" w:hAnsi="Cambria" w:cs="Times New Roman"/>
          <w:b/>
          <w:bCs/>
          <w:color w:val="4F81BD"/>
          <w:sz w:val="26"/>
          <w:szCs w:val="26"/>
          <w:rtl/>
        </w:rPr>
      </w:pPr>
    </w:p>
    <w:p w14:paraId="5F82E833" w14:textId="77777777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B Nazanin"/>
          <w:b/>
          <w:bCs/>
          <w:sz w:val="8"/>
          <w:szCs w:val="8"/>
          <w:rtl/>
        </w:rPr>
      </w:pPr>
    </w:p>
    <w:p w14:paraId="3C12D01C" w14:textId="26ECFF58" w:rsidR="00CC6AD0" w:rsidRPr="00CC6AD0" w:rsidRDefault="00A20740" w:rsidP="00CC6A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  <w:r>
        <w:rPr>
          <w:rFonts w:ascii="Times New Roman" w:eastAsia="Times New Roman" w:hAnsi="Times New Roman" w:cs="B Titr" w:hint="cs"/>
          <w:sz w:val="26"/>
          <w:szCs w:val="26"/>
          <w:rtl/>
        </w:rPr>
        <w:t>شهرک‌ها</w:t>
      </w:r>
      <w:r w:rsidR="00CC6AD0" w:rsidRPr="00CC6AD0">
        <w:rPr>
          <w:rFonts w:ascii="Times New Roman" w:eastAsia="Times New Roman" w:hAnsi="Times New Roman" w:cs="B Titr" w:hint="cs"/>
          <w:sz w:val="26"/>
          <w:szCs w:val="26"/>
          <w:rtl/>
        </w:rPr>
        <w:t xml:space="preserve"> و نواحی صنعتی</w:t>
      </w:r>
    </w:p>
    <w:p w14:paraId="38C68502" w14:textId="77777777" w:rsidR="00CC6AD0" w:rsidRPr="00CC6AD0" w:rsidRDefault="00CC6AD0" w:rsidP="00CC6AD0">
      <w:pPr>
        <w:spacing w:after="0" w:line="240" w:lineRule="auto"/>
        <w:jc w:val="center"/>
        <w:rPr>
          <w:rFonts w:ascii="Times New Roman" w:eastAsia="Times New Roman" w:hAnsi="Times New Roman" w:cs="B Titr"/>
          <w:sz w:val="6"/>
          <w:szCs w:val="6"/>
          <w:rtl/>
        </w:rPr>
      </w:pPr>
    </w:p>
    <w:tbl>
      <w:tblPr>
        <w:bidiVisual/>
        <w:tblW w:w="9070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2759"/>
        <w:gridCol w:w="990"/>
        <w:gridCol w:w="692"/>
        <w:gridCol w:w="1078"/>
        <w:gridCol w:w="1176"/>
        <w:gridCol w:w="580"/>
        <w:gridCol w:w="732"/>
        <w:gridCol w:w="1063"/>
      </w:tblGrid>
      <w:tr w:rsidR="006D74B8" w:rsidRPr="00CC6AD0" w14:paraId="42345B81" w14:textId="77777777" w:rsidTr="006D74B8">
        <w:trPr>
          <w:trHeight w:val="251"/>
          <w:jc w:val="center"/>
        </w:trPr>
        <w:tc>
          <w:tcPr>
            <w:tcW w:w="2759" w:type="dxa"/>
            <w:vMerge w:val="restart"/>
            <w:shd w:val="clear" w:color="auto" w:fill="E6F7FA"/>
            <w:vAlign w:val="center"/>
          </w:tcPr>
          <w:p w14:paraId="32E97877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*وضعیت کلی قراردادهای صنعتی*</w:t>
            </w:r>
          </w:p>
        </w:tc>
        <w:tc>
          <w:tcPr>
            <w:tcW w:w="1682" w:type="dxa"/>
            <w:gridSpan w:val="2"/>
            <w:shd w:val="clear" w:color="auto" w:fill="E6F7FA"/>
          </w:tcPr>
          <w:p w14:paraId="41BF45CC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مساحت شهرک ها</w:t>
            </w:r>
          </w:p>
        </w:tc>
        <w:tc>
          <w:tcPr>
            <w:tcW w:w="2254" w:type="dxa"/>
            <w:gridSpan w:val="2"/>
            <w:shd w:val="clear" w:color="auto" w:fill="E6F7FA"/>
            <w:vAlign w:val="center"/>
          </w:tcPr>
          <w:p w14:paraId="61E57168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2375" w:type="dxa"/>
            <w:gridSpan w:val="3"/>
            <w:shd w:val="clear" w:color="auto" w:fill="E6F7FA"/>
          </w:tcPr>
          <w:p w14:paraId="3A3C9BDE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 واحدهای به بهره برداری رسیده</w:t>
            </w:r>
          </w:p>
        </w:tc>
      </w:tr>
      <w:tr w:rsidR="006D74B8" w:rsidRPr="00CC6AD0" w14:paraId="25E8A6F1" w14:textId="77777777" w:rsidTr="006D74B8">
        <w:trPr>
          <w:trHeight w:val="485"/>
          <w:jc w:val="center"/>
        </w:trPr>
        <w:tc>
          <w:tcPr>
            <w:tcW w:w="2759" w:type="dxa"/>
            <w:vMerge/>
            <w:shd w:val="clear" w:color="auto" w:fill="E6F7FA"/>
          </w:tcPr>
          <w:p w14:paraId="6DA7451E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990" w:type="dxa"/>
            <w:shd w:val="clear" w:color="auto" w:fill="E6F7FA"/>
            <w:vAlign w:val="center"/>
          </w:tcPr>
          <w:p w14:paraId="45138742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مساحت کل</w:t>
            </w:r>
          </w:p>
          <w:p w14:paraId="1938D675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(هكتار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)</w:t>
            </w:r>
          </w:p>
        </w:tc>
        <w:tc>
          <w:tcPr>
            <w:tcW w:w="692" w:type="dxa"/>
            <w:shd w:val="clear" w:color="auto" w:fill="E6F7FA"/>
            <w:vAlign w:val="center"/>
          </w:tcPr>
          <w:p w14:paraId="3487F410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سند مالکیت</w:t>
            </w:r>
          </w:p>
        </w:tc>
        <w:tc>
          <w:tcPr>
            <w:tcW w:w="1078" w:type="dxa"/>
            <w:shd w:val="clear" w:color="auto" w:fill="E6F7FA"/>
            <w:vAlign w:val="center"/>
          </w:tcPr>
          <w:p w14:paraId="5EAACE12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1176" w:type="dxa"/>
            <w:shd w:val="clear" w:color="auto" w:fill="E6F7FA"/>
            <w:vAlign w:val="center"/>
          </w:tcPr>
          <w:p w14:paraId="59B07496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مساحت واگذار شده 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(هکتار)</w:t>
            </w:r>
          </w:p>
        </w:tc>
        <w:tc>
          <w:tcPr>
            <w:tcW w:w="580" w:type="dxa"/>
            <w:shd w:val="clear" w:color="auto" w:fill="E6F7FA"/>
            <w:vAlign w:val="center"/>
          </w:tcPr>
          <w:p w14:paraId="6175757B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</w:t>
            </w:r>
          </w:p>
        </w:tc>
        <w:tc>
          <w:tcPr>
            <w:tcW w:w="732" w:type="dxa"/>
            <w:shd w:val="clear" w:color="auto" w:fill="E6F7FA"/>
            <w:vAlign w:val="center"/>
          </w:tcPr>
          <w:p w14:paraId="7228EB76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اشتغال </w:t>
            </w:r>
          </w:p>
        </w:tc>
        <w:tc>
          <w:tcPr>
            <w:tcW w:w="1063" w:type="dxa"/>
            <w:shd w:val="clear" w:color="auto" w:fill="E6F7FA"/>
            <w:vAlign w:val="center"/>
          </w:tcPr>
          <w:p w14:paraId="26DE10C5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سرمایه گذاری</w:t>
            </w:r>
          </w:p>
          <w:p w14:paraId="303615A2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 xml:space="preserve">(میلیارد ریال) </w:t>
            </w:r>
          </w:p>
        </w:tc>
      </w:tr>
      <w:tr w:rsidR="006D74B8" w:rsidRPr="00CC6AD0" w14:paraId="629CDA61" w14:textId="77777777" w:rsidTr="006D74B8">
        <w:trPr>
          <w:trHeight w:val="491"/>
          <w:jc w:val="center"/>
        </w:trPr>
        <w:tc>
          <w:tcPr>
            <w:tcW w:w="2759" w:type="dxa"/>
            <w:vAlign w:val="center"/>
          </w:tcPr>
          <w:p w14:paraId="69594324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شهرك صنعتي رامهرمز</w:t>
            </w:r>
          </w:p>
        </w:tc>
        <w:tc>
          <w:tcPr>
            <w:tcW w:w="990" w:type="dxa"/>
            <w:vAlign w:val="center"/>
          </w:tcPr>
          <w:p w14:paraId="2071A2E2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50</w:t>
            </w:r>
          </w:p>
        </w:tc>
        <w:tc>
          <w:tcPr>
            <w:tcW w:w="692" w:type="dxa"/>
            <w:vAlign w:val="center"/>
          </w:tcPr>
          <w:p w14:paraId="428273AB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دارد</w:t>
            </w:r>
          </w:p>
        </w:tc>
        <w:tc>
          <w:tcPr>
            <w:tcW w:w="1078" w:type="dxa"/>
            <w:vAlign w:val="center"/>
          </w:tcPr>
          <w:p w14:paraId="219C5079" w14:textId="62F50955" w:rsidR="006D74B8" w:rsidRPr="00CC6AD0" w:rsidRDefault="00CE5F33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50</w:t>
            </w:r>
          </w:p>
        </w:tc>
        <w:tc>
          <w:tcPr>
            <w:tcW w:w="1176" w:type="dxa"/>
            <w:vAlign w:val="center"/>
          </w:tcPr>
          <w:p w14:paraId="04C7F446" w14:textId="77777777" w:rsidR="006D74B8" w:rsidRPr="00CC6AD0" w:rsidRDefault="00026AE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14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05F2CB65" w14:textId="5C1D4F1D" w:rsidR="006D74B8" w:rsidRPr="006D74B8" w:rsidRDefault="00093BB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24</w:t>
            </w:r>
          </w:p>
        </w:tc>
        <w:tc>
          <w:tcPr>
            <w:tcW w:w="732" w:type="dxa"/>
            <w:vAlign w:val="center"/>
          </w:tcPr>
          <w:p w14:paraId="4E718A60" w14:textId="5430B822" w:rsidR="006D74B8" w:rsidRPr="00CC6AD0" w:rsidRDefault="00093BB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349</w:t>
            </w:r>
          </w:p>
        </w:tc>
        <w:tc>
          <w:tcPr>
            <w:tcW w:w="1063" w:type="dxa"/>
            <w:shd w:val="clear" w:color="auto" w:fill="auto"/>
            <w:vAlign w:val="center"/>
          </w:tcPr>
          <w:p w14:paraId="74D676EA" w14:textId="3D25BF97" w:rsidR="006D74B8" w:rsidRPr="00CC6AD0" w:rsidRDefault="00093BB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785</w:t>
            </w:r>
          </w:p>
        </w:tc>
      </w:tr>
      <w:tr w:rsidR="006D74B8" w:rsidRPr="00CC6AD0" w14:paraId="60460BAD" w14:textId="77777777" w:rsidTr="006D74B8">
        <w:trPr>
          <w:trHeight w:val="491"/>
          <w:jc w:val="center"/>
        </w:trPr>
        <w:tc>
          <w:tcPr>
            <w:tcW w:w="2759" w:type="dxa"/>
            <w:vAlign w:val="center"/>
          </w:tcPr>
          <w:p w14:paraId="3672A051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ناحیه صنعتی طالقانی</w:t>
            </w:r>
          </w:p>
        </w:tc>
        <w:tc>
          <w:tcPr>
            <w:tcW w:w="990" w:type="dxa"/>
            <w:vAlign w:val="center"/>
          </w:tcPr>
          <w:p w14:paraId="667D1E89" w14:textId="77777777" w:rsidR="006D74B8" w:rsidRPr="00CC6AD0" w:rsidRDefault="00026AE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3</w:t>
            </w:r>
          </w:p>
        </w:tc>
        <w:tc>
          <w:tcPr>
            <w:tcW w:w="692" w:type="dxa"/>
            <w:vAlign w:val="center"/>
          </w:tcPr>
          <w:p w14:paraId="6909692D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جهادی</w:t>
            </w:r>
          </w:p>
        </w:tc>
        <w:tc>
          <w:tcPr>
            <w:tcW w:w="1078" w:type="dxa"/>
            <w:vAlign w:val="center"/>
          </w:tcPr>
          <w:p w14:paraId="2914C368" w14:textId="55E237CE" w:rsidR="006D74B8" w:rsidRPr="00CC6AD0" w:rsidRDefault="00CE5F33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6</w:t>
            </w:r>
          </w:p>
        </w:tc>
        <w:tc>
          <w:tcPr>
            <w:tcW w:w="1176" w:type="dxa"/>
            <w:vAlign w:val="center"/>
          </w:tcPr>
          <w:p w14:paraId="1C994161" w14:textId="77777777" w:rsidR="006D74B8" w:rsidRPr="00CC6AD0" w:rsidRDefault="00026AE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3E6DDC7D" w14:textId="74EC3ED9" w:rsidR="006D74B8" w:rsidRPr="006D74B8" w:rsidRDefault="00CE5F33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732" w:type="dxa"/>
            <w:vAlign w:val="center"/>
          </w:tcPr>
          <w:p w14:paraId="17B06E5F" w14:textId="4D202544" w:rsidR="006D74B8" w:rsidRPr="00CC6AD0" w:rsidRDefault="00CE5F33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21</w:t>
            </w:r>
          </w:p>
        </w:tc>
        <w:tc>
          <w:tcPr>
            <w:tcW w:w="1063" w:type="dxa"/>
            <w:shd w:val="clear" w:color="auto" w:fill="auto"/>
            <w:vAlign w:val="center"/>
          </w:tcPr>
          <w:p w14:paraId="6686E683" w14:textId="49FF459B" w:rsidR="006D74B8" w:rsidRPr="00CC6AD0" w:rsidRDefault="00CE5F33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80</w:t>
            </w:r>
          </w:p>
        </w:tc>
      </w:tr>
      <w:tr w:rsidR="006D74B8" w:rsidRPr="00CC6AD0" w14:paraId="6CFDD5AC" w14:textId="77777777" w:rsidTr="00093BBB">
        <w:trPr>
          <w:trHeight w:val="485"/>
          <w:jc w:val="center"/>
        </w:trPr>
        <w:tc>
          <w:tcPr>
            <w:tcW w:w="2759" w:type="dxa"/>
            <w:vAlign w:val="center"/>
          </w:tcPr>
          <w:p w14:paraId="7A3ACEC0" w14:textId="77777777" w:rsidR="006D74B8" w:rsidRPr="00CC6AD0" w:rsidRDefault="006D74B8" w:rsidP="0013076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ناحيه صنعتي مربچه</w:t>
            </w:r>
          </w:p>
        </w:tc>
        <w:tc>
          <w:tcPr>
            <w:tcW w:w="990" w:type="dxa"/>
            <w:vAlign w:val="center"/>
          </w:tcPr>
          <w:p w14:paraId="3D1A92F6" w14:textId="77777777" w:rsidR="006D74B8" w:rsidRPr="00CC6AD0" w:rsidRDefault="006D74B8" w:rsidP="0013076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88</w:t>
            </w:r>
          </w:p>
        </w:tc>
        <w:tc>
          <w:tcPr>
            <w:tcW w:w="692" w:type="dxa"/>
            <w:vAlign w:val="center"/>
          </w:tcPr>
          <w:p w14:paraId="3F84C0E8" w14:textId="77777777" w:rsidR="006D74B8" w:rsidRPr="003C0D5E" w:rsidRDefault="00026AE8" w:rsidP="006D74B8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دارد</w:t>
            </w:r>
          </w:p>
        </w:tc>
        <w:tc>
          <w:tcPr>
            <w:tcW w:w="1078" w:type="dxa"/>
            <w:vAlign w:val="center"/>
          </w:tcPr>
          <w:p w14:paraId="62E96071" w14:textId="5C029A4B" w:rsidR="006D74B8" w:rsidRPr="003C0D5E" w:rsidRDefault="00CE5F33" w:rsidP="006D74B8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1176" w:type="dxa"/>
            <w:vAlign w:val="center"/>
          </w:tcPr>
          <w:p w14:paraId="2E25B8ED" w14:textId="0524848A" w:rsidR="006D74B8" w:rsidRPr="003C0D5E" w:rsidRDefault="00093BBB" w:rsidP="00093BBB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49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783428D2" w14:textId="77777777" w:rsidR="006D74B8" w:rsidRPr="003C0D5E" w:rsidRDefault="006D74B8" w:rsidP="006D74B8">
            <w:pPr>
              <w:jc w:val="center"/>
            </w:pPr>
            <w:r w:rsidRPr="003C0D5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32" w:type="dxa"/>
            <w:vAlign w:val="center"/>
          </w:tcPr>
          <w:p w14:paraId="040F007F" w14:textId="77777777" w:rsidR="006D74B8" w:rsidRPr="003C0D5E" w:rsidRDefault="006D74B8" w:rsidP="006D74B8">
            <w:pPr>
              <w:jc w:val="center"/>
            </w:pPr>
            <w:r w:rsidRPr="003C0D5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063" w:type="dxa"/>
            <w:shd w:val="clear" w:color="auto" w:fill="auto"/>
            <w:vAlign w:val="center"/>
          </w:tcPr>
          <w:p w14:paraId="4E92B385" w14:textId="77777777" w:rsidR="006D74B8" w:rsidRPr="003C0D5E" w:rsidRDefault="006D74B8" w:rsidP="006D74B8">
            <w:pPr>
              <w:jc w:val="center"/>
            </w:pPr>
            <w:r w:rsidRPr="003C0D5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6D74B8" w:rsidRPr="00CC6AD0" w14:paraId="47273CDC" w14:textId="77777777" w:rsidTr="006D74B8">
        <w:trPr>
          <w:trHeight w:val="491"/>
          <w:jc w:val="center"/>
        </w:trPr>
        <w:tc>
          <w:tcPr>
            <w:tcW w:w="2759" w:type="dxa"/>
            <w:shd w:val="clear" w:color="auto" w:fill="EAE1FC" w:themeFill="accent5" w:themeFillTint="33"/>
            <w:vAlign w:val="center"/>
          </w:tcPr>
          <w:p w14:paraId="60FB17F3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مجموع</w:t>
            </w:r>
          </w:p>
        </w:tc>
        <w:tc>
          <w:tcPr>
            <w:tcW w:w="990" w:type="dxa"/>
            <w:shd w:val="clear" w:color="auto" w:fill="EAE1FC" w:themeFill="accent5" w:themeFillTint="33"/>
            <w:vAlign w:val="center"/>
          </w:tcPr>
          <w:p w14:paraId="1BD2B7D8" w14:textId="77777777" w:rsidR="006D74B8" w:rsidRPr="00CC6AD0" w:rsidRDefault="006D74B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141</w:t>
            </w:r>
          </w:p>
        </w:tc>
        <w:tc>
          <w:tcPr>
            <w:tcW w:w="692" w:type="dxa"/>
            <w:shd w:val="clear" w:color="auto" w:fill="EAE1FC" w:themeFill="accent5" w:themeFillTint="33"/>
            <w:vAlign w:val="center"/>
          </w:tcPr>
          <w:p w14:paraId="7DE3A8E4" w14:textId="77777777" w:rsidR="006D74B8" w:rsidRPr="00CC6AD0" w:rsidRDefault="00D32DA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2</w:t>
            </w:r>
          </w:p>
        </w:tc>
        <w:tc>
          <w:tcPr>
            <w:tcW w:w="1078" w:type="dxa"/>
            <w:shd w:val="clear" w:color="auto" w:fill="EAE1FC" w:themeFill="accent5" w:themeFillTint="33"/>
            <w:vAlign w:val="center"/>
          </w:tcPr>
          <w:p w14:paraId="21D32159" w14:textId="1EE1B44E" w:rsidR="006D74B8" w:rsidRPr="00CC6AD0" w:rsidRDefault="00CE5F33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58</w:t>
            </w:r>
          </w:p>
        </w:tc>
        <w:tc>
          <w:tcPr>
            <w:tcW w:w="1176" w:type="dxa"/>
            <w:shd w:val="clear" w:color="auto" w:fill="EAE1FC" w:themeFill="accent5" w:themeFillTint="33"/>
            <w:vAlign w:val="center"/>
          </w:tcPr>
          <w:p w14:paraId="3BB32A2D" w14:textId="7F0BCC55" w:rsidR="006D74B8" w:rsidRPr="00CC6AD0" w:rsidRDefault="00093BB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64</w:t>
            </w:r>
          </w:p>
        </w:tc>
        <w:tc>
          <w:tcPr>
            <w:tcW w:w="580" w:type="dxa"/>
            <w:shd w:val="clear" w:color="auto" w:fill="EAE1FC" w:themeFill="accent5" w:themeFillTint="33"/>
            <w:vAlign w:val="center"/>
          </w:tcPr>
          <w:p w14:paraId="6365C7D4" w14:textId="3A47687F" w:rsidR="006D74B8" w:rsidRPr="00CC6AD0" w:rsidRDefault="00093BB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26</w:t>
            </w:r>
          </w:p>
        </w:tc>
        <w:tc>
          <w:tcPr>
            <w:tcW w:w="732" w:type="dxa"/>
            <w:shd w:val="clear" w:color="auto" w:fill="EAE1FC" w:themeFill="accent5" w:themeFillTint="33"/>
            <w:vAlign w:val="center"/>
          </w:tcPr>
          <w:p w14:paraId="52AFF4CB" w14:textId="2084723A" w:rsidR="006D74B8" w:rsidRPr="00CC6AD0" w:rsidRDefault="00093BB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370</w:t>
            </w:r>
          </w:p>
        </w:tc>
        <w:tc>
          <w:tcPr>
            <w:tcW w:w="1063" w:type="dxa"/>
            <w:shd w:val="clear" w:color="auto" w:fill="EAE1FC" w:themeFill="accent5" w:themeFillTint="33"/>
            <w:vAlign w:val="center"/>
          </w:tcPr>
          <w:p w14:paraId="434EF559" w14:textId="548C0C22" w:rsidR="006D74B8" w:rsidRPr="00CC6AD0" w:rsidRDefault="00093BB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865</w:t>
            </w:r>
          </w:p>
        </w:tc>
      </w:tr>
    </w:tbl>
    <w:p w14:paraId="4756A27B" w14:textId="77777777" w:rsidR="00CC6AD0" w:rsidRPr="00CC6AD0" w:rsidRDefault="00CC6AD0" w:rsidP="00CC6AD0">
      <w:pPr>
        <w:spacing w:after="0" w:line="240" w:lineRule="auto"/>
        <w:jc w:val="center"/>
        <w:rPr>
          <w:rFonts w:ascii="Times New Roman" w:eastAsia="Times New Roman" w:hAnsi="Times New Roman" w:cs="B Titr"/>
          <w:sz w:val="14"/>
          <w:szCs w:val="14"/>
          <w:rtl/>
        </w:rPr>
      </w:pPr>
    </w:p>
    <w:tbl>
      <w:tblPr>
        <w:tblStyle w:val="TableGrid1"/>
        <w:bidiVisual/>
        <w:tblW w:w="10029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4A0" w:firstRow="1" w:lastRow="0" w:firstColumn="1" w:lastColumn="0" w:noHBand="0" w:noVBand="1"/>
      </w:tblPr>
      <w:tblGrid>
        <w:gridCol w:w="2090"/>
        <w:gridCol w:w="567"/>
        <w:gridCol w:w="851"/>
        <w:gridCol w:w="567"/>
        <w:gridCol w:w="850"/>
        <w:gridCol w:w="709"/>
        <w:gridCol w:w="709"/>
        <w:gridCol w:w="709"/>
        <w:gridCol w:w="709"/>
        <w:gridCol w:w="709"/>
        <w:gridCol w:w="708"/>
        <w:gridCol w:w="851"/>
      </w:tblGrid>
      <w:tr w:rsidR="00CE5F33" w:rsidRPr="00CC6AD0" w14:paraId="004CC3CE" w14:textId="77777777" w:rsidTr="00CE5F33">
        <w:trPr>
          <w:trHeight w:val="168"/>
          <w:jc w:val="center"/>
        </w:trPr>
        <w:tc>
          <w:tcPr>
            <w:tcW w:w="2090" w:type="dxa"/>
            <w:vMerge w:val="restart"/>
            <w:shd w:val="clear" w:color="auto" w:fill="E6F7FA"/>
            <w:vAlign w:val="center"/>
          </w:tcPr>
          <w:p w14:paraId="61A42B5D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 امکانات زیر بنایی *</w:t>
            </w:r>
          </w:p>
          <w:p w14:paraId="72207117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sz w:val="18"/>
                <w:szCs w:val="18"/>
                <w:rtl/>
              </w:rPr>
            </w:pPr>
          </w:p>
        </w:tc>
        <w:tc>
          <w:tcPr>
            <w:tcW w:w="1418" w:type="dxa"/>
            <w:gridSpan w:val="2"/>
            <w:shd w:val="clear" w:color="auto" w:fill="E6F7FA"/>
            <w:vAlign w:val="center"/>
          </w:tcPr>
          <w:p w14:paraId="619F652E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آب</w:t>
            </w:r>
          </w:p>
        </w:tc>
        <w:tc>
          <w:tcPr>
            <w:tcW w:w="1417" w:type="dxa"/>
            <w:gridSpan w:val="2"/>
            <w:shd w:val="clear" w:color="auto" w:fill="E6F7FA"/>
            <w:vAlign w:val="center"/>
          </w:tcPr>
          <w:p w14:paraId="3AF99038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برق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131E8D83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گاز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162793EA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مخابرات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076229C4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تصفیه خانه فاضلاب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1133B9C0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فضای سبز (هکتار)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0869C05D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شبکه داخلی گاز</w:t>
            </w:r>
          </w:p>
        </w:tc>
        <w:tc>
          <w:tcPr>
            <w:tcW w:w="708" w:type="dxa"/>
            <w:vMerge w:val="restart"/>
            <w:shd w:val="clear" w:color="auto" w:fill="E6F7FA"/>
            <w:vAlign w:val="center"/>
          </w:tcPr>
          <w:p w14:paraId="5C055972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اتصال به فیبر نوری</w:t>
            </w:r>
          </w:p>
        </w:tc>
        <w:tc>
          <w:tcPr>
            <w:tcW w:w="851" w:type="dxa"/>
            <w:vMerge w:val="restart"/>
            <w:shd w:val="clear" w:color="auto" w:fill="E6F7FA"/>
            <w:vAlign w:val="center"/>
          </w:tcPr>
          <w:p w14:paraId="544543F4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ساختمان آتشنشانی</w:t>
            </w:r>
          </w:p>
        </w:tc>
      </w:tr>
      <w:tr w:rsidR="00CE5F33" w:rsidRPr="00CC6AD0" w14:paraId="737F89F8" w14:textId="77777777" w:rsidTr="00CE5F33">
        <w:trPr>
          <w:trHeight w:val="832"/>
          <w:jc w:val="center"/>
        </w:trPr>
        <w:tc>
          <w:tcPr>
            <w:tcW w:w="2090" w:type="dxa"/>
            <w:vMerge/>
            <w:shd w:val="clear" w:color="auto" w:fill="E5DFEC"/>
            <w:vAlign w:val="center"/>
          </w:tcPr>
          <w:p w14:paraId="1C007959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567" w:type="dxa"/>
            <w:shd w:val="clear" w:color="auto" w:fill="E6F7FA"/>
            <w:vAlign w:val="center"/>
          </w:tcPr>
          <w:p w14:paraId="593C180F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1" w:type="dxa"/>
            <w:shd w:val="clear" w:color="auto" w:fill="E6F7FA"/>
            <w:vAlign w:val="center"/>
          </w:tcPr>
          <w:p w14:paraId="7173DFAC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آب تامین شده</w:t>
            </w:r>
          </w:p>
        </w:tc>
        <w:tc>
          <w:tcPr>
            <w:tcW w:w="567" w:type="dxa"/>
            <w:shd w:val="clear" w:color="auto" w:fill="E6F7FA"/>
            <w:vAlign w:val="center"/>
          </w:tcPr>
          <w:p w14:paraId="0558BCBA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0" w:type="dxa"/>
            <w:shd w:val="clear" w:color="auto" w:fill="E6F7FA"/>
            <w:vAlign w:val="center"/>
          </w:tcPr>
          <w:p w14:paraId="384CED22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برق تامین شده</w:t>
            </w: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7A3208B7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6C854CBD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50DDDD07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2FDDAF4A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669A678C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8" w:type="dxa"/>
            <w:vMerge/>
            <w:shd w:val="clear" w:color="auto" w:fill="E5DFEC"/>
            <w:vAlign w:val="center"/>
          </w:tcPr>
          <w:p w14:paraId="4C835281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851" w:type="dxa"/>
            <w:vMerge/>
            <w:shd w:val="clear" w:color="auto" w:fill="E5DFEC"/>
            <w:vAlign w:val="center"/>
          </w:tcPr>
          <w:p w14:paraId="6501073D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</w:tr>
      <w:tr w:rsidR="00CE5F33" w:rsidRPr="00CC6AD0" w14:paraId="3E81BA4A" w14:textId="77777777" w:rsidTr="00CE5F33">
        <w:trPr>
          <w:trHeight w:val="350"/>
          <w:jc w:val="center"/>
        </w:trPr>
        <w:tc>
          <w:tcPr>
            <w:tcW w:w="2090" w:type="dxa"/>
            <w:vAlign w:val="center"/>
          </w:tcPr>
          <w:p w14:paraId="7EDCF4FD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شهرك صنعتي رامهرمز</w:t>
            </w:r>
          </w:p>
        </w:tc>
        <w:tc>
          <w:tcPr>
            <w:tcW w:w="567" w:type="dxa"/>
            <w:vAlign w:val="center"/>
          </w:tcPr>
          <w:p w14:paraId="7DAF7E86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5095DB2E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35</w:t>
            </w:r>
          </w:p>
        </w:tc>
        <w:tc>
          <w:tcPr>
            <w:tcW w:w="567" w:type="dxa"/>
            <w:vAlign w:val="center"/>
          </w:tcPr>
          <w:p w14:paraId="20066155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2FD0C9C1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  <w:lang w:bidi="ar-SA"/>
              </w:rPr>
              <w:t>7</w:t>
            </w:r>
          </w:p>
        </w:tc>
        <w:tc>
          <w:tcPr>
            <w:tcW w:w="709" w:type="dxa"/>
            <w:vAlign w:val="center"/>
          </w:tcPr>
          <w:p w14:paraId="77D8BCB6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50CC9CE2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54AB733A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7F1A53CA" w14:textId="20E593ED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62/15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00D60AC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C427CBB" w14:textId="2CB0C0C6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*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DB7C808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</w:tr>
      <w:tr w:rsidR="00CE5F33" w:rsidRPr="00CC6AD0" w14:paraId="19ADE54D" w14:textId="77777777" w:rsidTr="00CE5F33">
        <w:trPr>
          <w:trHeight w:val="283"/>
          <w:jc w:val="center"/>
        </w:trPr>
        <w:tc>
          <w:tcPr>
            <w:tcW w:w="2090" w:type="dxa"/>
            <w:vAlign w:val="center"/>
          </w:tcPr>
          <w:p w14:paraId="11D48B91" w14:textId="77777777" w:rsidR="00CE5F33" w:rsidRPr="00CC6AD0" w:rsidRDefault="00CE5F33" w:rsidP="0013076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ناحیه صنعتی طالقانی</w:t>
            </w:r>
          </w:p>
        </w:tc>
        <w:tc>
          <w:tcPr>
            <w:tcW w:w="567" w:type="dxa"/>
            <w:vAlign w:val="center"/>
          </w:tcPr>
          <w:p w14:paraId="21FAF59F" w14:textId="77777777" w:rsidR="00CE5F33" w:rsidRPr="00CC6AD0" w:rsidRDefault="00CE5F33" w:rsidP="0013076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33AD943A" w14:textId="77777777" w:rsidR="00CE5F33" w:rsidRPr="00CC6AD0" w:rsidRDefault="00CE5F33" w:rsidP="0013076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567" w:type="dxa"/>
            <w:vAlign w:val="center"/>
          </w:tcPr>
          <w:p w14:paraId="251C4924" w14:textId="77777777" w:rsidR="00CE5F33" w:rsidRPr="00CC6AD0" w:rsidRDefault="00CE5F33" w:rsidP="0013076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492EBC46" w14:textId="77777777" w:rsidR="00CE5F33" w:rsidRPr="00CC6AD0" w:rsidRDefault="00CE5F33" w:rsidP="0013076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>
              <w:rPr>
                <w:rFonts w:ascii="Times New Roman" w:eastAsia="Times New Roman" w:hAnsi="Times New Roman" w:cs="B Homa" w:hint="cs"/>
                <w:rtl/>
                <w:lang w:bidi="ar-SA"/>
              </w:rPr>
              <w:t>1</w:t>
            </w:r>
          </w:p>
        </w:tc>
        <w:tc>
          <w:tcPr>
            <w:tcW w:w="709" w:type="dxa"/>
          </w:tcPr>
          <w:p w14:paraId="20F9AD3D" w14:textId="167783FC" w:rsidR="00CE5F33" w:rsidRPr="003C0D5E" w:rsidRDefault="00CE5F33" w:rsidP="00130760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2577AE8A" w14:textId="77777777" w:rsidR="00CE5F33" w:rsidRPr="00CC6AD0" w:rsidRDefault="00CE5F33" w:rsidP="0013076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7B6FB281" w14:textId="77777777" w:rsidR="00CE5F33" w:rsidRPr="003C0D5E" w:rsidRDefault="00CE5F33" w:rsidP="0013076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3C0D5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7183412E" w14:textId="77777777" w:rsidR="00CE5F33" w:rsidRPr="003C0D5E" w:rsidRDefault="00CE5F33" w:rsidP="0013076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3C0D5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3686A4F" w14:textId="77777777" w:rsidR="00CE5F33" w:rsidRPr="003C0D5E" w:rsidRDefault="00CE5F33" w:rsidP="0013076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3C0D5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67C3486A" w14:textId="77777777" w:rsidR="00CE5F33" w:rsidRPr="003C0D5E" w:rsidRDefault="00CE5F33" w:rsidP="0013076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3C0D5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9BE040B" w14:textId="77777777" w:rsidR="00CE5F33" w:rsidRPr="003C0D5E" w:rsidRDefault="00CE5F33" w:rsidP="0013076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3C0D5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CE5F33" w:rsidRPr="00CC6AD0" w14:paraId="404B87A9" w14:textId="77777777" w:rsidTr="00CE5F33">
        <w:trPr>
          <w:trHeight w:val="406"/>
          <w:jc w:val="center"/>
        </w:trPr>
        <w:tc>
          <w:tcPr>
            <w:tcW w:w="2090" w:type="dxa"/>
            <w:vAlign w:val="center"/>
          </w:tcPr>
          <w:p w14:paraId="3F428381" w14:textId="77777777" w:rsidR="00CE5F33" w:rsidRPr="00CC6AD0" w:rsidRDefault="00CE5F33" w:rsidP="0013076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ناحيه صنعتي مربچه</w:t>
            </w:r>
          </w:p>
        </w:tc>
        <w:tc>
          <w:tcPr>
            <w:tcW w:w="567" w:type="dxa"/>
            <w:vAlign w:val="center"/>
          </w:tcPr>
          <w:p w14:paraId="75BBBF1B" w14:textId="77777777" w:rsidR="00CE5F33" w:rsidRPr="00CC6AD0" w:rsidRDefault="00CE5F33" w:rsidP="0013076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3E9F6772" w14:textId="77777777" w:rsidR="00CE5F33" w:rsidRPr="00CC6AD0" w:rsidRDefault="00CE5F33" w:rsidP="0013076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10</w:t>
            </w:r>
          </w:p>
        </w:tc>
        <w:tc>
          <w:tcPr>
            <w:tcW w:w="567" w:type="dxa"/>
            <w:vAlign w:val="center"/>
          </w:tcPr>
          <w:p w14:paraId="045044FA" w14:textId="77777777" w:rsidR="00CE5F33" w:rsidRPr="00CC6AD0" w:rsidRDefault="00CE5F33" w:rsidP="0013076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1672E604" w14:textId="77777777" w:rsidR="00CE5F33" w:rsidRPr="00CC6AD0" w:rsidRDefault="00CE5F33" w:rsidP="0013076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709" w:type="dxa"/>
          </w:tcPr>
          <w:p w14:paraId="50EEEDF6" w14:textId="77777777" w:rsidR="00CE5F33" w:rsidRPr="003C0D5E" w:rsidRDefault="00CE5F33" w:rsidP="00130760">
            <w:pPr>
              <w:jc w:val="center"/>
            </w:pPr>
            <w:r w:rsidRPr="003C0D5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792BCD48" w14:textId="77777777" w:rsidR="00CE5F33" w:rsidRPr="00CC6AD0" w:rsidRDefault="00CE5F33" w:rsidP="0013076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</w:tcPr>
          <w:p w14:paraId="206F37F9" w14:textId="77777777" w:rsidR="00CE5F33" w:rsidRPr="003C0D5E" w:rsidRDefault="00CE5F33" w:rsidP="0013076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3C0D5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05C35C9A" w14:textId="77777777" w:rsidR="00CE5F33" w:rsidRPr="003C0D5E" w:rsidRDefault="00CE5F33" w:rsidP="0013076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3C0D5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2C43778" w14:textId="77777777" w:rsidR="00CE5F33" w:rsidRPr="003C0D5E" w:rsidRDefault="00CE5F33" w:rsidP="0013076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3C0D5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2C90C0ED" w14:textId="77777777" w:rsidR="00CE5F33" w:rsidRPr="003C0D5E" w:rsidRDefault="00CE5F33" w:rsidP="0013076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3C0D5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845FEC4" w14:textId="77777777" w:rsidR="00CE5F33" w:rsidRPr="003C0D5E" w:rsidRDefault="00CE5F33" w:rsidP="0013076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3C0D5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CE5F33" w:rsidRPr="00CC6AD0" w14:paraId="5070B51B" w14:textId="77777777" w:rsidTr="00CE5F33">
        <w:trPr>
          <w:trHeight w:val="406"/>
          <w:jc w:val="center"/>
        </w:trPr>
        <w:tc>
          <w:tcPr>
            <w:tcW w:w="2090" w:type="dxa"/>
            <w:shd w:val="clear" w:color="auto" w:fill="EAE1FC" w:themeFill="accent5" w:themeFillTint="33"/>
            <w:vAlign w:val="center"/>
          </w:tcPr>
          <w:p w14:paraId="2CA02BCC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مجموع</w:t>
            </w:r>
          </w:p>
        </w:tc>
        <w:tc>
          <w:tcPr>
            <w:tcW w:w="567" w:type="dxa"/>
            <w:shd w:val="clear" w:color="auto" w:fill="EAE1FC" w:themeFill="accent5" w:themeFillTint="33"/>
            <w:vAlign w:val="center"/>
          </w:tcPr>
          <w:p w14:paraId="17BCFCF1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851" w:type="dxa"/>
            <w:shd w:val="clear" w:color="auto" w:fill="EAE1FC" w:themeFill="accent5" w:themeFillTint="33"/>
            <w:vAlign w:val="center"/>
          </w:tcPr>
          <w:p w14:paraId="48405622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47</w:t>
            </w:r>
          </w:p>
        </w:tc>
        <w:tc>
          <w:tcPr>
            <w:tcW w:w="567" w:type="dxa"/>
            <w:shd w:val="clear" w:color="auto" w:fill="EAE1FC" w:themeFill="accent5" w:themeFillTint="33"/>
            <w:vAlign w:val="center"/>
          </w:tcPr>
          <w:p w14:paraId="6735331C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850" w:type="dxa"/>
            <w:shd w:val="clear" w:color="auto" w:fill="EAE1FC" w:themeFill="accent5" w:themeFillTint="33"/>
            <w:vAlign w:val="center"/>
          </w:tcPr>
          <w:p w14:paraId="7EF6B46D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9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5974B215" w14:textId="22CE61F4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6CE0AC76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02452D19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4CD092CC" w14:textId="67F2A863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62/15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789C8335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708" w:type="dxa"/>
            <w:shd w:val="clear" w:color="auto" w:fill="EAE1FC" w:themeFill="accent5" w:themeFillTint="33"/>
            <w:vAlign w:val="center"/>
          </w:tcPr>
          <w:p w14:paraId="2762860F" w14:textId="1E4BC375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1</w:t>
            </w:r>
          </w:p>
        </w:tc>
        <w:tc>
          <w:tcPr>
            <w:tcW w:w="851" w:type="dxa"/>
            <w:shd w:val="clear" w:color="auto" w:fill="EAE1FC" w:themeFill="accent5" w:themeFillTint="33"/>
            <w:vAlign w:val="center"/>
          </w:tcPr>
          <w:p w14:paraId="09BDC665" w14:textId="77777777" w:rsidR="00CE5F33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13076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</w:tr>
    </w:tbl>
    <w:p w14:paraId="028FDF05" w14:textId="646B7611" w:rsidR="00A526DA" w:rsidRDefault="00A526DA" w:rsidP="00202A41">
      <w:pPr>
        <w:spacing w:after="0" w:line="240" w:lineRule="auto"/>
        <w:rPr>
          <w:rFonts w:ascii="Times New Roman" w:eastAsia="Times New Roman" w:hAnsi="Times New Roman" w:cs="B Titr"/>
          <w:sz w:val="16"/>
          <w:szCs w:val="16"/>
          <w:rtl/>
        </w:rPr>
      </w:pPr>
    </w:p>
    <w:p w14:paraId="099D4D50" w14:textId="77777777" w:rsidR="00A526DA" w:rsidRPr="00CC6AD0" w:rsidRDefault="00A526DA" w:rsidP="00CC6AD0">
      <w:pPr>
        <w:spacing w:after="0" w:line="240" w:lineRule="auto"/>
        <w:jc w:val="center"/>
        <w:rPr>
          <w:rFonts w:ascii="Times New Roman" w:eastAsia="Times New Roman" w:hAnsi="Times New Roman" w:cs="B Titr"/>
          <w:sz w:val="16"/>
          <w:szCs w:val="16"/>
          <w:rtl/>
        </w:rPr>
      </w:pPr>
    </w:p>
    <w:tbl>
      <w:tblPr>
        <w:tblStyle w:val="TableGrid1"/>
        <w:bidiVisual/>
        <w:tblW w:w="0" w:type="auto"/>
        <w:tblInd w:w="73" w:type="dxa"/>
        <w:tblLook w:val="04A0" w:firstRow="1" w:lastRow="0" w:firstColumn="1" w:lastColumn="0" w:noHBand="0" w:noVBand="1"/>
      </w:tblPr>
      <w:tblGrid>
        <w:gridCol w:w="2408"/>
        <w:gridCol w:w="527"/>
        <w:gridCol w:w="5095"/>
        <w:gridCol w:w="2417"/>
      </w:tblGrid>
      <w:tr w:rsidR="001B527A" w:rsidRPr="00CC6AD0" w14:paraId="48EAC464" w14:textId="77777777" w:rsidTr="005517D3">
        <w:trPr>
          <w:trHeight w:val="381"/>
        </w:trPr>
        <w:tc>
          <w:tcPr>
            <w:tcW w:w="2430" w:type="dxa"/>
            <w:shd w:val="clear" w:color="auto" w:fill="E6F7FA"/>
            <w:vAlign w:val="center"/>
          </w:tcPr>
          <w:p w14:paraId="5CFE2D9C" w14:textId="5D4CD1F5" w:rsidR="001B527A" w:rsidRPr="00CC6AD0" w:rsidRDefault="001B527A" w:rsidP="001B527A">
            <w:pPr>
              <w:jc w:val="center"/>
              <w:rPr>
                <w:rFonts w:ascii="Times New Roman" w:eastAsia="Times New Roman" w:hAnsi="Times New Roman" w:cs="B Titr"/>
                <w:color w:val="FF0000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 xml:space="preserve">*پروژه های عمرانی سال </w:t>
            </w:r>
            <w:r w:rsidR="0053606C"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1403</w:t>
            </w:r>
            <w:r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 xml:space="preserve"> *</w:t>
            </w:r>
          </w:p>
        </w:tc>
        <w:tc>
          <w:tcPr>
            <w:tcW w:w="527" w:type="dxa"/>
            <w:shd w:val="clear" w:color="auto" w:fill="E6F7FA"/>
            <w:vAlign w:val="center"/>
          </w:tcPr>
          <w:p w14:paraId="1E28AFB0" w14:textId="77777777" w:rsidR="001B527A" w:rsidRPr="00CC6AD0" w:rsidRDefault="001B527A" w:rsidP="001B527A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تعداد</w:t>
            </w:r>
          </w:p>
        </w:tc>
        <w:tc>
          <w:tcPr>
            <w:tcW w:w="5151" w:type="dxa"/>
            <w:shd w:val="clear" w:color="auto" w:fill="E6F7FA"/>
            <w:vAlign w:val="center"/>
          </w:tcPr>
          <w:p w14:paraId="19E8A9A3" w14:textId="77777777" w:rsidR="001B527A" w:rsidRPr="00CC6AD0" w:rsidRDefault="001B527A" w:rsidP="001B527A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عنوان پروژه</w:t>
            </w:r>
          </w:p>
        </w:tc>
        <w:tc>
          <w:tcPr>
            <w:tcW w:w="2430" w:type="dxa"/>
            <w:shd w:val="clear" w:color="auto" w:fill="E6F7FA"/>
            <w:vAlign w:val="center"/>
          </w:tcPr>
          <w:p w14:paraId="0DC09C9F" w14:textId="77777777" w:rsidR="001B527A" w:rsidRPr="00CC6AD0" w:rsidRDefault="001B527A" w:rsidP="001B527A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مبلغ اعتبار</w:t>
            </w:r>
          </w:p>
          <w:p w14:paraId="31454166" w14:textId="77777777" w:rsidR="001B527A" w:rsidRPr="00CC6AD0" w:rsidRDefault="001B527A" w:rsidP="001B527A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4"/>
                <w:szCs w:val="14"/>
                <w:rtl/>
              </w:rPr>
              <w:t>(ریال)</w:t>
            </w:r>
          </w:p>
        </w:tc>
      </w:tr>
      <w:tr w:rsidR="001B527A" w:rsidRPr="00CC6AD0" w14:paraId="3C7FE049" w14:textId="77777777" w:rsidTr="005517D3">
        <w:trPr>
          <w:trHeight w:val="381"/>
        </w:trPr>
        <w:tc>
          <w:tcPr>
            <w:tcW w:w="2430" w:type="dxa"/>
            <w:shd w:val="clear" w:color="auto" w:fill="auto"/>
            <w:vAlign w:val="center"/>
          </w:tcPr>
          <w:p w14:paraId="717CFE1A" w14:textId="77777777" w:rsidR="001B527A" w:rsidRPr="00C26779" w:rsidRDefault="001B527A" w:rsidP="001B527A">
            <w:pPr>
              <w:jc w:val="center"/>
              <w:rPr>
                <w:rFonts w:ascii="Arial" w:eastAsia="Times New Roman" w:hAnsi="Arial" w:cs="B Homa"/>
                <w:color w:val="000000"/>
                <w:rtl/>
                <w:lang w:bidi="ar-SA"/>
              </w:rPr>
            </w:pPr>
            <w:r w:rsidRPr="00C26779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شهرک صنعتی رامهرمز</w:t>
            </w:r>
          </w:p>
        </w:tc>
        <w:tc>
          <w:tcPr>
            <w:tcW w:w="527" w:type="dxa"/>
            <w:shd w:val="clear" w:color="auto" w:fill="auto"/>
            <w:vAlign w:val="center"/>
          </w:tcPr>
          <w:p w14:paraId="632D1A1D" w14:textId="4D714D7B" w:rsidR="001B527A" w:rsidRPr="00C26779" w:rsidRDefault="00A526DA" w:rsidP="001B527A">
            <w:pPr>
              <w:jc w:val="center"/>
              <w:rPr>
                <w:rFonts w:ascii="Arial" w:eastAsia="Times New Roman" w:hAnsi="Arial" w:cs="B Homa"/>
                <w:color w:val="000000"/>
                <w:rtl/>
                <w:lang w:bidi="ar-SA"/>
              </w:rPr>
            </w:pPr>
            <w:r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1</w:t>
            </w:r>
          </w:p>
        </w:tc>
        <w:tc>
          <w:tcPr>
            <w:tcW w:w="5151" w:type="dxa"/>
            <w:shd w:val="clear" w:color="000000" w:fill="FFFFFF"/>
            <w:vAlign w:val="center"/>
          </w:tcPr>
          <w:p w14:paraId="544FAF50" w14:textId="68E11309" w:rsidR="001B527A" w:rsidRPr="006F48C3" w:rsidRDefault="00A526DA" w:rsidP="001B527A">
            <w:pPr>
              <w:jc w:val="center"/>
              <w:rPr>
                <w:rFonts w:ascii="Arial" w:eastAsia="Times New Roman" w:hAnsi="Arial" w:cs="B Homa"/>
                <w:color w:val="000000"/>
                <w:lang w:bidi="ar-SA"/>
              </w:rPr>
            </w:pPr>
            <w:r w:rsidRPr="00A526DA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بهره</w:t>
            </w:r>
            <w:r w:rsidRPr="00A526DA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A526DA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بردار</w:t>
            </w:r>
            <w:r w:rsidRPr="00A526DA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A526DA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A526DA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تصف</w:t>
            </w:r>
            <w:r w:rsidRPr="00A526DA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A526DA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ه</w:t>
            </w:r>
            <w:r w:rsidRPr="00A526DA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A526DA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خانه</w:t>
            </w:r>
            <w:r w:rsidRPr="00A526DA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A526DA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فاضلاب</w:t>
            </w:r>
            <w:r w:rsidRPr="00A526DA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A526DA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شهرک</w:t>
            </w:r>
            <w:r w:rsidRPr="00A526DA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A526DA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صنعت</w:t>
            </w:r>
            <w:r w:rsidRPr="00A526DA">
              <w:rPr>
                <w:rFonts w:ascii="Arial" w:eastAsia="Times New Roman" w:hAnsi="Arial" w:cs="B Homa" w:hint="cs"/>
                <w:color w:val="000000"/>
                <w:rtl/>
                <w:lang w:bidi="ar-SA"/>
              </w:rPr>
              <w:t>ی</w:t>
            </w:r>
            <w:r w:rsidRPr="00A526DA">
              <w:rPr>
                <w:rFonts w:ascii="Arial" w:eastAsia="Times New Roman" w:hAnsi="Arial" w:cs="B Homa"/>
                <w:color w:val="000000"/>
                <w:rtl/>
                <w:lang w:bidi="ar-SA"/>
              </w:rPr>
              <w:t xml:space="preserve"> </w:t>
            </w:r>
            <w:r w:rsidRPr="00A526DA">
              <w:rPr>
                <w:rFonts w:ascii="Arial" w:eastAsia="Times New Roman" w:hAnsi="Arial" w:cs="B Homa" w:hint="eastAsia"/>
                <w:color w:val="000000"/>
                <w:rtl/>
                <w:lang w:bidi="ar-SA"/>
              </w:rPr>
              <w:t>رامهرمز</w:t>
            </w:r>
          </w:p>
        </w:tc>
        <w:tc>
          <w:tcPr>
            <w:tcW w:w="2430" w:type="dxa"/>
            <w:shd w:val="clear" w:color="000000" w:fill="FFFFFF"/>
            <w:vAlign w:val="center"/>
          </w:tcPr>
          <w:p w14:paraId="100575AB" w14:textId="7D94B85A" w:rsidR="001B527A" w:rsidRPr="006F48C3" w:rsidRDefault="00A526DA" w:rsidP="001B527A">
            <w:pPr>
              <w:jc w:val="center"/>
              <w:rPr>
                <w:rFonts w:ascii="Arial" w:eastAsia="Times New Roman" w:hAnsi="Arial" w:cs="B Homa"/>
                <w:color w:val="000000"/>
                <w:rtl/>
                <w:lang w:bidi="ar-SA"/>
              </w:rPr>
            </w:pPr>
            <w:r w:rsidRPr="00A526DA">
              <w:rPr>
                <w:rFonts w:ascii="Arial" w:eastAsia="Times New Roman" w:hAnsi="Arial" w:cs="B Homa"/>
                <w:color w:val="000000"/>
                <w:rtl/>
                <w:lang w:bidi="ar-SA"/>
              </w:rPr>
              <w:t>9,670,000,000</w:t>
            </w:r>
          </w:p>
        </w:tc>
      </w:tr>
    </w:tbl>
    <w:p w14:paraId="1E9D991C" w14:textId="77777777" w:rsidR="00CC6AD0" w:rsidRPr="00CC6AD0" w:rsidRDefault="00CC6AD0" w:rsidP="002F3E9C">
      <w:pPr>
        <w:spacing w:after="0" w:line="240" w:lineRule="auto"/>
        <w:rPr>
          <w:rFonts w:ascii="Times New Roman" w:eastAsia="Times New Roman" w:hAnsi="Times New Roman" w:cs="B Titr"/>
          <w:sz w:val="16"/>
          <w:szCs w:val="16"/>
          <w:rtl/>
        </w:rPr>
      </w:pPr>
    </w:p>
    <w:tbl>
      <w:tblPr>
        <w:tblStyle w:val="TableGrid1"/>
        <w:bidiVisual/>
        <w:tblW w:w="7087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850"/>
        <w:gridCol w:w="993"/>
        <w:gridCol w:w="1417"/>
      </w:tblGrid>
      <w:tr w:rsidR="00CC6AD0" w:rsidRPr="00CC6AD0" w14:paraId="214F7836" w14:textId="77777777" w:rsidTr="00246BFD">
        <w:trPr>
          <w:trHeight w:val="797"/>
          <w:jc w:val="center"/>
        </w:trPr>
        <w:tc>
          <w:tcPr>
            <w:tcW w:w="2835" w:type="dxa"/>
            <w:shd w:val="clear" w:color="auto" w:fill="E6F7FA"/>
            <w:vAlign w:val="center"/>
          </w:tcPr>
          <w:p w14:paraId="1F07958D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sz w:val="24"/>
                <w:szCs w:val="24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sz w:val="24"/>
                <w:szCs w:val="24"/>
                <w:rtl/>
              </w:rPr>
              <w:t>* وضعیت مجتمع کارگاهی *</w:t>
            </w:r>
          </w:p>
        </w:tc>
        <w:tc>
          <w:tcPr>
            <w:tcW w:w="992" w:type="dxa"/>
            <w:shd w:val="clear" w:color="auto" w:fill="E6F7FA"/>
            <w:vAlign w:val="center"/>
          </w:tcPr>
          <w:p w14:paraId="0100F58D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 xml:space="preserve">در حال </w:t>
            </w: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br/>
              <w:t>احداث</w:t>
            </w:r>
          </w:p>
        </w:tc>
        <w:tc>
          <w:tcPr>
            <w:tcW w:w="850" w:type="dxa"/>
            <w:shd w:val="clear" w:color="auto" w:fill="E6F7FA"/>
            <w:vAlign w:val="center"/>
          </w:tcPr>
          <w:p w14:paraId="1CD8E5F6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تكميل</w:t>
            </w: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br/>
              <w:t xml:space="preserve"> شده</w:t>
            </w:r>
          </w:p>
        </w:tc>
        <w:tc>
          <w:tcPr>
            <w:tcW w:w="993" w:type="dxa"/>
            <w:shd w:val="clear" w:color="auto" w:fill="E6F7FA"/>
            <w:vAlign w:val="center"/>
          </w:tcPr>
          <w:p w14:paraId="47FAC9A3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 xml:space="preserve">واگذار </w:t>
            </w: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br/>
              <w:t>شده</w:t>
            </w:r>
          </w:p>
        </w:tc>
        <w:tc>
          <w:tcPr>
            <w:tcW w:w="1417" w:type="dxa"/>
            <w:shd w:val="clear" w:color="auto" w:fill="E6F7FA"/>
            <w:vAlign w:val="center"/>
          </w:tcPr>
          <w:p w14:paraId="7B164B30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 xml:space="preserve">به بهره برداري </w:t>
            </w: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br/>
              <w:t>رسيده</w:t>
            </w:r>
          </w:p>
        </w:tc>
      </w:tr>
      <w:tr w:rsidR="00CC6AD0" w:rsidRPr="00CC6AD0" w14:paraId="24936123" w14:textId="77777777" w:rsidTr="00246BFD">
        <w:trPr>
          <w:trHeight w:val="685"/>
          <w:jc w:val="center"/>
        </w:trPr>
        <w:tc>
          <w:tcPr>
            <w:tcW w:w="2835" w:type="dxa"/>
            <w:vAlign w:val="center"/>
          </w:tcPr>
          <w:p w14:paraId="00C36831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lastRenderedPageBreak/>
              <w:t>مجتمع کارگاهی رامهرمز</w:t>
            </w:r>
          </w:p>
        </w:tc>
        <w:tc>
          <w:tcPr>
            <w:tcW w:w="992" w:type="dxa"/>
            <w:vAlign w:val="center"/>
          </w:tcPr>
          <w:p w14:paraId="6380D898" w14:textId="77777777" w:rsidR="00CC6AD0" w:rsidRPr="00CC6AD0" w:rsidRDefault="00472D1A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0" w:type="dxa"/>
            <w:vAlign w:val="center"/>
          </w:tcPr>
          <w:p w14:paraId="61023348" w14:textId="6D5439CA" w:rsidR="00CC6AD0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12</w:t>
            </w:r>
          </w:p>
        </w:tc>
        <w:tc>
          <w:tcPr>
            <w:tcW w:w="993" w:type="dxa"/>
            <w:vAlign w:val="center"/>
          </w:tcPr>
          <w:p w14:paraId="2C764453" w14:textId="72D91807" w:rsidR="00CC6AD0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7</w:t>
            </w:r>
          </w:p>
        </w:tc>
        <w:tc>
          <w:tcPr>
            <w:tcW w:w="1417" w:type="dxa"/>
            <w:vAlign w:val="center"/>
          </w:tcPr>
          <w:p w14:paraId="5027DE99" w14:textId="604BC44D" w:rsidR="00CC6AD0" w:rsidRPr="00CC6AD0" w:rsidRDefault="00CE5F33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</w:tr>
    </w:tbl>
    <w:p w14:paraId="345A8CE2" w14:textId="77777777" w:rsidR="00A526DA" w:rsidRDefault="00A526DA" w:rsidP="00CC6AD0">
      <w:pPr>
        <w:spacing w:after="0" w:line="240" w:lineRule="auto"/>
        <w:rPr>
          <w:rFonts w:ascii="Times New Roman" w:eastAsia="Times New Roman" w:hAnsi="Times New Roman" w:cs="B Titr"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564"/>
        <w:bidiVisual/>
        <w:tblW w:w="7087" w:type="dxa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2410"/>
      </w:tblGrid>
      <w:tr w:rsidR="00A526DA" w:rsidRPr="00CC6AD0" w14:paraId="342CE291" w14:textId="77777777" w:rsidTr="00A526DA">
        <w:trPr>
          <w:trHeight w:val="661"/>
        </w:trPr>
        <w:tc>
          <w:tcPr>
            <w:tcW w:w="4677" w:type="dxa"/>
            <w:shd w:val="clear" w:color="auto" w:fill="E6F7FA"/>
            <w:vAlign w:val="center"/>
          </w:tcPr>
          <w:p w14:paraId="22720208" w14:textId="77777777" w:rsidR="00A526DA" w:rsidRPr="003C206F" w:rsidRDefault="00A526DA" w:rsidP="00A526DA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موقعیت شهرستان</w:t>
            </w:r>
          </w:p>
        </w:tc>
        <w:tc>
          <w:tcPr>
            <w:tcW w:w="2410" w:type="dxa"/>
            <w:shd w:val="clear" w:color="auto" w:fill="E6F7FA"/>
            <w:vAlign w:val="center"/>
          </w:tcPr>
          <w:p w14:paraId="0AC49FA3" w14:textId="77777777" w:rsidR="00A526DA" w:rsidRPr="003C206F" w:rsidRDefault="00A526DA" w:rsidP="00A526DA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فاصله (کیلومتر)</w:t>
            </w:r>
          </w:p>
        </w:tc>
      </w:tr>
      <w:tr w:rsidR="00A526DA" w:rsidRPr="00CC6AD0" w14:paraId="47775814" w14:textId="77777777" w:rsidTr="00A526DA">
        <w:trPr>
          <w:trHeight w:val="1400"/>
        </w:trPr>
        <w:tc>
          <w:tcPr>
            <w:tcW w:w="4677" w:type="dxa"/>
            <w:vAlign w:val="center"/>
          </w:tcPr>
          <w:p w14:paraId="38FCB0EA" w14:textId="77777777" w:rsidR="00A526DA" w:rsidRPr="00CC6AD0" w:rsidRDefault="00A526DA" w:rsidP="00A526DA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فرودگاه و راه آهن اهواز</w:t>
            </w:r>
          </w:p>
          <w:p w14:paraId="511BCB7C" w14:textId="77777777" w:rsidR="00A526DA" w:rsidRPr="00CC6AD0" w:rsidRDefault="00A526DA" w:rsidP="00A526DA">
            <w:pPr>
              <w:tabs>
                <w:tab w:val="center" w:pos="2750"/>
              </w:tabs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راه آهن و  بندر امام خمینی</w:t>
            </w:r>
          </w:p>
          <w:p w14:paraId="325A4304" w14:textId="77777777" w:rsidR="00A526DA" w:rsidRPr="00CC6AD0" w:rsidRDefault="00A526DA" w:rsidP="00A526DA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بندر خرمشهر</w:t>
            </w:r>
          </w:p>
        </w:tc>
        <w:tc>
          <w:tcPr>
            <w:tcW w:w="2410" w:type="dxa"/>
            <w:vAlign w:val="center"/>
          </w:tcPr>
          <w:p w14:paraId="4BC9CAAB" w14:textId="77777777" w:rsidR="00A526DA" w:rsidRPr="00CC6AD0" w:rsidRDefault="00A526DA" w:rsidP="00A526DA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136</w:t>
            </w:r>
          </w:p>
          <w:p w14:paraId="1770D046" w14:textId="77777777" w:rsidR="00A526DA" w:rsidRPr="00CC6AD0" w:rsidRDefault="00A526DA" w:rsidP="00A526DA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130</w:t>
            </w:r>
          </w:p>
          <w:p w14:paraId="5DF2D236" w14:textId="77777777" w:rsidR="00A526DA" w:rsidRPr="00CC6AD0" w:rsidRDefault="00A526DA" w:rsidP="00A526DA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222</w:t>
            </w:r>
          </w:p>
        </w:tc>
      </w:tr>
    </w:tbl>
    <w:p w14:paraId="5B975C78" w14:textId="77777777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sz w:val="16"/>
          <w:szCs w:val="16"/>
          <w:rtl/>
        </w:rPr>
      </w:pPr>
    </w:p>
    <w:p w14:paraId="58C34939" w14:textId="77777777" w:rsid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sz w:val="16"/>
          <w:szCs w:val="16"/>
          <w:rtl/>
        </w:rPr>
      </w:pPr>
    </w:p>
    <w:p w14:paraId="56DD038C" w14:textId="77777777" w:rsidR="00E47607" w:rsidRDefault="00E47607" w:rsidP="00CC6AD0">
      <w:pPr>
        <w:spacing w:after="0" w:line="240" w:lineRule="auto"/>
        <w:rPr>
          <w:rFonts w:ascii="Times New Roman" w:eastAsia="Times New Roman" w:hAnsi="Times New Roman" w:cs="B Titr"/>
          <w:sz w:val="16"/>
          <w:szCs w:val="16"/>
          <w:rtl/>
        </w:rPr>
      </w:pPr>
    </w:p>
    <w:p w14:paraId="77DDE4A7" w14:textId="77777777" w:rsidR="00E47607" w:rsidRDefault="00E47607" w:rsidP="00CC6AD0">
      <w:pPr>
        <w:spacing w:after="0" w:line="240" w:lineRule="auto"/>
        <w:rPr>
          <w:rFonts w:ascii="Times New Roman" w:eastAsia="Times New Roman" w:hAnsi="Times New Roman" w:cs="B Titr"/>
          <w:sz w:val="16"/>
          <w:szCs w:val="16"/>
          <w:rtl/>
        </w:rPr>
      </w:pPr>
    </w:p>
    <w:p w14:paraId="60040C84" w14:textId="77777777" w:rsidR="00792529" w:rsidRDefault="00792529" w:rsidP="00CC6AD0">
      <w:pPr>
        <w:spacing w:after="0" w:line="240" w:lineRule="auto"/>
        <w:rPr>
          <w:rFonts w:ascii="Times New Roman" w:eastAsia="Times New Roman" w:hAnsi="Times New Roman" w:cs="B Titr"/>
          <w:sz w:val="16"/>
          <w:szCs w:val="16"/>
          <w:rtl/>
        </w:rPr>
      </w:pPr>
    </w:p>
    <w:p w14:paraId="1660FC99" w14:textId="77777777" w:rsidR="006D74B8" w:rsidRPr="00CC6AD0" w:rsidRDefault="006D74B8" w:rsidP="00CC6AD0">
      <w:pPr>
        <w:spacing w:after="0" w:line="240" w:lineRule="auto"/>
        <w:rPr>
          <w:rFonts w:ascii="Times New Roman" w:eastAsia="Times New Roman" w:hAnsi="Times New Roman" w:cs="B Titr"/>
          <w:sz w:val="16"/>
          <w:szCs w:val="16"/>
          <w:rtl/>
        </w:rPr>
      </w:pPr>
    </w:p>
    <w:p w14:paraId="668906E2" w14:textId="77777777" w:rsidR="00202A41" w:rsidRDefault="00202A41" w:rsidP="000F1DC7">
      <w:pPr>
        <w:spacing w:after="0" w:line="240" w:lineRule="auto"/>
        <w:ind w:left="850" w:right="709"/>
        <w:rPr>
          <w:rFonts w:ascii="Times New Roman" w:eastAsia="Times New Roman" w:hAnsi="Times New Roman" w:cs="B Titr"/>
          <w:sz w:val="26"/>
          <w:szCs w:val="26"/>
          <w:rtl/>
        </w:rPr>
      </w:pPr>
    </w:p>
    <w:p w14:paraId="21C7287D" w14:textId="5FFC20F3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Titr"/>
          <w:sz w:val="26"/>
          <w:szCs w:val="26"/>
          <w:rtl/>
        </w:rPr>
      </w:pPr>
      <w:r w:rsidRPr="00CC6AD0">
        <w:rPr>
          <w:rFonts w:ascii="Times New Roman" w:eastAsia="Times New Roman" w:hAnsi="Times New Roman" w:cs="B Titr" w:hint="cs"/>
          <w:sz w:val="26"/>
          <w:szCs w:val="26"/>
          <w:rtl/>
        </w:rPr>
        <w:t>مزاياي سرمايه گذاري در منطقه:</w:t>
      </w:r>
    </w:p>
    <w:p w14:paraId="70691202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rtl/>
        </w:rPr>
      </w:pPr>
      <w:r w:rsidRPr="00CC6AD0">
        <w:rPr>
          <w:rFonts w:ascii="Times New Roman" w:eastAsia="Times New Roman" w:hAnsi="Times New Roman" w:cs="B Zar" w:hint="cs"/>
          <w:sz w:val="28"/>
          <w:szCs w:val="28"/>
          <w:rtl/>
        </w:rPr>
        <w:t>1</w:t>
      </w:r>
      <w:r w:rsidRPr="00CC6AD0">
        <w:rPr>
          <w:rFonts w:ascii="Times New Roman" w:eastAsia="Times New Roman" w:hAnsi="Times New Roman" w:cs="B Zar" w:hint="cs"/>
          <w:rtl/>
        </w:rPr>
        <w:t>-</w:t>
      </w:r>
      <w:r w:rsidRPr="00CC6AD0">
        <w:rPr>
          <w:rFonts w:ascii="Times New Roman" w:eastAsia="Times New Roman" w:hAnsi="Times New Roman" w:cs="B Nazanin" w:hint="cs"/>
          <w:b/>
          <w:bCs/>
          <w:rtl/>
        </w:rPr>
        <w:t>تصويب يك ناحيه صنعتي جديد در شهرستان</w:t>
      </w:r>
    </w:p>
    <w:p w14:paraId="09E4C553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rtl/>
        </w:rPr>
        <w:t>3- وجود معادن غني شن و ماسه در شهرستان</w:t>
      </w:r>
    </w:p>
    <w:p w14:paraId="2872B887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rtl/>
        </w:rPr>
        <w:t>4-وجود اراضي مستعد جهت انجام فعاليتهاي كشاورزي</w:t>
      </w:r>
    </w:p>
    <w:p w14:paraId="541DCF6F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rtl/>
        </w:rPr>
        <w:t>5- وجود مراكز آموزشي به منظور تأمين نيروي انساني مشخص</w:t>
      </w:r>
    </w:p>
    <w:p w14:paraId="16ABBE9A" w14:textId="77777777" w:rsidR="00C6711A" w:rsidRDefault="00C6711A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rtl/>
        </w:rPr>
      </w:pPr>
    </w:p>
    <w:p w14:paraId="55BBD54A" w14:textId="77777777" w:rsidR="00C6711A" w:rsidRDefault="00C6711A" w:rsidP="00C6711A">
      <w:pPr>
        <w:spacing w:after="0" w:line="240" w:lineRule="auto"/>
        <w:ind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پتانسیل های سرمایه گذاری: </w:t>
      </w:r>
    </w:p>
    <w:p w14:paraId="21F24C54" w14:textId="77777777" w:rsidR="00C6711A" w:rsidRPr="00EE03D0" w:rsidRDefault="00C6711A" w:rsidP="00C6711A">
      <w:pPr>
        <w:spacing w:line="240" w:lineRule="auto"/>
        <w:ind w:left="850" w:right="709"/>
        <w:rPr>
          <w:rFonts w:eastAsia="Times New Roman" w:cs="B Nazanin"/>
          <w:b/>
          <w:bCs/>
        </w:rPr>
      </w:pPr>
      <w:r w:rsidRPr="00EE03D0">
        <w:rPr>
          <w:rFonts w:eastAsia="Times New Roman" w:cs="B Nazanin" w:hint="cs"/>
          <w:b/>
          <w:bCs/>
          <w:rtl/>
        </w:rPr>
        <w:t>صنایع تبدیلی کشاورزی و غذایی، صنایع معدنی، ساختمانی، قطعات کارخانهای و نیروگاهی، ماشاین آلات کشااورزی، بازیافت</w:t>
      </w:r>
    </w:p>
    <w:p w14:paraId="6D4410E5" w14:textId="487A8E92" w:rsidR="00242EC3" w:rsidRPr="002F3E9C" w:rsidRDefault="00C6711A" w:rsidP="002F3E9C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EE03D0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+</w:t>
      </w:r>
      <w:r w:rsidRPr="00EE03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صنایع غذایی، لبنیات، صنایع برق، ساخت وسایل برقی منزل، عمومی کارگاهی</w:t>
      </w:r>
    </w:p>
    <w:p w14:paraId="14F50D22" w14:textId="77777777" w:rsidR="00DA510E" w:rsidRDefault="00DA510E">
      <w:pPr>
        <w:bidi w:val="0"/>
        <w:rPr>
          <w:rFonts w:ascii="Cambria" w:eastAsia="Times New Roman" w:hAnsi="Cambria" w:cs="B Nazanin"/>
          <w:b/>
          <w:bCs/>
          <w:color w:val="4F81BD"/>
          <w:sz w:val="26"/>
          <w:szCs w:val="26"/>
          <w:lang w:bidi="ar-SA"/>
        </w:rPr>
      </w:pPr>
    </w:p>
    <w:p w14:paraId="67490D50" w14:textId="745310C5" w:rsidR="00CC6AD0" w:rsidRDefault="00CC6AD0" w:rsidP="00343503">
      <w:pPr>
        <w:pStyle w:val="Kouravand"/>
        <w:rPr>
          <w:rtl/>
        </w:rPr>
      </w:pPr>
      <w:bookmarkStart w:id="48" w:name="_Toc190682042"/>
      <w:r w:rsidRPr="00130760">
        <w:rPr>
          <w:rFonts w:hint="cs"/>
          <w:rtl/>
        </w:rPr>
        <w:t>شهرستان رامشیر</w:t>
      </w:r>
      <w:bookmarkEnd w:id="48"/>
    </w:p>
    <w:p w14:paraId="31B7552C" w14:textId="77777777" w:rsidR="00213DD2" w:rsidRPr="00130760" w:rsidRDefault="00213DD2" w:rsidP="00130760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rtl/>
          <w:lang w:bidi="ar-SA"/>
        </w:rPr>
      </w:pPr>
    </w:p>
    <w:p w14:paraId="78909418" w14:textId="18C1A4B9" w:rsidR="00CC6AD0" w:rsidRPr="00CC6AD0" w:rsidRDefault="00A20740" w:rsidP="00CC6AD0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  <w:r>
        <w:rPr>
          <w:rFonts w:ascii="Times New Roman" w:eastAsia="Times New Roman" w:hAnsi="Times New Roman" w:cs="B Titr" w:hint="cs"/>
          <w:sz w:val="26"/>
          <w:szCs w:val="26"/>
          <w:rtl/>
        </w:rPr>
        <w:t>شهرک‌ها</w:t>
      </w:r>
      <w:r w:rsidR="00CC6AD0" w:rsidRPr="00CC6AD0">
        <w:rPr>
          <w:rFonts w:ascii="Times New Roman" w:eastAsia="Times New Roman" w:hAnsi="Times New Roman" w:cs="B Titr" w:hint="cs"/>
          <w:sz w:val="26"/>
          <w:szCs w:val="26"/>
          <w:rtl/>
        </w:rPr>
        <w:t xml:space="preserve"> و نواحی صنعتی</w:t>
      </w:r>
    </w:p>
    <w:p w14:paraId="4988CE35" w14:textId="77777777" w:rsidR="00CC6AD0" w:rsidRPr="00CC6AD0" w:rsidRDefault="00CC6AD0" w:rsidP="00395B65">
      <w:pPr>
        <w:spacing w:after="0" w:line="240" w:lineRule="auto"/>
        <w:rPr>
          <w:rFonts w:ascii="Times New Roman" w:eastAsia="Times New Roman" w:hAnsi="Times New Roman" w:cs="B Titr"/>
          <w:sz w:val="6"/>
          <w:szCs w:val="6"/>
          <w:rtl/>
        </w:rPr>
      </w:pPr>
    </w:p>
    <w:tbl>
      <w:tblPr>
        <w:bidiVisual/>
        <w:tblW w:w="10425" w:type="dxa"/>
        <w:tblInd w:w="319" w:type="dxa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2451"/>
        <w:gridCol w:w="990"/>
        <w:gridCol w:w="692"/>
        <w:gridCol w:w="1078"/>
        <w:gridCol w:w="1176"/>
        <w:gridCol w:w="580"/>
        <w:gridCol w:w="732"/>
        <w:gridCol w:w="1424"/>
        <w:gridCol w:w="782"/>
        <w:gridCol w:w="520"/>
      </w:tblGrid>
      <w:tr w:rsidR="00CC6AD0" w:rsidRPr="00CC6AD0" w14:paraId="77D81506" w14:textId="77777777" w:rsidTr="00395B65">
        <w:trPr>
          <w:trHeight w:val="204"/>
        </w:trPr>
        <w:tc>
          <w:tcPr>
            <w:tcW w:w="10425" w:type="dxa"/>
            <w:gridSpan w:val="10"/>
            <w:shd w:val="clear" w:color="auto" w:fill="E6F7FA"/>
          </w:tcPr>
          <w:p w14:paraId="205BABBC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وضعیت واحد های صنعتی</w:t>
            </w:r>
          </w:p>
        </w:tc>
      </w:tr>
      <w:tr w:rsidR="00CC6AD0" w:rsidRPr="00CC6AD0" w14:paraId="557D8ED3" w14:textId="77777777" w:rsidTr="00395B65">
        <w:trPr>
          <w:trHeight w:val="350"/>
        </w:trPr>
        <w:tc>
          <w:tcPr>
            <w:tcW w:w="2451" w:type="dxa"/>
            <w:vMerge w:val="restart"/>
            <w:shd w:val="clear" w:color="auto" w:fill="E6F7FA"/>
            <w:vAlign w:val="center"/>
          </w:tcPr>
          <w:p w14:paraId="37AB7D31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*وضعیت کلی قراردادهای صنعتی*</w:t>
            </w:r>
          </w:p>
        </w:tc>
        <w:tc>
          <w:tcPr>
            <w:tcW w:w="1682" w:type="dxa"/>
            <w:gridSpan w:val="2"/>
            <w:shd w:val="clear" w:color="auto" w:fill="E6F7FA"/>
          </w:tcPr>
          <w:p w14:paraId="48EE9DF0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مساحت شهرک ها</w:t>
            </w:r>
          </w:p>
        </w:tc>
        <w:tc>
          <w:tcPr>
            <w:tcW w:w="2254" w:type="dxa"/>
            <w:gridSpan w:val="2"/>
            <w:shd w:val="clear" w:color="auto" w:fill="E6F7FA"/>
            <w:vAlign w:val="center"/>
          </w:tcPr>
          <w:p w14:paraId="052DD190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2736" w:type="dxa"/>
            <w:gridSpan w:val="3"/>
            <w:shd w:val="clear" w:color="auto" w:fill="E6F7FA"/>
          </w:tcPr>
          <w:p w14:paraId="49CD3ED4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 واحدهای به بهره برداری رسیده</w:t>
            </w:r>
          </w:p>
        </w:tc>
        <w:tc>
          <w:tcPr>
            <w:tcW w:w="1302" w:type="dxa"/>
            <w:gridSpan w:val="2"/>
            <w:shd w:val="clear" w:color="auto" w:fill="E6F7FA"/>
          </w:tcPr>
          <w:p w14:paraId="61F029B9" w14:textId="77777777" w:rsidR="00CC6AD0" w:rsidRPr="00CC6AD0" w:rsidRDefault="00C8448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وضعیت واحد های بهره بردار</w:t>
            </w:r>
          </w:p>
        </w:tc>
      </w:tr>
      <w:tr w:rsidR="00CC6AD0" w:rsidRPr="00CC6AD0" w14:paraId="312233DC" w14:textId="77777777" w:rsidTr="00395B65">
        <w:trPr>
          <w:trHeight w:val="485"/>
        </w:trPr>
        <w:tc>
          <w:tcPr>
            <w:tcW w:w="2451" w:type="dxa"/>
            <w:vMerge/>
            <w:shd w:val="clear" w:color="auto" w:fill="E6F7FA"/>
          </w:tcPr>
          <w:p w14:paraId="4CDD0EB7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990" w:type="dxa"/>
            <w:shd w:val="clear" w:color="auto" w:fill="E6F7FA"/>
            <w:vAlign w:val="center"/>
          </w:tcPr>
          <w:p w14:paraId="578A690E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مساحت کل</w:t>
            </w:r>
          </w:p>
          <w:p w14:paraId="73ED3179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(هكتار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)</w:t>
            </w:r>
          </w:p>
        </w:tc>
        <w:tc>
          <w:tcPr>
            <w:tcW w:w="692" w:type="dxa"/>
            <w:shd w:val="clear" w:color="auto" w:fill="E6F7FA"/>
            <w:vAlign w:val="center"/>
          </w:tcPr>
          <w:p w14:paraId="6D8FE4AB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سند مالکیت</w:t>
            </w:r>
          </w:p>
        </w:tc>
        <w:tc>
          <w:tcPr>
            <w:tcW w:w="1078" w:type="dxa"/>
            <w:shd w:val="clear" w:color="auto" w:fill="E6F7FA"/>
            <w:vAlign w:val="center"/>
          </w:tcPr>
          <w:p w14:paraId="44445BBF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1176" w:type="dxa"/>
            <w:shd w:val="clear" w:color="auto" w:fill="E6F7FA"/>
            <w:vAlign w:val="center"/>
          </w:tcPr>
          <w:p w14:paraId="0D809052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مساحت واگذار شده 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(هکتار)</w:t>
            </w:r>
          </w:p>
        </w:tc>
        <w:tc>
          <w:tcPr>
            <w:tcW w:w="580" w:type="dxa"/>
            <w:shd w:val="clear" w:color="auto" w:fill="E6F7FA"/>
            <w:vAlign w:val="center"/>
          </w:tcPr>
          <w:p w14:paraId="182D5CC7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</w:t>
            </w:r>
          </w:p>
        </w:tc>
        <w:tc>
          <w:tcPr>
            <w:tcW w:w="732" w:type="dxa"/>
            <w:shd w:val="clear" w:color="auto" w:fill="E6F7FA"/>
            <w:vAlign w:val="center"/>
          </w:tcPr>
          <w:p w14:paraId="1F4D009B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اشتغال </w:t>
            </w:r>
          </w:p>
        </w:tc>
        <w:tc>
          <w:tcPr>
            <w:tcW w:w="1424" w:type="dxa"/>
            <w:shd w:val="clear" w:color="auto" w:fill="E6F7FA"/>
            <w:vAlign w:val="center"/>
          </w:tcPr>
          <w:p w14:paraId="681D0AA1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سرمایه گذاری</w:t>
            </w:r>
          </w:p>
          <w:p w14:paraId="3D2DB7E7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 xml:space="preserve">(میلیون ریال) </w:t>
            </w:r>
          </w:p>
        </w:tc>
        <w:tc>
          <w:tcPr>
            <w:tcW w:w="782" w:type="dxa"/>
            <w:shd w:val="clear" w:color="auto" w:fill="E6F7FA"/>
            <w:vAlign w:val="center"/>
          </w:tcPr>
          <w:p w14:paraId="1DF4E499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غیر فعال</w:t>
            </w:r>
          </w:p>
        </w:tc>
        <w:tc>
          <w:tcPr>
            <w:tcW w:w="520" w:type="dxa"/>
            <w:shd w:val="clear" w:color="auto" w:fill="E6F7FA"/>
            <w:vAlign w:val="center"/>
          </w:tcPr>
          <w:p w14:paraId="56F28697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فعال</w:t>
            </w:r>
          </w:p>
        </w:tc>
      </w:tr>
      <w:tr w:rsidR="00CC6AD0" w:rsidRPr="00CC6AD0" w14:paraId="70352D46" w14:textId="77777777" w:rsidTr="00395B65">
        <w:trPr>
          <w:trHeight w:val="311"/>
        </w:trPr>
        <w:tc>
          <w:tcPr>
            <w:tcW w:w="2451" w:type="dxa"/>
            <w:vAlign w:val="center"/>
          </w:tcPr>
          <w:p w14:paraId="082C5312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ناحيه صنعتي رامشیر</w:t>
            </w:r>
          </w:p>
        </w:tc>
        <w:tc>
          <w:tcPr>
            <w:tcW w:w="990" w:type="dxa"/>
            <w:vAlign w:val="center"/>
          </w:tcPr>
          <w:p w14:paraId="277B8C58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50</w:t>
            </w:r>
          </w:p>
        </w:tc>
        <w:tc>
          <w:tcPr>
            <w:tcW w:w="692" w:type="dxa"/>
            <w:vAlign w:val="center"/>
          </w:tcPr>
          <w:p w14:paraId="49C3C54A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دارد</w:t>
            </w:r>
          </w:p>
        </w:tc>
        <w:tc>
          <w:tcPr>
            <w:tcW w:w="1078" w:type="dxa"/>
            <w:vAlign w:val="center"/>
          </w:tcPr>
          <w:p w14:paraId="76747FFF" w14:textId="2C1AB2C4" w:rsidR="00CC6AD0" w:rsidRPr="00CC6AD0" w:rsidRDefault="00DD0CF7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9</w:t>
            </w:r>
          </w:p>
        </w:tc>
        <w:tc>
          <w:tcPr>
            <w:tcW w:w="1176" w:type="dxa"/>
            <w:vAlign w:val="center"/>
          </w:tcPr>
          <w:p w14:paraId="6E5F4ADA" w14:textId="5FFC0888" w:rsidR="00CC6AD0" w:rsidRPr="00CC6AD0" w:rsidRDefault="00DD0CF7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5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58C778B7" w14:textId="77777777" w:rsidR="00CC6AD0" w:rsidRPr="00246BFD" w:rsidRDefault="00CF470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246BFD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32" w:type="dxa"/>
            <w:vAlign w:val="center"/>
          </w:tcPr>
          <w:p w14:paraId="776EF77E" w14:textId="77777777" w:rsidR="00CC6AD0" w:rsidRPr="00CC6AD0" w:rsidRDefault="00CF470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424" w:type="dxa"/>
            <w:shd w:val="clear" w:color="auto" w:fill="auto"/>
            <w:vAlign w:val="center"/>
          </w:tcPr>
          <w:p w14:paraId="77199601" w14:textId="77777777" w:rsidR="00CC6AD0" w:rsidRPr="00CC6AD0" w:rsidRDefault="00CF470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82" w:type="dxa"/>
            <w:vAlign w:val="center"/>
          </w:tcPr>
          <w:p w14:paraId="2B9CA0AC" w14:textId="77777777" w:rsidR="00CC6AD0" w:rsidRPr="00246BFD" w:rsidRDefault="00CF470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246BFD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520" w:type="dxa"/>
            <w:vAlign w:val="center"/>
          </w:tcPr>
          <w:p w14:paraId="32CCA726" w14:textId="77777777" w:rsidR="00CC6AD0" w:rsidRPr="00246BFD" w:rsidRDefault="00CF470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246BFD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CC6AD0" w:rsidRPr="00CC6AD0" w14:paraId="700205E7" w14:textId="77777777" w:rsidTr="00395B65">
        <w:trPr>
          <w:trHeight w:val="204"/>
        </w:trPr>
        <w:tc>
          <w:tcPr>
            <w:tcW w:w="2451" w:type="dxa"/>
            <w:shd w:val="clear" w:color="auto" w:fill="EAE1FC" w:themeFill="accent5" w:themeFillTint="33"/>
            <w:vAlign w:val="center"/>
          </w:tcPr>
          <w:p w14:paraId="4316D9C7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مجموع</w:t>
            </w:r>
          </w:p>
        </w:tc>
        <w:tc>
          <w:tcPr>
            <w:tcW w:w="990" w:type="dxa"/>
            <w:shd w:val="clear" w:color="auto" w:fill="EAE1FC" w:themeFill="accent5" w:themeFillTint="33"/>
            <w:vAlign w:val="center"/>
          </w:tcPr>
          <w:p w14:paraId="5EAD912A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50</w:t>
            </w:r>
          </w:p>
        </w:tc>
        <w:tc>
          <w:tcPr>
            <w:tcW w:w="692" w:type="dxa"/>
            <w:shd w:val="clear" w:color="auto" w:fill="EAE1FC" w:themeFill="accent5" w:themeFillTint="33"/>
            <w:vAlign w:val="center"/>
          </w:tcPr>
          <w:p w14:paraId="43A6EB59" w14:textId="03BD7FED" w:rsidR="00CC6AD0" w:rsidRPr="00CC6AD0" w:rsidRDefault="002F3E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1078" w:type="dxa"/>
            <w:shd w:val="clear" w:color="auto" w:fill="EAE1FC" w:themeFill="accent5" w:themeFillTint="33"/>
            <w:vAlign w:val="center"/>
          </w:tcPr>
          <w:p w14:paraId="759F8F2B" w14:textId="4E6C9A43" w:rsidR="00CC6AD0" w:rsidRPr="00CC6AD0" w:rsidRDefault="00DD0CF7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9</w:t>
            </w:r>
          </w:p>
        </w:tc>
        <w:tc>
          <w:tcPr>
            <w:tcW w:w="1176" w:type="dxa"/>
            <w:shd w:val="clear" w:color="auto" w:fill="EAE1FC" w:themeFill="accent5" w:themeFillTint="33"/>
            <w:vAlign w:val="center"/>
          </w:tcPr>
          <w:p w14:paraId="05445CA9" w14:textId="7F27F4E6" w:rsidR="00CC6AD0" w:rsidRPr="00CC6AD0" w:rsidRDefault="00DD0CF7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5</w:t>
            </w:r>
          </w:p>
        </w:tc>
        <w:tc>
          <w:tcPr>
            <w:tcW w:w="580" w:type="dxa"/>
            <w:shd w:val="clear" w:color="auto" w:fill="EAE1FC" w:themeFill="accent5" w:themeFillTint="33"/>
            <w:vAlign w:val="center"/>
          </w:tcPr>
          <w:p w14:paraId="2AA37292" w14:textId="77777777" w:rsidR="00CC6AD0" w:rsidRPr="00246BFD" w:rsidRDefault="00CF470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246BFD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32" w:type="dxa"/>
            <w:shd w:val="clear" w:color="auto" w:fill="EAE1FC" w:themeFill="accent5" w:themeFillTint="33"/>
            <w:vAlign w:val="center"/>
          </w:tcPr>
          <w:p w14:paraId="5B6F2733" w14:textId="77777777" w:rsidR="00CC6AD0" w:rsidRPr="00CC6AD0" w:rsidRDefault="00CF470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424" w:type="dxa"/>
            <w:shd w:val="clear" w:color="auto" w:fill="EAE1FC" w:themeFill="accent5" w:themeFillTint="33"/>
            <w:vAlign w:val="center"/>
          </w:tcPr>
          <w:p w14:paraId="523FB966" w14:textId="77777777" w:rsidR="00CC6AD0" w:rsidRPr="00CC6AD0" w:rsidRDefault="00CF470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82" w:type="dxa"/>
            <w:shd w:val="clear" w:color="auto" w:fill="EAE1FC" w:themeFill="accent5" w:themeFillTint="33"/>
            <w:vAlign w:val="center"/>
          </w:tcPr>
          <w:p w14:paraId="71B87124" w14:textId="77777777" w:rsidR="00CC6AD0" w:rsidRPr="00246BFD" w:rsidRDefault="00CF470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246BFD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520" w:type="dxa"/>
            <w:shd w:val="clear" w:color="auto" w:fill="EAE1FC" w:themeFill="accent5" w:themeFillTint="33"/>
            <w:vAlign w:val="center"/>
          </w:tcPr>
          <w:p w14:paraId="4BD97248" w14:textId="77777777" w:rsidR="00CC6AD0" w:rsidRPr="00246BFD" w:rsidRDefault="00CF470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246BFD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</w:tbl>
    <w:p w14:paraId="3A27A36D" w14:textId="77777777" w:rsidR="00CC6AD0" w:rsidRPr="00CC6AD0" w:rsidRDefault="00CC6AD0" w:rsidP="00395B65">
      <w:pPr>
        <w:spacing w:after="0" w:line="240" w:lineRule="auto"/>
        <w:rPr>
          <w:rFonts w:ascii="Times New Roman" w:eastAsia="Times New Roman" w:hAnsi="Times New Roman" w:cs="B Titr"/>
          <w:sz w:val="6"/>
          <w:szCs w:val="6"/>
          <w:rtl/>
        </w:rPr>
      </w:pPr>
    </w:p>
    <w:tbl>
      <w:tblPr>
        <w:tblStyle w:val="TableGrid1"/>
        <w:bidiVisual/>
        <w:tblW w:w="10114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4A0" w:firstRow="1" w:lastRow="0" w:firstColumn="1" w:lastColumn="0" w:noHBand="0" w:noVBand="1"/>
      </w:tblPr>
      <w:tblGrid>
        <w:gridCol w:w="2025"/>
        <w:gridCol w:w="567"/>
        <w:gridCol w:w="851"/>
        <w:gridCol w:w="567"/>
        <w:gridCol w:w="850"/>
        <w:gridCol w:w="709"/>
        <w:gridCol w:w="756"/>
        <w:gridCol w:w="720"/>
        <w:gridCol w:w="709"/>
        <w:gridCol w:w="668"/>
        <w:gridCol w:w="708"/>
        <w:gridCol w:w="984"/>
      </w:tblGrid>
      <w:tr w:rsidR="00DD0CF7" w:rsidRPr="00CC6AD0" w14:paraId="70361168" w14:textId="77777777" w:rsidTr="00DD0CF7">
        <w:trPr>
          <w:trHeight w:val="204"/>
          <w:jc w:val="center"/>
        </w:trPr>
        <w:tc>
          <w:tcPr>
            <w:tcW w:w="2025" w:type="dxa"/>
            <w:vMerge w:val="restart"/>
            <w:shd w:val="clear" w:color="auto" w:fill="E6F7FA"/>
            <w:vAlign w:val="center"/>
          </w:tcPr>
          <w:p w14:paraId="1DB54CD0" w14:textId="77777777" w:rsidR="00DD0CF7" w:rsidRPr="00CC6AD0" w:rsidRDefault="00DD0CF7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 امکانات زیر بنایی *</w:t>
            </w:r>
          </w:p>
        </w:tc>
        <w:tc>
          <w:tcPr>
            <w:tcW w:w="1418" w:type="dxa"/>
            <w:gridSpan w:val="2"/>
            <w:shd w:val="clear" w:color="auto" w:fill="E6F7FA"/>
            <w:vAlign w:val="center"/>
          </w:tcPr>
          <w:p w14:paraId="4F509497" w14:textId="77777777" w:rsidR="00DD0CF7" w:rsidRPr="00CC6AD0" w:rsidRDefault="00DD0CF7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آب</w:t>
            </w:r>
          </w:p>
        </w:tc>
        <w:tc>
          <w:tcPr>
            <w:tcW w:w="1417" w:type="dxa"/>
            <w:gridSpan w:val="2"/>
            <w:shd w:val="clear" w:color="auto" w:fill="E6F7FA"/>
            <w:vAlign w:val="center"/>
          </w:tcPr>
          <w:p w14:paraId="61613434" w14:textId="77777777" w:rsidR="00DD0CF7" w:rsidRPr="00CC6AD0" w:rsidRDefault="00DD0CF7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برق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691C9670" w14:textId="77777777" w:rsidR="00DD0CF7" w:rsidRPr="00CC6AD0" w:rsidRDefault="00DD0CF7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گاز</w:t>
            </w:r>
          </w:p>
        </w:tc>
        <w:tc>
          <w:tcPr>
            <w:tcW w:w="756" w:type="dxa"/>
            <w:vMerge w:val="restart"/>
            <w:shd w:val="clear" w:color="auto" w:fill="E6F7FA"/>
            <w:vAlign w:val="center"/>
          </w:tcPr>
          <w:p w14:paraId="08C447F1" w14:textId="77777777" w:rsidR="00DD0CF7" w:rsidRPr="00CC6AD0" w:rsidRDefault="00DD0CF7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مخابرات</w:t>
            </w:r>
          </w:p>
        </w:tc>
        <w:tc>
          <w:tcPr>
            <w:tcW w:w="720" w:type="dxa"/>
            <w:vMerge w:val="restart"/>
            <w:shd w:val="clear" w:color="auto" w:fill="E6F7FA"/>
            <w:vAlign w:val="center"/>
          </w:tcPr>
          <w:p w14:paraId="6D08A8B0" w14:textId="77777777" w:rsidR="00DD0CF7" w:rsidRPr="00CC6AD0" w:rsidRDefault="00DD0CF7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تصفیه خانه فاضلاب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257D20F8" w14:textId="77777777" w:rsidR="00DD0CF7" w:rsidRPr="00CC6AD0" w:rsidRDefault="00DD0CF7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فضای سبز (هکتار)</w:t>
            </w:r>
          </w:p>
        </w:tc>
        <w:tc>
          <w:tcPr>
            <w:tcW w:w="668" w:type="dxa"/>
            <w:vMerge w:val="restart"/>
            <w:shd w:val="clear" w:color="auto" w:fill="E6F7FA"/>
            <w:vAlign w:val="center"/>
          </w:tcPr>
          <w:p w14:paraId="4C6691E0" w14:textId="77777777" w:rsidR="00DD0CF7" w:rsidRPr="00CC6AD0" w:rsidRDefault="00DD0CF7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شبکه داخلی گاز</w:t>
            </w:r>
          </w:p>
        </w:tc>
        <w:tc>
          <w:tcPr>
            <w:tcW w:w="708" w:type="dxa"/>
            <w:vMerge w:val="restart"/>
            <w:shd w:val="clear" w:color="auto" w:fill="E6F7FA"/>
            <w:vAlign w:val="center"/>
          </w:tcPr>
          <w:p w14:paraId="15F7270D" w14:textId="77777777" w:rsidR="00DD0CF7" w:rsidRPr="00CC6AD0" w:rsidRDefault="00DD0CF7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اتصال به فیبر نوری</w:t>
            </w:r>
          </w:p>
        </w:tc>
        <w:tc>
          <w:tcPr>
            <w:tcW w:w="984" w:type="dxa"/>
            <w:vMerge w:val="restart"/>
            <w:shd w:val="clear" w:color="auto" w:fill="E6F7FA"/>
            <w:vAlign w:val="center"/>
          </w:tcPr>
          <w:p w14:paraId="45A1EE0C" w14:textId="77777777" w:rsidR="00DD0CF7" w:rsidRPr="00CC6AD0" w:rsidRDefault="00DD0CF7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ساختمان آتشنشانی</w:t>
            </w:r>
          </w:p>
        </w:tc>
      </w:tr>
      <w:tr w:rsidR="00DD0CF7" w:rsidRPr="00CC6AD0" w14:paraId="5E7D2E14" w14:textId="77777777" w:rsidTr="00DD0CF7">
        <w:trPr>
          <w:trHeight w:val="680"/>
          <w:jc w:val="center"/>
        </w:trPr>
        <w:tc>
          <w:tcPr>
            <w:tcW w:w="2025" w:type="dxa"/>
            <w:vMerge/>
            <w:shd w:val="clear" w:color="auto" w:fill="E5DFEC"/>
            <w:vAlign w:val="center"/>
          </w:tcPr>
          <w:p w14:paraId="6546B4D2" w14:textId="77777777" w:rsidR="00DD0CF7" w:rsidRPr="00CC6AD0" w:rsidRDefault="00DD0CF7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567" w:type="dxa"/>
            <w:shd w:val="clear" w:color="auto" w:fill="E6F7FA"/>
            <w:vAlign w:val="center"/>
          </w:tcPr>
          <w:p w14:paraId="6493C7CF" w14:textId="77777777" w:rsidR="00DD0CF7" w:rsidRPr="00CC6AD0" w:rsidRDefault="00DD0CF7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1" w:type="dxa"/>
            <w:shd w:val="clear" w:color="auto" w:fill="E6F7FA"/>
            <w:vAlign w:val="center"/>
          </w:tcPr>
          <w:p w14:paraId="14654324" w14:textId="77777777" w:rsidR="00DD0CF7" w:rsidRPr="00CC6AD0" w:rsidRDefault="00DD0CF7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آب تامین شده</w:t>
            </w:r>
          </w:p>
        </w:tc>
        <w:tc>
          <w:tcPr>
            <w:tcW w:w="567" w:type="dxa"/>
            <w:shd w:val="clear" w:color="auto" w:fill="E6F7FA"/>
            <w:vAlign w:val="center"/>
          </w:tcPr>
          <w:p w14:paraId="0BCD87FC" w14:textId="77777777" w:rsidR="00DD0CF7" w:rsidRPr="00CC6AD0" w:rsidRDefault="00DD0CF7" w:rsidP="00CC6AD0">
            <w:pPr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0" w:type="dxa"/>
            <w:shd w:val="clear" w:color="auto" w:fill="E6F7FA"/>
            <w:vAlign w:val="center"/>
          </w:tcPr>
          <w:p w14:paraId="66E68218" w14:textId="77777777" w:rsidR="00DD0CF7" w:rsidRPr="00CC6AD0" w:rsidRDefault="00DD0CF7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برق تامین شده</w:t>
            </w: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3419D1B9" w14:textId="77777777" w:rsidR="00DD0CF7" w:rsidRPr="00CC6AD0" w:rsidRDefault="00DD0CF7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56" w:type="dxa"/>
            <w:vMerge/>
            <w:shd w:val="clear" w:color="auto" w:fill="E5DFEC"/>
            <w:vAlign w:val="center"/>
          </w:tcPr>
          <w:p w14:paraId="5D8F7B79" w14:textId="77777777" w:rsidR="00DD0CF7" w:rsidRPr="00CC6AD0" w:rsidRDefault="00DD0CF7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20" w:type="dxa"/>
            <w:vMerge/>
            <w:shd w:val="clear" w:color="auto" w:fill="E5DFEC"/>
            <w:vAlign w:val="center"/>
          </w:tcPr>
          <w:p w14:paraId="6480C5EB" w14:textId="77777777" w:rsidR="00DD0CF7" w:rsidRPr="00CC6AD0" w:rsidRDefault="00DD0CF7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16B8FF78" w14:textId="77777777" w:rsidR="00DD0CF7" w:rsidRPr="00CC6AD0" w:rsidRDefault="00DD0CF7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668" w:type="dxa"/>
            <w:vMerge/>
            <w:shd w:val="clear" w:color="auto" w:fill="E5DFEC"/>
            <w:vAlign w:val="center"/>
          </w:tcPr>
          <w:p w14:paraId="522D5AFC" w14:textId="77777777" w:rsidR="00DD0CF7" w:rsidRPr="00CC6AD0" w:rsidRDefault="00DD0CF7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8" w:type="dxa"/>
            <w:vMerge/>
            <w:shd w:val="clear" w:color="auto" w:fill="E5DFEC"/>
            <w:vAlign w:val="center"/>
          </w:tcPr>
          <w:p w14:paraId="31085ED3" w14:textId="77777777" w:rsidR="00DD0CF7" w:rsidRPr="00CC6AD0" w:rsidRDefault="00DD0CF7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984" w:type="dxa"/>
            <w:vMerge/>
            <w:shd w:val="clear" w:color="auto" w:fill="E5DFEC"/>
            <w:vAlign w:val="center"/>
          </w:tcPr>
          <w:p w14:paraId="292A7FFF" w14:textId="77777777" w:rsidR="00DD0CF7" w:rsidRPr="00CC6AD0" w:rsidRDefault="00DD0CF7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</w:tr>
      <w:tr w:rsidR="00DD0CF7" w:rsidRPr="00CC6AD0" w14:paraId="53BBBFF2" w14:textId="77777777" w:rsidTr="00DD0CF7">
        <w:trPr>
          <w:trHeight w:val="295"/>
          <w:jc w:val="center"/>
        </w:trPr>
        <w:tc>
          <w:tcPr>
            <w:tcW w:w="2025" w:type="dxa"/>
            <w:vAlign w:val="center"/>
          </w:tcPr>
          <w:p w14:paraId="035DAA4F" w14:textId="77777777" w:rsidR="00DD0CF7" w:rsidRPr="00CC6AD0" w:rsidRDefault="00DD0CF7" w:rsidP="00CF470D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ناحيه صنعتي رامشیر</w:t>
            </w:r>
          </w:p>
        </w:tc>
        <w:tc>
          <w:tcPr>
            <w:tcW w:w="567" w:type="dxa"/>
            <w:vAlign w:val="center"/>
          </w:tcPr>
          <w:p w14:paraId="3B5B4189" w14:textId="77777777" w:rsidR="00DD0CF7" w:rsidRDefault="00DD0CF7" w:rsidP="00DD0CF7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36EDFE62" w14:textId="77777777" w:rsidR="00DD0CF7" w:rsidRDefault="00DD0CF7" w:rsidP="00DD0CF7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7</w:t>
            </w:r>
          </w:p>
        </w:tc>
        <w:tc>
          <w:tcPr>
            <w:tcW w:w="567" w:type="dxa"/>
            <w:vAlign w:val="center"/>
          </w:tcPr>
          <w:p w14:paraId="6344D8BB" w14:textId="77777777" w:rsidR="00DD0CF7" w:rsidRPr="00CC6AD0" w:rsidRDefault="00DD0CF7" w:rsidP="00DD0CF7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633B63AF" w14:textId="77777777" w:rsidR="00DD0CF7" w:rsidRPr="00CC6AD0" w:rsidRDefault="00DD0CF7" w:rsidP="00DD0CF7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7</w:t>
            </w:r>
          </w:p>
        </w:tc>
        <w:tc>
          <w:tcPr>
            <w:tcW w:w="709" w:type="dxa"/>
            <w:vAlign w:val="center"/>
          </w:tcPr>
          <w:p w14:paraId="786C2409" w14:textId="77777777" w:rsidR="00DD0CF7" w:rsidRPr="00CC6AD0" w:rsidRDefault="00DD0CF7" w:rsidP="00DD0CF7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56" w:type="dxa"/>
            <w:vAlign w:val="center"/>
          </w:tcPr>
          <w:p w14:paraId="67AF69F3" w14:textId="77777777" w:rsidR="00DD0CF7" w:rsidRDefault="00DD0CF7" w:rsidP="00DD0CF7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20" w:type="dxa"/>
            <w:vAlign w:val="center"/>
          </w:tcPr>
          <w:p w14:paraId="4F8072B5" w14:textId="77777777" w:rsidR="00DD0CF7" w:rsidRDefault="00DD0CF7" w:rsidP="00DD0CF7">
            <w:pPr>
              <w:jc w:val="center"/>
            </w:pPr>
            <w:r w:rsidRPr="008C015C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35D92D6F" w14:textId="4A9FC764" w:rsidR="00DD0CF7" w:rsidRDefault="00DD0CF7" w:rsidP="00DD0CF7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5/1</w:t>
            </w:r>
          </w:p>
        </w:tc>
        <w:tc>
          <w:tcPr>
            <w:tcW w:w="668" w:type="dxa"/>
            <w:vAlign w:val="center"/>
          </w:tcPr>
          <w:p w14:paraId="67B0D323" w14:textId="77777777" w:rsidR="00DD0CF7" w:rsidRPr="00CC6AD0" w:rsidRDefault="00DD0CF7" w:rsidP="00DD0CF7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8" w:type="dxa"/>
            <w:vAlign w:val="center"/>
          </w:tcPr>
          <w:p w14:paraId="05A0E16D" w14:textId="77777777" w:rsidR="00DD0CF7" w:rsidRDefault="00DD0CF7" w:rsidP="00DD0CF7">
            <w:pPr>
              <w:jc w:val="center"/>
            </w:pPr>
            <w:r w:rsidRPr="00CC5FA1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84" w:type="dxa"/>
            <w:vAlign w:val="center"/>
          </w:tcPr>
          <w:p w14:paraId="07F4C1CE" w14:textId="77777777" w:rsidR="00DD0CF7" w:rsidRDefault="00DD0CF7" w:rsidP="00DD0CF7">
            <w:pPr>
              <w:jc w:val="center"/>
            </w:pPr>
            <w:r w:rsidRPr="00CC5FA1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DD0CF7" w:rsidRPr="00CC6AD0" w14:paraId="33F54F3F" w14:textId="77777777" w:rsidTr="00DD0CF7">
        <w:trPr>
          <w:trHeight w:val="555"/>
          <w:jc w:val="center"/>
        </w:trPr>
        <w:tc>
          <w:tcPr>
            <w:tcW w:w="2025" w:type="dxa"/>
            <w:shd w:val="clear" w:color="auto" w:fill="EAE1FC" w:themeFill="accent5" w:themeFillTint="33"/>
            <w:vAlign w:val="center"/>
          </w:tcPr>
          <w:p w14:paraId="64BF8506" w14:textId="77777777" w:rsidR="00DD0CF7" w:rsidRPr="00CC6AD0" w:rsidRDefault="00DD0CF7" w:rsidP="00CF470D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lastRenderedPageBreak/>
              <w:t>مجموع</w:t>
            </w:r>
          </w:p>
        </w:tc>
        <w:tc>
          <w:tcPr>
            <w:tcW w:w="567" w:type="dxa"/>
            <w:shd w:val="clear" w:color="auto" w:fill="EAE1FC" w:themeFill="accent5" w:themeFillTint="33"/>
            <w:vAlign w:val="center"/>
          </w:tcPr>
          <w:p w14:paraId="225F166A" w14:textId="77777777" w:rsidR="00DD0CF7" w:rsidRDefault="00DD0CF7" w:rsidP="00DD0CF7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851" w:type="dxa"/>
            <w:shd w:val="clear" w:color="auto" w:fill="EAE1FC" w:themeFill="accent5" w:themeFillTint="33"/>
            <w:vAlign w:val="center"/>
          </w:tcPr>
          <w:p w14:paraId="34EBB52E" w14:textId="77777777" w:rsidR="00DD0CF7" w:rsidRDefault="00DD0CF7" w:rsidP="00DD0CF7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7</w:t>
            </w:r>
          </w:p>
        </w:tc>
        <w:tc>
          <w:tcPr>
            <w:tcW w:w="567" w:type="dxa"/>
            <w:shd w:val="clear" w:color="auto" w:fill="EAE1FC" w:themeFill="accent5" w:themeFillTint="33"/>
            <w:vAlign w:val="center"/>
          </w:tcPr>
          <w:p w14:paraId="519262ED" w14:textId="77777777" w:rsidR="00DD0CF7" w:rsidRPr="00CC6AD0" w:rsidRDefault="00DD0CF7" w:rsidP="00DD0CF7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850" w:type="dxa"/>
            <w:shd w:val="clear" w:color="auto" w:fill="EAE1FC" w:themeFill="accent5" w:themeFillTint="33"/>
            <w:vAlign w:val="center"/>
          </w:tcPr>
          <w:p w14:paraId="77EA074B" w14:textId="77777777" w:rsidR="00DD0CF7" w:rsidRPr="00CC6AD0" w:rsidRDefault="00DD0CF7" w:rsidP="00DD0CF7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7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6826C958" w14:textId="77777777" w:rsidR="00DD0CF7" w:rsidRPr="00CC6AD0" w:rsidRDefault="00DD0CF7" w:rsidP="00DD0CF7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756" w:type="dxa"/>
            <w:shd w:val="clear" w:color="auto" w:fill="EAE1FC" w:themeFill="accent5" w:themeFillTint="33"/>
            <w:vAlign w:val="center"/>
          </w:tcPr>
          <w:p w14:paraId="330733F9" w14:textId="77777777" w:rsidR="00DD0CF7" w:rsidRDefault="00DD0CF7" w:rsidP="00DD0CF7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720" w:type="dxa"/>
            <w:shd w:val="clear" w:color="auto" w:fill="EAE1FC" w:themeFill="accent5" w:themeFillTint="33"/>
            <w:vAlign w:val="center"/>
          </w:tcPr>
          <w:p w14:paraId="3661ACBA" w14:textId="77777777" w:rsidR="00DD0CF7" w:rsidRDefault="00DD0CF7" w:rsidP="00DD0CF7">
            <w:pPr>
              <w:jc w:val="center"/>
            </w:pPr>
            <w:r w:rsidRPr="005829F9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255AA238" w14:textId="77777777" w:rsidR="00DD0CF7" w:rsidRDefault="00DD0CF7" w:rsidP="00DD0CF7">
            <w:pPr>
              <w:jc w:val="center"/>
            </w:pPr>
            <w:r w:rsidRPr="005829F9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668" w:type="dxa"/>
            <w:shd w:val="clear" w:color="auto" w:fill="EAE1FC" w:themeFill="accent5" w:themeFillTint="33"/>
            <w:vAlign w:val="center"/>
          </w:tcPr>
          <w:p w14:paraId="210DF5B8" w14:textId="77777777" w:rsidR="00DD0CF7" w:rsidRDefault="00DD0CF7" w:rsidP="00DD0CF7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708" w:type="dxa"/>
            <w:shd w:val="clear" w:color="auto" w:fill="EAE1FC" w:themeFill="accent5" w:themeFillTint="33"/>
            <w:vAlign w:val="center"/>
          </w:tcPr>
          <w:p w14:paraId="2F98503D" w14:textId="77777777" w:rsidR="00DD0CF7" w:rsidRDefault="00DD0CF7" w:rsidP="00DD0CF7">
            <w:pPr>
              <w:jc w:val="center"/>
            </w:pPr>
            <w:r w:rsidRPr="00CC5FA1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84" w:type="dxa"/>
            <w:shd w:val="clear" w:color="auto" w:fill="EAE1FC" w:themeFill="accent5" w:themeFillTint="33"/>
            <w:vAlign w:val="center"/>
          </w:tcPr>
          <w:p w14:paraId="014AF713" w14:textId="77777777" w:rsidR="00DD0CF7" w:rsidRDefault="00DD0CF7" w:rsidP="00DD0CF7">
            <w:pPr>
              <w:jc w:val="center"/>
            </w:pPr>
            <w:r w:rsidRPr="00CC5FA1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</w:tbl>
    <w:p w14:paraId="7EDF6218" w14:textId="151823B9" w:rsidR="00D9373D" w:rsidRDefault="00D9373D" w:rsidP="00CC6AD0">
      <w:pPr>
        <w:spacing w:after="0" w:line="240" w:lineRule="auto"/>
        <w:rPr>
          <w:rFonts w:ascii="Times New Roman" w:eastAsia="Times New Roman" w:hAnsi="Times New Roman" w:cs="B Titr"/>
          <w:sz w:val="12"/>
          <w:szCs w:val="12"/>
          <w:rtl/>
        </w:rPr>
      </w:pPr>
    </w:p>
    <w:p w14:paraId="5A1F3810" w14:textId="77777777" w:rsidR="00583B53" w:rsidRDefault="00583B53" w:rsidP="00CC6AD0">
      <w:pPr>
        <w:spacing w:after="0" w:line="240" w:lineRule="auto"/>
        <w:rPr>
          <w:rFonts w:ascii="Times New Roman" w:eastAsia="Times New Roman" w:hAnsi="Times New Roman" w:cs="B Titr"/>
          <w:sz w:val="12"/>
          <w:szCs w:val="12"/>
          <w:rtl/>
        </w:rPr>
      </w:pPr>
    </w:p>
    <w:p w14:paraId="2AB0BD8E" w14:textId="77777777" w:rsidR="00242EC3" w:rsidRDefault="00242EC3" w:rsidP="00CC6AD0">
      <w:pPr>
        <w:spacing w:after="0" w:line="240" w:lineRule="auto"/>
        <w:rPr>
          <w:rFonts w:ascii="Times New Roman" w:eastAsia="Times New Roman" w:hAnsi="Times New Roman" w:cs="B Titr"/>
          <w:sz w:val="12"/>
          <w:szCs w:val="12"/>
        </w:rPr>
      </w:pPr>
    </w:p>
    <w:tbl>
      <w:tblPr>
        <w:tblStyle w:val="TableGrid1"/>
        <w:bidiVisual/>
        <w:tblW w:w="0" w:type="auto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ook w:val="04A0" w:firstRow="1" w:lastRow="0" w:firstColumn="1" w:lastColumn="0" w:noHBand="0" w:noVBand="1"/>
      </w:tblPr>
      <w:tblGrid>
        <w:gridCol w:w="2698"/>
        <w:gridCol w:w="992"/>
        <w:gridCol w:w="992"/>
        <w:gridCol w:w="993"/>
        <w:gridCol w:w="1417"/>
      </w:tblGrid>
      <w:tr w:rsidR="00595038" w:rsidRPr="00CC6AD0" w14:paraId="048E1E38" w14:textId="77777777" w:rsidTr="00C26779">
        <w:trPr>
          <w:trHeight w:val="797"/>
          <w:jc w:val="center"/>
        </w:trPr>
        <w:tc>
          <w:tcPr>
            <w:tcW w:w="2698" w:type="dxa"/>
            <w:shd w:val="clear" w:color="auto" w:fill="E6F7FA"/>
            <w:vAlign w:val="center"/>
          </w:tcPr>
          <w:p w14:paraId="5AC32B6D" w14:textId="77777777" w:rsidR="00595038" w:rsidRPr="00CC6AD0" w:rsidRDefault="00595038" w:rsidP="00595038">
            <w:pPr>
              <w:jc w:val="center"/>
              <w:rPr>
                <w:rFonts w:ascii="Times New Roman" w:eastAsia="Times New Roman" w:hAnsi="Times New Roman" w:cs="B Homa"/>
                <w:color w:val="FF0000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sz w:val="24"/>
                <w:szCs w:val="24"/>
                <w:rtl/>
              </w:rPr>
              <w:t>* وضعیت مجتمع کارگاهی *</w:t>
            </w:r>
          </w:p>
        </w:tc>
        <w:tc>
          <w:tcPr>
            <w:tcW w:w="992" w:type="dxa"/>
            <w:shd w:val="clear" w:color="auto" w:fill="E6F7FA"/>
            <w:vAlign w:val="center"/>
          </w:tcPr>
          <w:p w14:paraId="0C65E66B" w14:textId="77777777" w:rsidR="00595038" w:rsidRPr="00CC6AD0" w:rsidRDefault="00595038" w:rsidP="00595038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در حال 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>احداث</w:t>
            </w:r>
          </w:p>
        </w:tc>
        <w:tc>
          <w:tcPr>
            <w:tcW w:w="992" w:type="dxa"/>
            <w:shd w:val="clear" w:color="auto" w:fill="E6F7FA"/>
            <w:vAlign w:val="center"/>
          </w:tcPr>
          <w:p w14:paraId="3C4546FA" w14:textId="77777777" w:rsidR="00595038" w:rsidRPr="00CC6AD0" w:rsidRDefault="00595038" w:rsidP="00595038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تكميل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 xml:space="preserve"> شده</w:t>
            </w:r>
          </w:p>
        </w:tc>
        <w:tc>
          <w:tcPr>
            <w:tcW w:w="993" w:type="dxa"/>
            <w:shd w:val="clear" w:color="auto" w:fill="E6F7FA"/>
            <w:vAlign w:val="center"/>
          </w:tcPr>
          <w:p w14:paraId="48C0AFD3" w14:textId="77777777" w:rsidR="00595038" w:rsidRPr="00CC6AD0" w:rsidRDefault="00595038" w:rsidP="00595038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واگذار 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>شده</w:t>
            </w:r>
          </w:p>
        </w:tc>
        <w:tc>
          <w:tcPr>
            <w:tcW w:w="1417" w:type="dxa"/>
            <w:shd w:val="clear" w:color="auto" w:fill="E6F7FA"/>
            <w:vAlign w:val="center"/>
          </w:tcPr>
          <w:p w14:paraId="232604AD" w14:textId="77777777" w:rsidR="00595038" w:rsidRPr="00CC6AD0" w:rsidRDefault="00595038" w:rsidP="00595038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به بهره برداري 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>رسيده</w:t>
            </w:r>
          </w:p>
        </w:tc>
      </w:tr>
      <w:tr w:rsidR="00583B53" w:rsidRPr="00CC6AD0" w14:paraId="3A0BE3FE" w14:textId="77777777" w:rsidTr="00F56E4F">
        <w:trPr>
          <w:trHeight w:val="797"/>
          <w:jc w:val="center"/>
        </w:trPr>
        <w:tc>
          <w:tcPr>
            <w:tcW w:w="2698" w:type="dxa"/>
            <w:vAlign w:val="center"/>
          </w:tcPr>
          <w:p w14:paraId="350F0A71" w14:textId="23BD0F73" w:rsidR="00583B53" w:rsidRPr="00CC6AD0" w:rsidRDefault="00583B53" w:rsidP="00583B53">
            <w:pPr>
              <w:jc w:val="center"/>
              <w:rPr>
                <w:rFonts w:ascii="Times New Roman" w:eastAsia="Times New Roman" w:hAnsi="Times New Roman" w:cs="B Homa"/>
                <w:color w:val="FF0000"/>
                <w:sz w:val="24"/>
                <w:szCs w:val="24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مجتمع کارگاهی رامشیر</w:t>
            </w:r>
          </w:p>
        </w:tc>
        <w:tc>
          <w:tcPr>
            <w:tcW w:w="992" w:type="dxa"/>
            <w:vAlign w:val="center"/>
          </w:tcPr>
          <w:p w14:paraId="1D10528A" w14:textId="27068638" w:rsidR="00583B53" w:rsidRPr="00CC6AD0" w:rsidRDefault="00583B53" w:rsidP="00583B53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92" w:type="dxa"/>
            <w:vAlign w:val="center"/>
          </w:tcPr>
          <w:p w14:paraId="163B4889" w14:textId="4057EB36" w:rsidR="00583B53" w:rsidRPr="00CC6AD0" w:rsidRDefault="00583B53" w:rsidP="00583B53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sz w:val="24"/>
                <w:szCs w:val="24"/>
                <w:rtl/>
              </w:rPr>
              <w:t>5</w:t>
            </w:r>
          </w:p>
        </w:tc>
        <w:tc>
          <w:tcPr>
            <w:tcW w:w="993" w:type="dxa"/>
            <w:vAlign w:val="center"/>
          </w:tcPr>
          <w:p w14:paraId="7B5A5F6C" w14:textId="07E73A6E" w:rsidR="00583B53" w:rsidRPr="00CC6AD0" w:rsidRDefault="00583B53" w:rsidP="00583B53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sz w:val="24"/>
                <w:szCs w:val="24"/>
                <w:rtl/>
              </w:rPr>
              <w:t>5</w:t>
            </w:r>
          </w:p>
        </w:tc>
        <w:tc>
          <w:tcPr>
            <w:tcW w:w="1417" w:type="dxa"/>
            <w:vAlign w:val="center"/>
          </w:tcPr>
          <w:p w14:paraId="550BA027" w14:textId="4CB95032" w:rsidR="00583B53" w:rsidRPr="00CC6AD0" w:rsidRDefault="00583B53" w:rsidP="00583B53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</w:tbl>
    <w:p w14:paraId="38707B79" w14:textId="77777777" w:rsidR="00583B53" w:rsidRDefault="00583B53">
      <w:r>
        <w:br w:type="page"/>
      </w:r>
    </w:p>
    <w:tbl>
      <w:tblPr>
        <w:tblpPr w:leftFromText="180" w:rightFromText="180" w:vertAnchor="text" w:horzAnchor="margin" w:tblpXSpec="center" w:tblpY="277"/>
        <w:bidiVisual/>
        <w:tblW w:w="7087" w:type="dxa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2410"/>
      </w:tblGrid>
      <w:tr w:rsidR="00792529" w:rsidRPr="00CC6AD0" w14:paraId="59B5F7F5" w14:textId="77777777" w:rsidTr="00792529">
        <w:trPr>
          <w:trHeight w:val="661"/>
        </w:trPr>
        <w:tc>
          <w:tcPr>
            <w:tcW w:w="4677" w:type="dxa"/>
            <w:shd w:val="clear" w:color="auto" w:fill="E6F7FA"/>
            <w:vAlign w:val="center"/>
          </w:tcPr>
          <w:p w14:paraId="3A729F11" w14:textId="77777777" w:rsidR="00792529" w:rsidRPr="003C206F" w:rsidRDefault="00792529" w:rsidP="00792529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lastRenderedPageBreak/>
              <w:t>موقعیت شهرستان</w:t>
            </w:r>
          </w:p>
        </w:tc>
        <w:tc>
          <w:tcPr>
            <w:tcW w:w="2410" w:type="dxa"/>
            <w:shd w:val="clear" w:color="auto" w:fill="E6F7FA"/>
            <w:vAlign w:val="center"/>
          </w:tcPr>
          <w:p w14:paraId="5A4D11F0" w14:textId="77777777" w:rsidR="00792529" w:rsidRPr="003C206F" w:rsidRDefault="00792529" w:rsidP="00792529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فاصله (کیلومتر)</w:t>
            </w:r>
          </w:p>
        </w:tc>
      </w:tr>
      <w:tr w:rsidR="00792529" w:rsidRPr="00CC6AD0" w14:paraId="1E5949FE" w14:textId="77777777" w:rsidTr="00792529">
        <w:trPr>
          <w:trHeight w:val="1400"/>
        </w:trPr>
        <w:tc>
          <w:tcPr>
            <w:tcW w:w="4677" w:type="dxa"/>
            <w:vAlign w:val="center"/>
          </w:tcPr>
          <w:p w14:paraId="34F64EB1" w14:textId="77777777" w:rsidR="00792529" w:rsidRPr="00CC6AD0" w:rsidRDefault="00792529" w:rsidP="00792529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فرودگاه و راه آهن اهواز</w:t>
            </w:r>
          </w:p>
          <w:p w14:paraId="6835AA39" w14:textId="77777777" w:rsidR="00792529" w:rsidRPr="00CC6AD0" w:rsidRDefault="00792529" w:rsidP="00792529">
            <w:pPr>
              <w:tabs>
                <w:tab w:val="center" w:pos="2750"/>
              </w:tabs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راه آهن و  بندر امام خمینی</w:t>
            </w:r>
          </w:p>
          <w:p w14:paraId="6DD0494F" w14:textId="77777777" w:rsidR="00792529" w:rsidRPr="00CC6AD0" w:rsidRDefault="00792529" w:rsidP="00792529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بندر خرمشهر</w:t>
            </w:r>
          </w:p>
        </w:tc>
        <w:tc>
          <w:tcPr>
            <w:tcW w:w="2410" w:type="dxa"/>
            <w:vAlign w:val="center"/>
          </w:tcPr>
          <w:p w14:paraId="6A995E86" w14:textId="77777777" w:rsidR="00792529" w:rsidRPr="00CC6AD0" w:rsidRDefault="00792529" w:rsidP="00792529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140</w:t>
            </w:r>
          </w:p>
          <w:p w14:paraId="18CC1A37" w14:textId="77777777" w:rsidR="00792529" w:rsidRPr="00CC6AD0" w:rsidRDefault="00792529" w:rsidP="00792529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135</w:t>
            </w:r>
          </w:p>
          <w:p w14:paraId="69167A28" w14:textId="77777777" w:rsidR="00792529" w:rsidRPr="00CC6AD0" w:rsidRDefault="00792529" w:rsidP="00792529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225</w:t>
            </w:r>
          </w:p>
        </w:tc>
      </w:tr>
    </w:tbl>
    <w:p w14:paraId="6278599B" w14:textId="77777777" w:rsid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sz w:val="24"/>
          <w:szCs w:val="24"/>
          <w:rtl/>
        </w:rPr>
      </w:pPr>
    </w:p>
    <w:p w14:paraId="3E128253" w14:textId="77777777" w:rsidR="00E47607" w:rsidRPr="00CC6AD0" w:rsidRDefault="00E47607" w:rsidP="00CC6AD0">
      <w:pPr>
        <w:spacing w:after="0" w:line="240" w:lineRule="auto"/>
        <w:rPr>
          <w:rFonts w:ascii="Times New Roman" w:eastAsia="Times New Roman" w:hAnsi="Times New Roman" w:cs="B Titr"/>
          <w:sz w:val="24"/>
          <w:szCs w:val="24"/>
          <w:rtl/>
        </w:rPr>
      </w:pPr>
    </w:p>
    <w:p w14:paraId="671E7D05" w14:textId="77777777" w:rsidR="00792529" w:rsidRDefault="00792529" w:rsidP="000F1DC7">
      <w:pPr>
        <w:spacing w:after="0" w:line="240" w:lineRule="auto"/>
        <w:ind w:left="850" w:right="709"/>
        <w:rPr>
          <w:rFonts w:ascii="Times New Roman" w:eastAsia="Times New Roman" w:hAnsi="Times New Roman" w:cs="B Titr"/>
          <w:sz w:val="26"/>
          <w:szCs w:val="26"/>
          <w:rtl/>
        </w:rPr>
      </w:pPr>
    </w:p>
    <w:p w14:paraId="17AF24FA" w14:textId="77777777" w:rsidR="00792529" w:rsidRDefault="00792529" w:rsidP="000F1DC7">
      <w:pPr>
        <w:spacing w:after="0" w:line="240" w:lineRule="auto"/>
        <w:ind w:left="850" w:right="709"/>
        <w:rPr>
          <w:rFonts w:ascii="Times New Roman" w:eastAsia="Times New Roman" w:hAnsi="Times New Roman" w:cs="B Titr"/>
          <w:sz w:val="26"/>
          <w:szCs w:val="26"/>
          <w:rtl/>
        </w:rPr>
      </w:pPr>
    </w:p>
    <w:p w14:paraId="583F80EB" w14:textId="77777777" w:rsidR="00395B65" w:rsidRDefault="00395B65" w:rsidP="00395B65">
      <w:pPr>
        <w:spacing w:after="0" w:line="240" w:lineRule="auto"/>
        <w:ind w:right="709"/>
        <w:rPr>
          <w:rFonts w:ascii="Times New Roman" w:eastAsia="Times New Roman" w:hAnsi="Times New Roman" w:cs="B Titr"/>
          <w:sz w:val="26"/>
          <w:szCs w:val="26"/>
        </w:rPr>
      </w:pPr>
    </w:p>
    <w:p w14:paraId="0FBBBBB3" w14:textId="77777777" w:rsidR="00202A41" w:rsidRDefault="00202A41" w:rsidP="00395B65">
      <w:pPr>
        <w:spacing w:after="0" w:line="240" w:lineRule="auto"/>
        <w:ind w:right="709"/>
        <w:rPr>
          <w:rFonts w:ascii="Times New Roman" w:eastAsia="Times New Roman" w:hAnsi="Times New Roman" w:cs="B Titr"/>
          <w:sz w:val="26"/>
          <w:szCs w:val="26"/>
          <w:rtl/>
        </w:rPr>
      </w:pPr>
    </w:p>
    <w:p w14:paraId="7DAB05BF" w14:textId="31D9E890" w:rsidR="00CC6AD0" w:rsidRPr="00CC6AD0" w:rsidRDefault="00CC6AD0" w:rsidP="00583B53">
      <w:pPr>
        <w:spacing w:after="0" w:line="216" w:lineRule="auto"/>
        <w:ind w:right="706"/>
        <w:rPr>
          <w:rFonts w:ascii="Times New Roman" w:eastAsia="Times New Roman" w:hAnsi="Times New Roman" w:cs="B Titr"/>
          <w:sz w:val="26"/>
          <w:szCs w:val="26"/>
          <w:rtl/>
        </w:rPr>
      </w:pPr>
      <w:r w:rsidRPr="00CC6AD0">
        <w:rPr>
          <w:rFonts w:ascii="Times New Roman" w:eastAsia="Times New Roman" w:hAnsi="Times New Roman" w:cs="B Titr" w:hint="cs"/>
          <w:sz w:val="26"/>
          <w:szCs w:val="26"/>
          <w:rtl/>
        </w:rPr>
        <w:t>مزاياي سرمايه گذاري در منطقه:</w:t>
      </w:r>
    </w:p>
    <w:p w14:paraId="250860DB" w14:textId="77777777" w:rsidR="00CC6AD0" w:rsidRPr="00CC6AD0" w:rsidRDefault="00CC6AD0" w:rsidP="00583B53">
      <w:pPr>
        <w:spacing w:after="0" w:line="216" w:lineRule="auto"/>
        <w:ind w:left="850" w:right="706"/>
        <w:rPr>
          <w:rFonts w:ascii="Times New Roman" w:eastAsia="Times New Roman" w:hAnsi="Times New Roman" w:cs="B Zar"/>
          <w:sz w:val="28"/>
          <w:szCs w:val="28"/>
          <w:rtl/>
        </w:rPr>
      </w:pPr>
      <w:r w:rsidRPr="00CC6AD0">
        <w:rPr>
          <w:rFonts w:ascii="Times New Roman" w:eastAsia="Times New Roman" w:hAnsi="Times New Roman" w:cs="B Zar" w:hint="cs"/>
          <w:sz w:val="28"/>
          <w:szCs w:val="28"/>
          <w:rtl/>
        </w:rPr>
        <w:t>1- وجود معادن غني شن و ماسه در شهرستان</w:t>
      </w:r>
    </w:p>
    <w:p w14:paraId="4D787DC3" w14:textId="77777777" w:rsidR="00CC6AD0" w:rsidRPr="00CC6AD0" w:rsidRDefault="00CC6AD0" w:rsidP="00583B53">
      <w:pPr>
        <w:spacing w:after="0" w:line="216" w:lineRule="auto"/>
        <w:ind w:left="850" w:right="706"/>
        <w:rPr>
          <w:rFonts w:ascii="Times New Roman" w:eastAsia="Times New Roman" w:hAnsi="Times New Roman" w:cs="B Zar"/>
          <w:sz w:val="28"/>
          <w:szCs w:val="28"/>
          <w:rtl/>
        </w:rPr>
      </w:pPr>
      <w:r w:rsidRPr="00CC6AD0">
        <w:rPr>
          <w:rFonts w:ascii="Times New Roman" w:eastAsia="Times New Roman" w:hAnsi="Times New Roman" w:cs="B Zar" w:hint="cs"/>
          <w:sz w:val="28"/>
          <w:szCs w:val="28"/>
          <w:rtl/>
        </w:rPr>
        <w:t>2-وجود اراضي مستعد جهت انجام فعاليتهاي كشاورزي</w:t>
      </w:r>
    </w:p>
    <w:p w14:paraId="227D7144" w14:textId="77777777" w:rsidR="009D4D5D" w:rsidRDefault="009D4D5D" w:rsidP="00583B53">
      <w:pPr>
        <w:spacing w:after="0" w:line="216" w:lineRule="auto"/>
        <w:ind w:right="706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پتانسیل های سرمایه گذاری: </w:t>
      </w:r>
    </w:p>
    <w:p w14:paraId="416F05DC" w14:textId="77777777" w:rsidR="009D4D5D" w:rsidRPr="00EE03D0" w:rsidRDefault="009D4D5D" w:rsidP="00583B53">
      <w:pPr>
        <w:spacing w:line="216" w:lineRule="auto"/>
        <w:ind w:left="850" w:right="706"/>
        <w:rPr>
          <w:rFonts w:eastAsia="Times New Roman" w:cs="B Nazanin"/>
          <w:b/>
          <w:bCs/>
        </w:rPr>
      </w:pPr>
      <w:r w:rsidRPr="00EE03D0">
        <w:rPr>
          <w:rFonts w:eastAsia="Times New Roman" w:cs="B Nazanin" w:hint="cs"/>
          <w:b/>
          <w:bCs/>
          <w:rtl/>
        </w:rPr>
        <w:t>صنایع تبدیلی کشاورزی و غذایی، صنایع معدنی، ساختمانی، قطعات کارخانهای و نیروگاهی، ماشاین آلات کشااورزی، بازیافت</w:t>
      </w:r>
    </w:p>
    <w:p w14:paraId="25B45385" w14:textId="4B06B8B7" w:rsidR="003F2C98" w:rsidRDefault="009D4D5D" w:rsidP="00583B53">
      <w:pPr>
        <w:spacing w:after="0" w:line="216" w:lineRule="auto"/>
        <w:ind w:left="850" w:right="706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EE03D0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+</w:t>
      </w:r>
      <w:r w:rsidRPr="00EE03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صنایع غذایی، لبنیات، صنایع برق، ساخت وسایل برقی منزل، عمومی کارگاهی</w:t>
      </w:r>
    </w:p>
    <w:p w14:paraId="48F45976" w14:textId="614B3959" w:rsidR="00CC6AD0" w:rsidRDefault="00CC6AD0" w:rsidP="00343503">
      <w:pPr>
        <w:pStyle w:val="Kouravand"/>
        <w:rPr>
          <w:rtl/>
        </w:rPr>
      </w:pPr>
      <w:bookmarkStart w:id="49" w:name="_Toc190682043"/>
      <w:r w:rsidRPr="003C40BF">
        <w:rPr>
          <w:rFonts w:hint="cs"/>
          <w:rtl/>
        </w:rPr>
        <w:t>شهرستان سوسنگرد</w:t>
      </w:r>
      <w:bookmarkEnd w:id="49"/>
    </w:p>
    <w:p w14:paraId="1DE3E64C" w14:textId="77777777" w:rsidR="00213DD2" w:rsidRPr="003C40BF" w:rsidRDefault="00213DD2" w:rsidP="003C40BF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rtl/>
          <w:lang w:bidi="ar-SA"/>
        </w:rPr>
      </w:pPr>
    </w:p>
    <w:p w14:paraId="6118E918" w14:textId="39E817A9" w:rsidR="00CC6AD0" w:rsidRPr="00CC6AD0" w:rsidRDefault="00A20740" w:rsidP="00CC6A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  <w:r>
        <w:rPr>
          <w:rFonts w:ascii="Times New Roman" w:eastAsia="Times New Roman" w:hAnsi="Times New Roman" w:cs="B Titr" w:hint="cs"/>
          <w:sz w:val="26"/>
          <w:szCs w:val="26"/>
          <w:rtl/>
        </w:rPr>
        <w:t>شهرک‌ها</w:t>
      </w:r>
      <w:r w:rsidR="00CC6AD0" w:rsidRPr="00CC6AD0">
        <w:rPr>
          <w:rFonts w:ascii="Times New Roman" w:eastAsia="Times New Roman" w:hAnsi="Times New Roman" w:cs="B Titr" w:hint="cs"/>
          <w:sz w:val="26"/>
          <w:szCs w:val="26"/>
          <w:rtl/>
        </w:rPr>
        <w:t xml:space="preserve"> و نواحی صنعتی</w:t>
      </w:r>
    </w:p>
    <w:tbl>
      <w:tblPr>
        <w:bidiVisual/>
        <w:tblW w:w="9070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80"/>
        <w:gridCol w:w="810"/>
        <w:gridCol w:w="1080"/>
        <w:gridCol w:w="1056"/>
        <w:gridCol w:w="580"/>
        <w:gridCol w:w="732"/>
        <w:gridCol w:w="1063"/>
      </w:tblGrid>
      <w:tr w:rsidR="00AB177A" w:rsidRPr="00CC6AD0" w14:paraId="26EFDB5A" w14:textId="77777777" w:rsidTr="00AB177A">
        <w:trPr>
          <w:trHeight w:val="296"/>
          <w:jc w:val="center"/>
        </w:trPr>
        <w:tc>
          <w:tcPr>
            <w:tcW w:w="2669" w:type="dxa"/>
            <w:vMerge w:val="restart"/>
            <w:shd w:val="clear" w:color="auto" w:fill="E6F7FA"/>
            <w:vAlign w:val="center"/>
          </w:tcPr>
          <w:p w14:paraId="13B326C5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*وضعیت کلی قراردادهای صنعتی*</w:t>
            </w:r>
          </w:p>
        </w:tc>
        <w:tc>
          <w:tcPr>
            <w:tcW w:w="1890" w:type="dxa"/>
            <w:gridSpan w:val="2"/>
            <w:shd w:val="clear" w:color="auto" w:fill="E6F7FA"/>
          </w:tcPr>
          <w:p w14:paraId="5AE3205E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مساحت شهرک ها</w:t>
            </w:r>
          </w:p>
        </w:tc>
        <w:tc>
          <w:tcPr>
            <w:tcW w:w="2136" w:type="dxa"/>
            <w:gridSpan w:val="2"/>
            <w:shd w:val="clear" w:color="auto" w:fill="E6F7FA"/>
            <w:vAlign w:val="center"/>
          </w:tcPr>
          <w:p w14:paraId="565D96F4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2375" w:type="dxa"/>
            <w:gridSpan w:val="3"/>
            <w:shd w:val="clear" w:color="auto" w:fill="E6F7FA"/>
          </w:tcPr>
          <w:p w14:paraId="5F75028E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 واحدهای به بهره برداری رسیده</w:t>
            </w:r>
          </w:p>
        </w:tc>
      </w:tr>
      <w:tr w:rsidR="00AB177A" w:rsidRPr="00CC6AD0" w14:paraId="08CDC01A" w14:textId="77777777" w:rsidTr="00AB177A">
        <w:trPr>
          <w:trHeight w:val="485"/>
          <w:jc w:val="center"/>
        </w:trPr>
        <w:tc>
          <w:tcPr>
            <w:tcW w:w="2669" w:type="dxa"/>
            <w:vMerge/>
            <w:shd w:val="clear" w:color="auto" w:fill="E6F7FA"/>
          </w:tcPr>
          <w:p w14:paraId="5ABED666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1080" w:type="dxa"/>
            <w:shd w:val="clear" w:color="auto" w:fill="E6F7FA"/>
            <w:vAlign w:val="center"/>
          </w:tcPr>
          <w:p w14:paraId="6633E490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مساحت کل</w:t>
            </w:r>
          </w:p>
          <w:p w14:paraId="6FD45C86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(هكتار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)</w:t>
            </w:r>
          </w:p>
        </w:tc>
        <w:tc>
          <w:tcPr>
            <w:tcW w:w="810" w:type="dxa"/>
            <w:shd w:val="clear" w:color="auto" w:fill="E6F7FA"/>
            <w:vAlign w:val="center"/>
          </w:tcPr>
          <w:p w14:paraId="40EE7651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سند مالکیت</w:t>
            </w:r>
          </w:p>
        </w:tc>
        <w:tc>
          <w:tcPr>
            <w:tcW w:w="1080" w:type="dxa"/>
            <w:shd w:val="clear" w:color="auto" w:fill="E6F7FA"/>
            <w:vAlign w:val="center"/>
          </w:tcPr>
          <w:p w14:paraId="173DE229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1056" w:type="dxa"/>
            <w:shd w:val="clear" w:color="auto" w:fill="E6F7FA"/>
            <w:vAlign w:val="center"/>
          </w:tcPr>
          <w:p w14:paraId="3C1A057A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مساحت واگذار شده 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(هکتار)</w:t>
            </w:r>
          </w:p>
        </w:tc>
        <w:tc>
          <w:tcPr>
            <w:tcW w:w="580" w:type="dxa"/>
            <w:shd w:val="clear" w:color="auto" w:fill="E6F7FA"/>
            <w:vAlign w:val="center"/>
          </w:tcPr>
          <w:p w14:paraId="4D50F734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</w:t>
            </w:r>
          </w:p>
        </w:tc>
        <w:tc>
          <w:tcPr>
            <w:tcW w:w="732" w:type="dxa"/>
            <w:shd w:val="clear" w:color="auto" w:fill="E6F7FA"/>
            <w:vAlign w:val="center"/>
          </w:tcPr>
          <w:p w14:paraId="36287695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اشتغال </w:t>
            </w:r>
          </w:p>
        </w:tc>
        <w:tc>
          <w:tcPr>
            <w:tcW w:w="1063" w:type="dxa"/>
            <w:shd w:val="clear" w:color="auto" w:fill="E6F7FA"/>
            <w:vAlign w:val="center"/>
          </w:tcPr>
          <w:p w14:paraId="495A1329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سرمایه گذاری</w:t>
            </w:r>
          </w:p>
          <w:p w14:paraId="1F9DEE5A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 xml:space="preserve">(میلیارد ریال) </w:t>
            </w:r>
          </w:p>
        </w:tc>
      </w:tr>
      <w:tr w:rsidR="00AB177A" w:rsidRPr="00CC6AD0" w14:paraId="3800932B" w14:textId="77777777" w:rsidTr="00AB177A">
        <w:trPr>
          <w:trHeight w:val="339"/>
          <w:jc w:val="center"/>
        </w:trPr>
        <w:tc>
          <w:tcPr>
            <w:tcW w:w="2669" w:type="dxa"/>
            <w:vAlign w:val="center"/>
          </w:tcPr>
          <w:p w14:paraId="584F4AE9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شهرك صنعتی سوسنگرد</w:t>
            </w:r>
          </w:p>
        </w:tc>
        <w:tc>
          <w:tcPr>
            <w:tcW w:w="1080" w:type="dxa"/>
            <w:vAlign w:val="center"/>
          </w:tcPr>
          <w:p w14:paraId="74F99F96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20</w:t>
            </w:r>
          </w:p>
        </w:tc>
        <w:tc>
          <w:tcPr>
            <w:tcW w:w="810" w:type="dxa"/>
            <w:vAlign w:val="center"/>
          </w:tcPr>
          <w:p w14:paraId="276C409E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دارد</w:t>
            </w:r>
          </w:p>
        </w:tc>
        <w:tc>
          <w:tcPr>
            <w:tcW w:w="1080" w:type="dxa"/>
            <w:vAlign w:val="center"/>
          </w:tcPr>
          <w:p w14:paraId="7EF7C270" w14:textId="50994764" w:rsidR="00AB177A" w:rsidRPr="000971AA" w:rsidRDefault="00DD0CF7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28</w:t>
            </w:r>
          </w:p>
        </w:tc>
        <w:tc>
          <w:tcPr>
            <w:tcW w:w="1056" w:type="dxa"/>
            <w:vAlign w:val="center"/>
          </w:tcPr>
          <w:p w14:paraId="01EB491D" w14:textId="02B48968" w:rsidR="00AB177A" w:rsidRPr="000971AA" w:rsidRDefault="00DD0CF7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8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3A608BEB" w14:textId="18B038FF" w:rsidR="00AB177A" w:rsidRPr="00CC6AD0" w:rsidRDefault="00302401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12</w:t>
            </w:r>
          </w:p>
        </w:tc>
        <w:tc>
          <w:tcPr>
            <w:tcW w:w="732" w:type="dxa"/>
            <w:vAlign w:val="center"/>
          </w:tcPr>
          <w:p w14:paraId="24E47A8F" w14:textId="06AF9B21" w:rsidR="00AB177A" w:rsidRPr="00CC6AD0" w:rsidRDefault="000B0D39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202</w:t>
            </w:r>
          </w:p>
        </w:tc>
        <w:tc>
          <w:tcPr>
            <w:tcW w:w="1063" w:type="dxa"/>
            <w:shd w:val="clear" w:color="auto" w:fill="auto"/>
            <w:vAlign w:val="center"/>
          </w:tcPr>
          <w:p w14:paraId="6C3E95AA" w14:textId="15DBAC1E" w:rsidR="00AB177A" w:rsidRPr="00CC6AD0" w:rsidRDefault="000B0D39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15230</w:t>
            </w:r>
          </w:p>
        </w:tc>
      </w:tr>
      <w:tr w:rsidR="00AB177A" w:rsidRPr="00CC6AD0" w14:paraId="1092C319" w14:textId="77777777" w:rsidTr="00AB177A">
        <w:trPr>
          <w:trHeight w:val="303"/>
          <w:jc w:val="center"/>
        </w:trPr>
        <w:tc>
          <w:tcPr>
            <w:tcW w:w="2669" w:type="dxa"/>
            <w:vAlign w:val="center"/>
          </w:tcPr>
          <w:p w14:paraId="091AAE91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ناحیه صنعتی چذابه</w:t>
            </w:r>
          </w:p>
        </w:tc>
        <w:tc>
          <w:tcPr>
            <w:tcW w:w="1080" w:type="dxa"/>
            <w:vAlign w:val="center"/>
          </w:tcPr>
          <w:p w14:paraId="5FA7B143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B55505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50</w:t>
            </w:r>
          </w:p>
        </w:tc>
        <w:tc>
          <w:tcPr>
            <w:tcW w:w="810" w:type="dxa"/>
            <w:vAlign w:val="center"/>
          </w:tcPr>
          <w:p w14:paraId="3F484735" w14:textId="77777777" w:rsidR="00AB177A" w:rsidRPr="00CC6AD0" w:rsidRDefault="004A71EF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080" w:type="dxa"/>
            <w:vAlign w:val="center"/>
          </w:tcPr>
          <w:p w14:paraId="52E09D5C" w14:textId="7228BD67" w:rsidR="00AB177A" w:rsidRPr="000971AA" w:rsidRDefault="00DD0CF7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1056" w:type="dxa"/>
            <w:vAlign w:val="center"/>
          </w:tcPr>
          <w:p w14:paraId="0E01BBD9" w14:textId="3E579308" w:rsidR="00AB177A" w:rsidRPr="000971AA" w:rsidRDefault="00DD0CF7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18</w:t>
            </w:r>
            <w:r w:rsidR="00D70EC4" w:rsidRPr="000971AA">
              <w:rPr>
                <w:rFonts w:ascii="Times New Roman" w:eastAsia="Times New Roman" w:hAnsi="Times New Roman" w:cs="B Homa" w:hint="cs"/>
                <w:rtl/>
              </w:rPr>
              <w:t>/</w:t>
            </w:r>
            <w:r>
              <w:rPr>
                <w:rFonts w:ascii="Times New Roman" w:eastAsia="Times New Roman" w:hAnsi="Times New Roman" w:cs="B Homa" w:hint="cs"/>
                <w:rtl/>
              </w:rPr>
              <w:t>16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73903D1C" w14:textId="77777777" w:rsidR="00AB177A" w:rsidRPr="000971AA" w:rsidRDefault="005F5B61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32" w:type="dxa"/>
            <w:vAlign w:val="center"/>
          </w:tcPr>
          <w:p w14:paraId="7F854DBC" w14:textId="77777777" w:rsidR="00AB177A" w:rsidRPr="000971AA" w:rsidRDefault="005F5B61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063" w:type="dxa"/>
            <w:shd w:val="clear" w:color="auto" w:fill="auto"/>
            <w:vAlign w:val="center"/>
          </w:tcPr>
          <w:p w14:paraId="38041B29" w14:textId="77777777" w:rsidR="00AB177A" w:rsidRPr="000971AA" w:rsidRDefault="005F5B61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AB177A" w:rsidRPr="00CC6AD0" w14:paraId="7A6647B9" w14:textId="77777777" w:rsidTr="00AB177A">
        <w:trPr>
          <w:trHeight w:val="276"/>
          <w:jc w:val="center"/>
        </w:trPr>
        <w:tc>
          <w:tcPr>
            <w:tcW w:w="2669" w:type="dxa"/>
            <w:vAlign w:val="center"/>
          </w:tcPr>
          <w:p w14:paraId="69534955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ناحيه صنعتي مرعی</w:t>
            </w:r>
          </w:p>
        </w:tc>
        <w:tc>
          <w:tcPr>
            <w:tcW w:w="1080" w:type="dxa"/>
            <w:vAlign w:val="center"/>
          </w:tcPr>
          <w:p w14:paraId="3B312502" w14:textId="43C8DF33" w:rsidR="00AB177A" w:rsidRPr="00CC6AD0" w:rsidRDefault="00B55505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18</w:t>
            </w:r>
          </w:p>
        </w:tc>
        <w:tc>
          <w:tcPr>
            <w:tcW w:w="810" w:type="dxa"/>
            <w:vAlign w:val="center"/>
          </w:tcPr>
          <w:p w14:paraId="6765A37A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دارد</w:t>
            </w:r>
          </w:p>
        </w:tc>
        <w:tc>
          <w:tcPr>
            <w:tcW w:w="1080" w:type="dxa"/>
            <w:vAlign w:val="center"/>
          </w:tcPr>
          <w:p w14:paraId="413D72C9" w14:textId="0350B975" w:rsidR="00AB177A" w:rsidRPr="00CC6AD0" w:rsidRDefault="000B0D39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15</w:t>
            </w:r>
          </w:p>
        </w:tc>
        <w:tc>
          <w:tcPr>
            <w:tcW w:w="1056" w:type="dxa"/>
            <w:vAlign w:val="center"/>
          </w:tcPr>
          <w:p w14:paraId="6D695F56" w14:textId="12EF7DB4" w:rsidR="00AB177A" w:rsidRPr="00CC6AD0" w:rsidRDefault="000B0D39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4.8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7E7B49AB" w14:textId="57148AF4" w:rsidR="00AB177A" w:rsidRPr="000971AA" w:rsidRDefault="00302401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8</w:t>
            </w:r>
          </w:p>
        </w:tc>
        <w:tc>
          <w:tcPr>
            <w:tcW w:w="732" w:type="dxa"/>
            <w:vAlign w:val="center"/>
          </w:tcPr>
          <w:p w14:paraId="5AC626D2" w14:textId="51B19791" w:rsidR="00AB177A" w:rsidRPr="000971AA" w:rsidRDefault="00302401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93</w:t>
            </w:r>
          </w:p>
        </w:tc>
        <w:tc>
          <w:tcPr>
            <w:tcW w:w="1063" w:type="dxa"/>
            <w:shd w:val="clear" w:color="auto" w:fill="auto"/>
            <w:vAlign w:val="center"/>
          </w:tcPr>
          <w:p w14:paraId="7ECC304F" w14:textId="1C28AB66" w:rsidR="00AB177A" w:rsidRPr="000971AA" w:rsidRDefault="00302401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64</w:t>
            </w:r>
          </w:p>
        </w:tc>
      </w:tr>
      <w:tr w:rsidR="00AB177A" w:rsidRPr="00CC6AD0" w14:paraId="5A905D37" w14:textId="77777777" w:rsidTr="00AB177A">
        <w:trPr>
          <w:trHeight w:val="330"/>
          <w:jc w:val="center"/>
        </w:trPr>
        <w:tc>
          <w:tcPr>
            <w:tcW w:w="2669" w:type="dxa"/>
            <w:vAlign w:val="center"/>
          </w:tcPr>
          <w:p w14:paraId="40DA7C51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ناحیه صنعتی هویزه</w:t>
            </w:r>
          </w:p>
        </w:tc>
        <w:tc>
          <w:tcPr>
            <w:tcW w:w="1080" w:type="dxa"/>
            <w:vAlign w:val="center"/>
          </w:tcPr>
          <w:p w14:paraId="18E00FDC" w14:textId="705A488A" w:rsidR="00AB177A" w:rsidRPr="00CC6AD0" w:rsidRDefault="00EB081F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30</w:t>
            </w:r>
          </w:p>
        </w:tc>
        <w:tc>
          <w:tcPr>
            <w:tcW w:w="810" w:type="dxa"/>
            <w:vAlign w:val="center"/>
          </w:tcPr>
          <w:p w14:paraId="66CD3BFE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دارد</w:t>
            </w:r>
          </w:p>
        </w:tc>
        <w:tc>
          <w:tcPr>
            <w:tcW w:w="1080" w:type="dxa"/>
            <w:vAlign w:val="center"/>
          </w:tcPr>
          <w:p w14:paraId="6A836DA4" w14:textId="0B3A5E2B" w:rsidR="00AB177A" w:rsidRPr="00CC6AD0" w:rsidRDefault="00EB081F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1056" w:type="dxa"/>
            <w:vAlign w:val="center"/>
          </w:tcPr>
          <w:p w14:paraId="4F121BC5" w14:textId="54A859A3" w:rsidR="00AB177A" w:rsidRPr="00246BFD" w:rsidRDefault="00EB081F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04C043B0" w14:textId="77777777" w:rsidR="00AB177A" w:rsidRPr="000971AA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0971AA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32" w:type="dxa"/>
            <w:vAlign w:val="center"/>
          </w:tcPr>
          <w:p w14:paraId="5EF178B9" w14:textId="77777777" w:rsidR="00AB177A" w:rsidRPr="000971AA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0971AA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063" w:type="dxa"/>
            <w:shd w:val="clear" w:color="auto" w:fill="auto"/>
            <w:vAlign w:val="center"/>
          </w:tcPr>
          <w:p w14:paraId="70B13D7A" w14:textId="77777777" w:rsidR="00AB177A" w:rsidRPr="000971AA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0971AA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AB177A" w:rsidRPr="00CC6AD0" w14:paraId="05CB5E95" w14:textId="77777777" w:rsidTr="00AB177A">
        <w:trPr>
          <w:trHeight w:val="384"/>
          <w:jc w:val="center"/>
        </w:trPr>
        <w:tc>
          <w:tcPr>
            <w:tcW w:w="2669" w:type="dxa"/>
            <w:vAlign w:val="center"/>
          </w:tcPr>
          <w:p w14:paraId="6F54F665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نفت و گاز دشت آزادگان</w:t>
            </w:r>
          </w:p>
        </w:tc>
        <w:tc>
          <w:tcPr>
            <w:tcW w:w="1080" w:type="dxa"/>
            <w:shd w:val="clear" w:color="auto" w:fill="FFFFFF"/>
            <w:vAlign w:val="center"/>
          </w:tcPr>
          <w:p w14:paraId="297D84B7" w14:textId="778FBF13" w:rsidR="00AB177A" w:rsidRPr="00CC6AD0" w:rsidRDefault="00B55505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17</w:t>
            </w:r>
          </w:p>
        </w:tc>
        <w:tc>
          <w:tcPr>
            <w:tcW w:w="810" w:type="dxa"/>
            <w:shd w:val="clear" w:color="auto" w:fill="FFFFFF"/>
            <w:vAlign w:val="center"/>
          </w:tcPr>
          <w:p w14:paraId="4F593C6B" w14:textId="77777777" w:rsidR="00AB177A" w:rsidRPr="00CC6AD0" w:rsidRDefault="00D70EC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دارد</w:t>
            </w:r>
          </w:p>
        </w:tc>
        <w:tc>
          <w:tcPr>
            <w:tcW w:w="1080" w:type="dxa"/>
            <w:vAlign w:val="center"/>
          </w:tcPr>
          <w:p w14:paraId="2D6FA9D7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056" w:type="dxa"/>
            <w:vAlign w:val="center"/>
          </w:tcPr>
          <w:p w14:paraId="2FD37632" w14:textId="77777777" w:rsidR="00AB177A" w:rsidRPr="00246BFD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246BFD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5E6A34E1" w14:textId="77777777" w:rsidR="00AB177A" w:rsidRPr="00246BFD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246BFD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32" w:type="dxa"/>
            <w:vAlign w:val="center"/>
          </w:tcPr>
          <w:p w14:paraId="2B7B77FA" w14:textId="77777777" w:rsidR="00AB177A" w:rsidRPr="00246BFD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246BFD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063" w:type="dxa"/>
            <w:shd w:val="clear" w:color="auto" w:fill="auto"/>
            <w:vAlign w:val="center"/>
          </w:tcPr>
          <w:p w14:paraId="3AB67C4D" w14:textId="77777777" w:rsidR="00AB177A" w:rsidRPr="00246BFD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246BFD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AB177A" w:rsidRPr="00CC6AD0" w14:paraId="201A3DB6" w14:textId="77777777" w:rsidTr="00AB177A">
        <w:trPr>
          <w:trHeight w:val="384"/>
          <w:jc w:val="center"/>
        </w:trPr>
        <w:tc>
          <w:tcPr>
            <w:tcW w:w="2669" w:type="dxa"/>
            <w:shd w:val="clear" w:color="auto" w:fill="EAE1FC" w:themeFill="accent5" w:themeFillTint="33"/>
            <w:vAlign w:val="center"/>
          </w:tcPr>
          <w:p w14:paraId="65F82DFA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مجموع</w:t>
            </w:r>
          </w:p>
        </w:tc>
        <w:tc>
          <w:tcPr>
            <w:tcW w:w="1080" w:type="dxa"/>
            <w:shd w:val="clear" w:color="auto" w:fill="EAE1FC" w:themeFill="accent5" w:themeFillTint="33"/>
            <w:vAlign w:val="center"/>
          </w:tcPr>
          <w:p w14:paraId="7D08C455" w14:textId="5E123F54" w:rsidR="00AB177A" w:rsidRPr="00CC6AD0" w:rsidRDefault="00EB081F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135</w:t>
            </w:r>
          </w:p>
        </w:tc>
        <w:tc>
          <w:tcPr>
            <w:tcW w:w="810" w:type="dxa"/>
            <w:shd w:val="clear" w:color="auto" w:fill="EAE1FC" w:themeFill="accent5" w:themeFillTint="33"/>
            <w:vAlign w:val="center"/>
          </w:tcPr>
          <w:p w14:paraId="5460DC07" w14:textId="77777777" w:rsidR="00AB177A" w:rsidRPr="00CC6AD0" w:rsidRDefault="00D70EC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</w:t>
            </w:r>
          </w:p>
        </w:tc>
        <w:tc>
          <w:tcPr>
            <w:tcW w:w="1080" w:type="dxa"/>
            <w:shd w:val="clear" w:color="auto" w:fill="EAE1FC" w:themeFill="accent5" w:themeFillTint="33"/>
            <w:vAlign w:val="center"/>
          </w:tcPr>
          <w:p w14:paraId="22E5C8CB" w14:textId="27ABB4A9" w:rsidR="00AB177A" w:rsidRPr="00CC6AD0" w:rsidRDefault="00302401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47</w:t>
            </w:r>
          </w:p>
        </w:tc>
        <w:tc>
          <w:tcPr>
            <w:tcW w:w="1056" w:type="dxa"/>
            <w:shd w:val="clear" w:color="auto" w:fill="EAE1FC" w:themeFill="accent5" w:themeFillTint="33"/>
            <w:vAlign w:val="center"/>
          </w:tcPr>
          <w:p w14:paraId="6454DBD3" w14:textId="1A77303A" w:rsidR="00AB177A" w:rsidRPr="00CC6AD0" w:rsidRDefault="00302401" w:rsidP="00AB177A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98</w:t>
            </w:r>
            <w:r w:rsidR="00F34773">
              <w:rPr>
                <w:rFonts w:ascii="Times New Roman" w:eastAsia="Times New Roman" w:hAnsi="Times New Roman" w:cs="B Homa" w:hint="cs"/>
                <w:rtl/>
              </w:rPr>
              <w:t>/</w:t>
            </w:r>
            <w:r w:rsidR="00EB081F">
              <w:rPr>
                <w:rFonts w:ascii="Times New Roman" w:eastAsia="Times New Roman" w:hAnsi="Times New Roman" w:cs="B Homa" w:hint="cs"/>
                <w:rtl/>
              </w:rPr>
              <w:t>30</w:t>
            </w:r>
          </w:p>
        </w:tc>
        <w:tc>
          <w:tcPr>
            <w:tcW w:w="580" w:type="dxa"/>
            <w:shd w:val="clear" w:color="auto" w:fill="EAE1FC" w:themeFill="accent5" w:themeFillTint="33"/>
            <w:vAlign w:val="center"/>
          </w:tcPr>
          <w:p w14:paraId="268223D1" w14:textId="5F21713D" w:rsidR="00AB177A" w:rsidRPr="00CC6AD0" w:rsidRDefault="00302401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20</w:t>
            </w:r>
          </w:p>
        </w:tc>
        <w:tc>
          <w:tcPr>
            <w:tcW w:w="732" w:type="dxa"/>
            <w:shd w:val="clear" w:color="auto" w:fill="EAE1FC" w:themeFill="accent5" w:themeFillTint="33"/>
            <w:vAlign w:val="center"/>
          </w:tcPr>
          <w:p w14:paraId="69A4CD8F" w14:textId="2FC99A5D" w:rsidR="00AB177A" w:rsidRPr="00CC6AD0" w:rsidRDefault="00302401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295</w:t>
            </w:r>
          </w:p>
        </w:tc>
        <w:tc>
          <w:tcPr>
            <w:tcW w:w="1063" w:type="dxa"/>
            <w:shd w:val="clear" w:color="auto" w:fill="EAE1FC" w:themeFill="accent5" w:themeFillTint="33"/>
            <w:vAlign w:val="center"/>
          </w:tcPr>
          <w:p w14:paraId="726ECF79" w14:textId="09289D53" w:rsidR="00AB177A" w:rsidRPr="00CC6AD0" w:rsidRDefault="00302401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15295</w:t>
            </w:r>
          </w:p>
        </w:tc>
      </w:tr>
    </w:tbl>
    <w:p w14:paraId="29BE2032" w14:textId="77777777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sz w:val="16"/>
          <w:szCs w:val="16"/>
          <w:rtl/>
        </w:rPr>
      </w:pPr>
      <w:r w:rsidRPr="00CC6AD0">
        <w:rPr>
          <w:rFonts w:ascii="Times New Roman" w:eastAsia="Times New Roman" w:hAnsi="Times New Roman" w:cs="B Titr"/>
          <w:sz w:val="16"/>
          <w:szCs w:val="16"/>
          <w:rtl/>
        </w:rPr>
        <w:tab/>
      </w:r>
      <w:r w:rsidRPr="00CC6AD0">
        <w:rPr>
          <w:rFonts w:ascii="Times New Roman" w:eastAsia="Times New Roman" w:hAnsi="Times New Roman" w:cs="B Titr"/>
          <w:sz w:val="16"/>
          <w:szCs w:val="16"/>
          <w:rtl/>
        </w:rPr>
        <w:tab/>
      </w:r>
    </w:p>
    <w:tbl>
      <w:tblPr>
        <w:tblStyle w:val="TableGrid1"/>
        <w:bidiVisual/>
        <w:tblW w:w="10047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4A0" w:firstRow="1" w:lastRow="0" w:firstColumn="1" w:lastColumn="0" w:noHBand="0" w:noVBand="1"/>
      </w:tblPr>
      <w:tblGrid>
        <w:gridCol w:w="2007"/>
        <w:gridCol w:w="567"/>
        <w:gridCol w:w="851"/>
        <w:gridCol w:w="567"/>
        <w:gridCol w:w="850"/>
        <w:gridCol w:w="709"/>
        <w:gridCol w:w="709"/>
        <w:gridCol w:w="709"/>
        <w:gridCol w:w="709"/>
        <w:gridCol w:w="709"/>
        <w:gridCol w:w="708"/>
        <w:gridCol w:w="952"/>
      </w:tblGrid>
      <w:tr w:rsidR="00EB081F" w:rsidRPr="00CC6AD0" w14:paraId="0A59AC92" w14:textId="77777777" w:rsidTr="00EB081F">
        <w:trPr>
          <w:trHeight w:val="150"/>
          <w:jc w:val="center"/>
        </w:trPr>
        <w:tc>
          <w:tcPr>
            <w:tcW w:w="2007" w:type="dxa"/>
            <w:vMerge w:val="restart"/>
            <w:shd w:val="clear" w:color="auto" w:fill="E6F7FA"/>
            <w:vAlign w:val="center"/>
          </w:tcPr>
          <w:p w14:paraId="7DE5F707" w14:textId="77777777" w:rsidR="00EB081F" w:rsidRPr="00CC6AD0" w:rsidRDefault="00EB081F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 امکانات زیر بنایی *</w:t>
            </w:r>
          </w:p>
        </w:tc>
        <w:tc>
          <w:tcPr>
            <w:tcW w:w="1418" w:type="dxa"/>
            <w:gridSpan w:val="2"/>
            <w:shd w:val="clear" w:color="auto" w:fill="E6F7FA"/>
            <w:vAlign w:val="center"/>
          </w:tcPr>
          <w:p w14:paraId="7A42B1B7" w14:textId="77777777" w:rsidR="00EB081F" w:rsidRPr="00CC6AD0" w:rsidRDefault="00EB081F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آب</w:t>
            </w:r>
          </w:p>
        </w:tc>
        <w:tc>
          <w:tcPr>
            <w:tcW w:w="1417" w:type="dxa"/>
            <w:gridSpan w:val="2"/>
            <w:shd w:val="clear" w:color="auto" w:fill="E6F7FA"/>
            <w:vAlign w:val="center"/>
          </w:tcPr>
          <w:p w14:paraId="6BA8A227" w14:textId="77777777" w:rsidR="00EB081F" w:rsidRPr="00CC6AD0" w:rsidRDefault="00EB081F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برق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3F61A8EE" w14:textId="77777777" w:rsidR="00EB081F" w:rsidRPr="00CC6AD0" w:rsidRDefault="00EB081F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گاز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209A888E" w14:textId="77777777" w:rsidR="00EB081F" w:rsidRPr="00CC6AD0" w:rsidRDefault="00EB081F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مخابرات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63757E1C" w14:textId="77777777" w:rsidR="00EB081F" w:rsidRPr="00CC6AD0" w:rsidRDefault="00EB081F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تصفیه خانه فاضلاب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515D76F7" w14:textId="77777777" w:rsidR="00EB081F" w:rsidRPr="00CC6AD0" w:rsidRDefault="00EB081F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فضای سبز (هکتار)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09A9C41D" w14:textId="77777777" w:rsidR="00EB081F" w:rsidRPr="00CC6AD0" w:rsidRDefault="00EB081F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شبکه داخلی گاز</w:t>
            </w:r>
          </w:p>
        </w:tc>
        <w:tc>
          <w:tcPr>
            <w:tcW w:w="708" w:type="dxa"/>
            <w:vMerge w:val="restart"/>
            <w:shd w:val="clear" w:color="auto" w:fill="E6F7FA"/>
            <w:vAlign w:val="center"/>
          </w:tcPr>
          <w:p w14:paraId="50D552F8" w14:textId="77777777" w:rsidR="00EB081F" w:rsidRPr="00CC6AD0" w:rsidRDefault="00EB081F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اتصال به فیبر نوری</w:t>
            </w:r>
          </w:p>
        </w:tc>
        <w:tc>
          <w:tcPr>
            <w:tcW w:w="952" w:type="dxa"/>
            <w:vMerge w:val="restart"/>
            <w:shd w:val="clear" w:color="auto" w:fill="E6F7FA"/>
            <w:vAlign w:val="center"/>
          </w:tcPr>
          <w:p w14:paraId="22DCC40B" w14:textId="77777777" w:rsidR="00EB081F" w:rsidRPr="00CC6AD0" w:rsidRDefault="00EB081F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ساختمان آتشنشانی</w:t>
            </w:r>
          </w:p>
        </w:tc>
      </w:tr>
      <w:tr w:rsidR="00EB081F" w:rsidRPr="00CC6AD0" w14:paraId="77A1C4C1" w14:textId="77777777" w:rsidTr="00EB081F">
        <w:trPr>
          <w:trHeight w:val="375"/>
          <w:jc w:val="center"/>
        </w:trPr>
        <w:tc>
          <w:tcPr>
            <w:tcW w:w="2007" w:type="dxa"/>
            <w:vMerge/>
            <w:shd w:val="clear" w:color="auto" w:fill="E5DFEC"/>
            <w:vAlign w:val="center"/>
          </w:tcPr>
          <w:p w14:paraId="2D3E16F6" w14:textId="77777777" w:rsidR="00EB081F" w:rsidRPr="00CC6AD0" w:rsidRDefault="00EB081F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567" w:type="dxa"/>
            <w:shd w:val="clear" w:color="auto" w:fill="E6F7FA"/>
            <w:vAlign w:val="center"/>
          </w:tcPr>
          <w:p w14:paraId="42039E81" w14:textId="77777777" w:rsidR="00EB081F" w:rsidRPr="00CC6AD0" w:rsidRDefault="00EB081F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1" w:type="dxa"/>
            <w:shd w:val="clear" w:color="auto" w:fill="E6F7FA"/>
            <w:vAlign w:val="center"/>
          </w:tcPr>
          <w:p w14:paraId="1FE48B1D" w14:textId="77777777" w:rsidR="00EB081F" w:rsidRPr="00CC6AD0" w:rsidRDefault="00EB081F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آب تامین شده</w:t>
            </w:r>
          </w:p>
        </w:tc>
        <w:tc>
          <w:tcPr>
            <w:tcW w:w="567" w:type="dxa"/>
            <w:shd w:val="clear" w:color="auto" w:fill="E6F7FA"/>
            <w:vAlign w:val="center"/>
          </w:tcPr>
          <w:p w14:paraId="1DB99F9E" w14:textId="77777777" w:rsidR="00EB081F" w:rsidRPr="00CC6AD0" w:rsidRDefault="00EB081F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0" w:type="dxa"/>
            <w:shd w:val="clear" w:color="auto" w:fill="E6F7FA"/>
            <w:vAlign w:val="center"/>
          </w:tcPr>
          <w:p w14:paraId="752D4032" w14:textId="77777777" w:rsidR="00EB081F" w:rsidRPr="00CC6AD0" w:rsidRDefault="00EB081F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برق تامین شده</w:t>
            </w: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6404A929" w14:textId="77777777" w:rsidR="00EB081F" w:rsidRPr="00CC6AD0" w:rsidRDefault="00EB081F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21DA726C" w14:textId="77777777" w:rsidR="00EB081F" w:rsidRPr="00CC6AD0" w:rsidRDefault="00EB081F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54645B9F" w14:textId="77777777" w:rsidR="00EB081F" w:rsidRPr="00CC6AD0" w:rsidRDefault="00EB081F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27BD7604" w14:textId="77777777" w:rsidR="00EB081F" w:rsidRPr="00CC6AD0" w:rsidRDefault="00EB081F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2A654382" w14:textId="77777777" w:rsidR="00EB081F" w:rsidRPr="00CC6AD0" w:rsidRDefault="00EB081F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8" w:type="dxa"/>
            <w:vMerge/>
            <w:shd w:val="clear" w:color="auto" w:fill="E5DFEC"/>
            <w:vAlign w:val="center"/>
          </w:tcPr>
          <w:p w14:paraId="09DB93B8" w14:textId="77777777" w:rsidR="00EB081F" w:rsidRPr="00CC6AD0" w:rsidRDefault="00EB081F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952" w:type="dxa"/>
            <w:vMerge/>
            <w:shd w:val="clear" w:color="auto" w:fill="E5DFEC"/>
            <w:vAlign w:val="center"/>
          </w:tcPr>
          <w:p w14:paraId="47BEA3E1" w14:textId="77777777" w:rsidR="00EB081F" w:rsidRPr="00CC6AD0" w:rsidRDefault="00EB081F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</w:tr>
      <w:tr w:rsidR="00EB081F" w:rsidRPr="00CC6AD0" w14:paraId="073B9B37" w14:textId="77777777" w:rsidTr="00EB081F">
        <w:trPr>
          <w:trHeight w:val="350"/>
          <w:jc w:val="center"/>
        </w:trPr>
        <w:tc>
          <w:tcPr>
            <w:tcW w:w="2007" w:type="dxa"/>
            <w:vAlign w:val="center"/>
          </w:tcPr>
          <w:p w14:paraId="14060E09" w14:textId="77777777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شهرك صنعتی سوسنگرد</w:t>
            </w:r>
          </w:p>
        </w:tc>
        <w:tc>
          <w:tcPr>
            <w:tcW w:w="567" w:type="dxa"/>
            <w:vAlign w:val="center"/>
          </w:tcPr>
          <w:p w14:paraId="475534BA" w14:textId="77777777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2AD4AC06" w14:textId="77777777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25</w:t>
            </w:r>
          </w:p>
        </w:tc>
        <w:tc>
          <w:tcPr>
            <w:tcW w:w="567" w:type="dxa"/>
            <w:vAlign w:val="center"/>
          </w:tcPr>
          <w:p w14:paraId="3BD81D99" w14:textId="77777777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6CF451FE" w14:textId="77777777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  <w:lang w:bidi="ar-SA"/>
              </w:rPr>
              <w:t>2</w:t>
            </w:r>
          </w:p>
        </w:tc>
        <w:tc>
          <w:tcPr>
            <w:tcW w:w="709" w:type="dxa"/>
            <w:vAlign w:val="center"/>
          </w:tcPr>
          <w:p w14:paraId="73FA6E30" w14:textId="77777777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69621D73" w14:textId="77777777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</w:tcPr>
          <w:p w14:paraId="7410A1E9" w14:textId="77777777" w:rsidR="00EB081F" w:rsidRDefault="00EB081F" w:rsidP="0000454A">
            <w:pPr>
              <w:jc w:val="center"/>
            </w:pPr>
            <w:r w:rsidRPr="00026B6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1DF7F045" w14:textId="5A268701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01/6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C94D59" w14:textId="77777777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8" w:type="dxa"/>
            <w:shd w:val="clear" w:color="auto" w:fill="auto"/>
          </w:tcPr>
          <w:p w14:paraId="04A937B6" w14:textId="0928115F" w:rsidR="00EB081F" w:rsidRDefault="00EB081F" w:rsidP="0000454A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52" w:type="dxa"/>
            <w:shd w:val="clear" w:color="auto" w:fill="auto"/>
          </w:tcPr>
          <w:p w14:paraId="6ACAF591" w14:textId="77777777" w:rsidR="00EB081F" w:rsidRDefault="00EB081F" w:rsidP="0000454A">
            <w:pPr>
              <w:jc w:val="center"/>
            </w:pPr>
            <w:r w:rsidRPr="007A462F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EB081F" w:rsidRPr="00CC6AD0" w14:paraId="1B1FA4A8" w14:textId="77777777" w:rsidTr="00EB081F">
        <w:trPr>
          <w:trHeight w:val="283"/>
          <w:jc w:val="center"/>
        </w:trPr>
        <w:tc>
          <w:tcPr>
            <w:tcW w:w="2007" w:type="dxa"/>
            <w:vAlign w:val="center"/>
          </w:tcPr>
          <w:p w14:paraId="14BE30E0" w14:textId="77777777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ناحیه صنعتی چذابه</w:t>
            </w:r>
          </w:p>
        </w:tc>
        <w:tc>
          <w:tcPr>
            <w:tcW w:w="567" w:type="dxa"/>
          </w:tcPr>
          <w:p w14:paraId="5F65B513" w14:textId="725C95F9" w:rsidR="00EB081F" w:rsidRDefault="00EB081F" w:rsidP="0000454A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</w:tcPr>
          <w:p w14:paraId="5BE0807A" w14:textId="44B16A20" w:rsidR="00EB081F" w:rsidRDefault="00EB081F" w:rsidP="0000454A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7</w:t>
            </w:r>
          </w:p>
        </w:tc>
        <w:tc>
          <w:tcPr>
            <w:tcW w:w="567" w:type="dxa"/>
            <w:vAlign w:val="center"/>
          </w:tcPr>
          <w:p w14:paraId="4EADBBB6" w14:textId="77777777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7A070477" w14:textId="77777777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>
              <w:rPr>
                <w:rFonts w:ascii="Times New Roman" w:eastAsia="Times New Roman" w:hAnsi="Times New Roman" w:cs="B Homa" w:hint="cs"/>
                <w:rtl/>
                <w:lang w:bidi="ar-SA"/>
              </w:rPr>
              <w:t>1</w:t>
            </w:r>
          </w:p>
        </w:tc>
        <w:tc>
          <w:tcPr>
            <w:tcW w:w="709" w:type="dxa"/>
          </w:tcPr>
          <w:p w14:paraId="7A4330C7" w14:textId="77777777" w:rsidR="00EB081F" w:rsidRDefault="00EB081F" w:rsidP="0000454A">
            <w:pPr>
              <w:jc w:val="center"/>
            </w:pPr>
            <w:r w:rsidRPr="00FE4E1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7EB343B1" w14:textId="77777777" w:rsidR="00EB081F" w:rsidRDefault="00EB081F" w:rsidP="0000454A">
            <w:pPr>
              <w:jc w:val="center"/>
            </w:pPr>
            <w:r w:rsidRPr="00FE4E1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3E38D1D1" w14:textId="77777777" w:rsidR="00EB081F" w:rsidRDefault="00EB081F" w:rsidP="0000454A">
            <w:pPr>
              <w:jc w:val="center"/>
            </w:pPr>
            <w:r w:rsidRPr="00026B6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415C0D16" w14:textId="77777777" w:rsidR="00EB081F" w:rsidRDefault="00EB081F" w:rsidP="0000454A">
            <w:pPr>
              <w:jc w:val="center"/>
            </w:pPr>
            <w:r w:rsidRPr="000D12C2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6EE162" w14:textId="77777777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4FC91EA7" w14:textId="77777777" w:rsidR="00EB081F" w:rsidRDefault="00EB081F" w:rsidP="0000454A">
            <w:pPr>
              <w:jc w:val="center"/>
            </w:pPr>
            <w:r w:rsidRPr="007A462F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52" w:type="dxa"/>
            <w:shd w:val="clear" w:color="auto" w:fill="auto"/>
          </w:tcPr>
          <w:p w14:paraId="71A9D364" w14:textId="77777777" w:rsidR="00EB081F" w:rsidRDefault="00EB081F" w:rsidP="0000454A">
            <w:pPr>
              <w:jc w:val="center"/>
            </w:pPr>
            <w:r w:rsidRPr="007A462F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EB081F" w:rsidRPr="00CC6AD0" w14:paraId="1280E1ED" w14:textId="77777777" w:rsidTr="00EB081F">
        <w:trPr>
          <w:trHeight w:val="283"/>
          <w:jc w:val="center"/>
        </w:trPr>
        <w:tc>
          <w:tcPr>
            <w:tcW w:w="2007" w:type="dxa"/>
            <w:vAlign w:val="center"/>
          </w:tcPr>
          <w:p w14:paraId="27FC884A" w14:textId="77777777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ناحيه صنعتي مرعی</w:t>
            </w:r>
          </w:p>
        </w:tc>
        <w:tc>
          <w:tcPr>
            <w:tcW w:w="567" w:type="dxa"/>
            <w:vAlign w:val="center"/>
          </w:tcPr>
          <w:p w14:paraId="1E054EC2" w14:textId="77777777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4CAB3414" w14:textId="77777777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6</w:t>
            </w:r>
          </w:p>
        </w:tc>
        <w:tc>
          <w:tcPr>
            <w:tcW w:w="567" w:type="dxa"/>
            <w:vAlign w:val="center"/>
          </w:tcPr>
          <w:p w14:paraId="5EF9C7AB" w14:textId="77777777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2F6DD43F" w14:textId="77777777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  <w:lang w:bidi="ar-SA"/>
              </w:rPr>
              <w:t>1</w:t>
            </w:r>
          </w:p>
        </w:tc>
        <w:tc>
          <w:tcPr>
            <w:tcW w:w="709" w:type="dxa"/>
            <w:vAlign w:val="center"/>
          </w:tcPr>
          <w:p w14:paraId="237448A9" w14:textId="77777777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3F1431B8" w14:textId="77777777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</w:tcPr>
          <w:p w14:paraId="04C42DC6" w14:textId="77777777" w:rsidR="00EB081F" w:rsidRDefault="00EB081F" w:rsidP="0000454A">
            <w:pPr>
              <w:jc w:val="center"/>
            </w:pPr>
            <w:r w:rsidRPr="00026B6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695145A9" w14:textId="77777777" w:rsidR="00EB081F" w:rsidRDefault="00EB081F" w:rsidP="0000454A">
            <w:pPr>
              <w:jc w:val="center"/>
            </w:pPr>
            <w:r w:rsidRPr="000D12C2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DEA43ED" w14:textId="77777777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8" w:type="dxa"/>
            <w:shd w:val="clear" w:color="auto" w:fill="auto"/>
          </w:tcPr>
          <w:p w14:paraId="4F3CCBA4" w14:textId="77777777" w:rsidR="00EB081F" w:rsidRDefault="00EB081F" w:rsidP="0000454A">
            <w:pPr>
              <w:jc w:val="center"/>
            </w:pPr>
            <w:r w:rsidRPr="007A462F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52" w:type="dxa"/>
            <w:shd w:val="clear" w:color="auto" w:fill="auto"/>
          </w:tcPr>
          <w:p w14:paraId="6A5D25D2" w14:textId="77777777" w:rsidR="00EB081F" w:rsidRDefault="00EB081F" w:rsidP="0000454A">
            <w:pPr>
              <w:jc w:val="center"/>
            </w:pPr>
            <w:r w:rsidRPr="007A462F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EB081F" w:rsidRPr="00CC6AD0" w14:paraId="4630CB35" w14:textId="77777777" w:rsidTr="00EB081F">
        <w:trPr>
          <w:trHeight w:val="465"/>
          <w:jc w:val="center"/>
        </w:trPr>
        <w:tc>
          <w:tcPr>
            <w:tcW w:w="2007" w:type="dxa"/>
            <w:vAlign w:val="center"/>
          </w:tcPr>
          <w:p w14:paraId="75680581" w14:textId="77777777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ناحیه صنعتی هویزه</w:t>
            </w:r>
          </w:p>
        </w:tc>
        <w:tc>
          <w:tcPr>
            <w:tcW w:w="567" w:type="dxa"/>
            <w:vAlign w:val="center"/>
          </w:tcPr>
          <w:p w14:paraId="32A81FD9" w14:textId="77777777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76DA9694" w14:textId="77777777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10</w:t>
            </w:r>
          </w:p>
        </w:tc>
        <w:tc>
          <w:tcPr>
            <w:tcW w:w="567" w:type="dxa"/>
            <w:vAlign w:val="center"/>
          </w:tcPr>
          <w:p w14:paraId="3ACFA84C" w14:textId="77777777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4B784141" w14:textId="77777777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709" w:type="dxa"/>
          </w:tcPr>
          <w:p w14:paraId="5F6C25B1" w14:textId="77777777" w:rsidR="00EB081F" w:rsidRDefault="00EB081F" w:rsidP="0000454A">
            <w:pPr>
              <w:jc w:val="center"/>
            </w:pPr>
            <w:r w:rsidRPr="00811C04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52EED14A" w14:textId="77777777" w:rsidR="00EB081F" w:rsidRDefault="00EB081F" w:rsidP="0000454A">
            <w:pPr>
              <w:jc w:val="center"/>
            </w:pPr>
            <w:r w:rsidRPr="00811C04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2EDFE37E" w14:textId="77777777" w:rsidR="00EB081F" w:rsidRDefault="00EB081F" w:rsidP="0000454A">
            <w:pPr>
              <w:jc w:val="center"/>
            </w:pPr>
            <w:r w:rsidRPr="00026B6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1F8011B6" w14:textId="77777777" w:rsidR="00EB081F" w:rsidRDefault="00EB081F" w:rsidP="0000454A">
            <w:pPr>
              <w:jc w:val="center"/>
            </w:pPr>
            <w:r w:rsidRPr="000D12C2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F3437D4" w14:textId="77777777" w:rsidR="00EB081F" w:rsidRDefault="00EB081F" w:rsidP="0000454A">
            <w:pPr>
              <w:jc w:val="center"/>
            </w:pPr>
            <w:r w:rsidRPr="00867EEF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614E8925" w14:textId="77777777" w:rsidR="00EB081F" w:rsidRDefault="00EB081F" w:rsidP="0000454A">
            <w:pPr>
              <w:jc w:val="center"/>
            </w:pPr>
            <w:r w:rsidRPr="007A462F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52" w:type="dxa"/>
            <w:shd w:val="clear" w:color="auto" w:fill="auto"/>
          </w:tcPr>
          <w:p w14:paraId="1CF03513" w14:textId="77777777" w:rsidR="00EB081F" w:rsidRDefault="00EB081F" w:rsidP="0000454A">
            <w:pPr>
              <w:jc w:val="center"/>
            </w:pPr>
            <w:r w:rsidRPr="007A462F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EB081F" w:rsidRPr="00CC6AD0" w14:paraId="5C69D6A3" w14:textId="77777777" w:rsidTr="00EB081F">
        <w:trPr>
          <w:trHeight w:val="406"/>
          <w:jc w:val="center"/>
        </w:trPr>
        <w:tc>
          <w:tcPr>
            <w:tcW w:w="2007" w:type="dxa"/>
            <w:vAlign w:val="center"/>
          </w:tcPr>
          <w:p w14:paraId="58F077A9" w14:textId="77777777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نفت و گاز دشت آزادگان</w:t>
            </w:r>
          </w:p>
        </w:tc>
        <w:tc>
          <w:tcPr>
            <w:tcW w:w="567" w:type="dxa"/>
          </w:tcPr>
          <w:p w14:paraId="1C2B6C35" w14:textId="77777777" w:rsidR="00EB081F" w:rsidRDefault="00EB081F" w:rsidP="0000454A">
            <w:pPr>
              <w:jc w:val="center"/>
            </w:pPr>
            <w:r w:rsidRPr="005304BB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1" w:type="dxa"/>
          </w:tcPr>
          <w:p w14:paraId="48E2F09D" w14:textId="77777777" w:rsidR="00EB081F" w:rsidRDefault="00EB081F" w:rsidP="0000454A">
            <w:pPr>
              <w:jc w:val="center"/>
            </w:pPr>
            <w:r w:rsidRPr="005304BB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567" w:type="dxa"/>
          </w:tcPr>
          <w:p w14:paraId="45359C30" w14:textId="77777777" w:rsidR="00EB081F" w:rsidRDefault="00EB081F" w:rsidP="0000454A">
            <w:pPr>
              <w:jc w:val="center"/>
            </w:pPr>
            <w:r w:rsidRPr="005304BB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0" w:type="dxa"/>
          </w:tcPr>
          <w:p w14:paraId="34B5BF85" w14:textId="77777777" w:rsidR="00EB081F" w:rsidRDefault="00EB081F" w:rsidP="0000454A">
            <w:pPr>
              <w:jc w:val="center"/>
            </w:pPr>
            <w:r w:rsidRPr="005304BB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3B81223D" w14:textId="77777777" w:rsidR="00EB081F" w:rsidRDefault="00EB081F" w:rsidP="0000454A">
            <w:pPr>
              <w:jc w:val="center"/>
            </w:pPr>
            <w:r w:rsidRPr="00811C04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640B5E97" w14:textId="0CC2525E" w:rsidR="00EB081F" w:rsidRDefault="00EB081F" w:rsidP="0000454A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</w:tcPr>
          <w:p w14:paraId="2338BE4B" w14:textId="77777777" w:rsidR="00EB081F" w:rsidRDefault="00EB081F" w:rsidP="0000454A">
            <w:pPr>
              <w:jc w:val="center"/>
            </w:pPr>
            <w:r w:rsidRPr="00026B6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51618571" w14:textId="77777777" w:rsidR="00EB081F" w:rsidRDefault="00EB081F" w:rsidP="0000454A">
            <w:pPr>
              <w:jc w:val="center"/>
            </w:pPr>
            <w:r w:rsidRPr="000D12C2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25492F2C" w14:textId="77777777" w:rsidR="00EB081F" w:rsidRDefault="00EB081F" w:rsidP="0000454A">
            <w:pPr>
              <w:jc w:val="center"/>
            </w:pPr>
            <w:r w:rsidRPr="00867EEF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03A36CC7" w14:textId="77777777" w:rsidR="00EB081F" w:rsidRDefault="00EB081F" w:rsidP="0000454A">
            <w:pPr>
              <w:jc w:val="center"/>
            </w:pPr>
            <w:r w:rsidRPr="007A462F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52" w:type="dxa"/>
            <w:shd w:val="clear" w:color="auto" w:fill="auto"/>
          </w:tcPr>
          <w:p w14:paraId="2F90ADD7" w14:textId="77777777" w:rsidR="00EB081F" w:rsidRDefault="00EB081F" w:rsidP="0000454A">
            <w:pPr>
              <w:jc w:val="center"/>
            </w:pPr>
            <w:r w:rsidRPr="007A462F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EB081F" w:rsidRPr="00CC6AD0" w14:paraId="02788CE9" w14:textId="77777777" w:rsidTr="00EB081F">
        <w:trPr>
          <w:trHeight w:val="406"/>
          <w:jc w:val="center"/>
        </w:trPr>
        <w:tc>
          <w:tcPr>
            <w:tcW w:w="2007" w:type="dxa"/>
            <w:shd w:val="clear" w:color="auto" w:fill="EAE1FC" w:themeFill="accent5" w:themeFillTint="33"/>
            <w:vAlign w:val="center"/>
          </w:tcPr>
          <w:p w14:paraId="635C1AA2" w14:textId="77777777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مجموع</w:t>
            </w:r>
          </w:p>
        </w:tc>
        <w:tc>
          <w:tcPr>
            <w:tcW w:w="567" w:type="dxa"/>
            <w:shd w:val="clear" w:color="auto" w:fill="EAE1FC" w:themeFill="accent5" w:themeFillTint="33"/>
            <w:vAlign w:val="center"/>
          </w:tcPr>
          <w:p w14:paraId="5F769683" w14:textId="168A5608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4</w:t>
            </w:r>
          </w:p>
        </w:tc>
        <w:tc>
          <w:tcPr>
            <w:tcW w:w="851" w:type="dxa"/>
            <w:shd w:val="clear" w:color="auto" w:fill="EAE1FC" w:themeFill="accent5" w:themeFillTint="33"/>
            <w:vAlign w:val="center"/>
          </w:tcPr>
          <w:p w14:paraId="6378FB60" w14:textId="26BB2C1A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48</w:t>
            </w:r>
          </w:p>
        </w:tc>
        <w:tc>
          <w:tcPr>
            <w:tcW w:w="567" w:type="dxa"/>
            <w:shd w:val="clear" w:color="auto" w:fill="EAE1FC" w:themeFill="accent5" w:themeFillTint="33"/>
            <w:vAlign w:val="center"/>
          </w:tcPr>
          <w:p w14:paraId="33507F45" w14:textId="77777777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4</w:t>
            </w:r>
          </w:p>
        </w:tc>
        <w:tc>
          <w:tcPr>
            <w:tcW w:w="850" w:type="dxa"/>
            <w:shd w:val="clear" w:color="auto" w:fill="EAE1FC" w:themeFill="accent5" w:themeFillTint="33"/>
            <w:vAlign w:val="center"/>
          </w:tcPr>
          <w:p w14:paraId="322F5B66" w14:textId="77777777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5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5DD23005" w14:textId="77777777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2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63891318" w14:textId="1D1CDD56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3</w:t>
            </w:r>
          </w:p>
        </w:tc>
        <w:tc>
          <w:tcPr>
            <w:tcW w:w="709" w:type="dxa"/>
            <w:shd w:val="clear" w:color="auto" w:fill="EAE1FC" w:themeFill="accent5" w:themeFillTint="33"/>
          </w:tcPr>
          <w:p w14:paraId="1CAE7369" w14:textId="77777777" w:rsidR="00EB081F" w:rsidRDefault="00EB081F" w:rsidP="0000454A">
            <w:pPr>
              <w:jc w:val="center"/>
            </w:pPr>
            <w:r w:rsidRPr="00026B6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4C6D256E" w14:textId="2E81AEE8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01/6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1241C980" w14:textId="77777777" w:rsidR="00EB081F" w:rsidRPr="00CC6AD0" w:rsidRDefault="00EB081F" w:rsidP="0000454A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2</w:t>
            </w:r>
          </w:p>
        </w:tc>
        <w:tc>
          <w:tcPr>
            <w:tcW w:w="708" w:type="dxa"/>
            <w:shd w:val="clear" w:color="auto" w:fill="EAE1FC" w:themeFill="accent5" w:themeFillTint="33"/>
          </w:tcPr>
          <w:p w14:paraId="00DBF37E" w14:textId="50C64245" w:rsidR="00EB081F" w:rsidRDefault="00EB081F" w:rsidP="0000454A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952" w:type="dxa"/>
            <w:shd w:val="clear" w:color="auto" w:fill="EAE1FC" w:themeFill="accent5" w:themeFillTint="33"/>
          </w:tcPr>
          <w:p w14:paraId="1118E0E6" w14:textId="77777777" w:rsidR="00EB081F" w:rsidRDefault="00EB081F" w:rsidP="0000454A">
            <w:pPr>
              <w:jc w:val="center"/>
            </w:pPr>
            <w:r w:rsidRPr="007A462F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</w:tbl>
    <w:p w14:paraId="65C26BD8" w14:textId="77777777" w:rsidR="00A26603" w:rsidRPr="00CC6AD0" w:rsidRDefault="00A26603" w:rsidP="00CC6AD0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</w:p>
    <w:tbl>
      <w:tblPr>
        <w:tblStyle w:val="TableGrid1"/>
        <w:bidiVisual/>
        <w:tblW w:w="0" w:type="auto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ook w:val="04A0" w:firstRow="1" w:lastRow="0" w:firstColumn="1" w:lastColumn="0" w:noHBand="0" w:noVBand="1"/>
      </w:tblPr>
      <w:tblGrid>
        <w:gridCol w:w="2793"/>
        <w:gridCol w:w="899"/>
        <w:gridCol w:w="899"/>
        <w:gridCol w:w="899"/>
        <w:gridCol w:w="1157"/>
      </w:tblGrid>
      <w:tr w:rsidR="001A55EB" w:rsidRPr="00CC6AD0" w14:paraId="1F2B4139" w14:textId="77777777" w:rsidTr="00C97838">
        <w:trPr>
          <w:trHeight w:val="577"/>
          <w:jc w:val="center"/>
        </w:trPr>
        <w:tc>
          <w:tcPr>
            <w:tcW w:w="2793" w:type="dxa"/>
            <w:shd w:val="clear" w:color="auto" w:fill="E6F7FA"/>
            <w:vAlign w:val="center"/>
          </w:tcPr>
          <w:p w14:paraId="5612AA60" w14:textId="77777777" w:rsidR="001A55EB" w:rsidRPr="00CC6AD0" w:rsidRDefault="001A55EB" w:rsidP="00C97838">
            <w:pPr>
              <w:jc w:val="center"/>
              <w:rPr>
                <w:rFonts w:ascii="Times New Roman" w:eastAsia="Times New Roman" w:hAnsi="Times New Roman" w:cs="B Homa"/>
                <w:sz w:val="24"/>
                <w:szCs w:val="24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sz w:val="24"/>
                <w:szCs w:val="24"/>
                <w:rtl/>
              </w:rPr>
              <w:t>وضعیت مجتمع کارگاهی *</w:t>
            </w:r>
          </w:p>
        </w:tc>
        <w:tc>
          <w:tcPr>
            <w:tcW w:w="899" w:type="dxa"/>
            <w:shd w:val="clear" w:color="auto" w:fill="E6F7FA"/>
            <w:vAlign w:val="center"/>
          </w:tcPr>
          <w:p w14:paraId="251F0875" w14:textId="77777777" w:rsidR="001A55EB" w:rsidRPr="00CC6AD0" w:rsidRDefault="001A55EB" w:rsidP="00C97838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در حال 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>احداث</w:t>
            </w:r>
          </w:p>
        </w:tc>
        <w:tc>
          <w:tcPr>
            <w:tcW w:w="899" w:type="dxa"/>
            <w:shd w:val="clear" w:color="auto" w:fill="E6F7FA"/>
            <w:vAlign w:val="center"/>
          </w:tcPr>
          <w:p w14:paraId="32943357" w14:textId="77777777" w:rsidR="001A55EB" w:rsidRPr="00CC6AD0" w:rsidRDefault="001A55EB" w:rsidP="00C97838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تكميل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 xml:space="preserve"> شده</w:t>
            </w:r>
          </w:p>
        </w:tc>
        <w:tc>
          <w:tcPr>
            <w:tcW w:w="899" w:type="dxa"/>
            <w:shd w:val="clear" w:color="auto" w:fill="E6F7FA"/>
            <w:vAlign w:val="center"/>
          </w:tcPr>
          <w:p w14:paraId="7A826B57" w14:textId="77777777" w:rsidR="001A55EB" w:rsidRPr="00CC6AD0" w:rsidRDefault="001A55EB" w:rsidP="00C97838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واگذار 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>شده</w:t>
            </w:r>
          </w:p>
        </w:tc>
        <w:tc>
          <w:tcPr>
            <w:tcW w:w="1157" w:type="dxa"/>
            <w:shd w:val="clear" w:color="auto" w:fill="E6F7FA"/>
            <w:vAlign w:val="center"/>
          </w:tcPr>
          <w:p w14:paraId="785CE788" w14:textId="77777777" w:rsidR="001A55EB" w:rsidRPr="00CC6AD0" w:rsidRDefault="001A55EB" w:rsidP="00C97838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به بهره برداري 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>رسيده</w:t>
            </w:r>
          </w:p>
        </w:tc>
      </w:tr>
      <w:tr w:rsidR="001A55EB" w:rsidRPr="00CC6AD0" w14:paraId="3825AB0F" w14:textId="77777777" w:rsidTr="00C97838">
        <w:trPr>
          <w:trHeight w:val="496"/>
          <w:jc w:val="center"/>
        </w:trPr>
        <w:tc>
          <w:tcPr>
            <w:tcW w:w="2793" w:type="dxa"/>
            <w:vAlign w:val="center"/>
          </w:tcPr>
          <w:p w14:paraId="5971E213" w14:textId="2D329657" w:rsidR="001A55EB" w:rsidRPr="00CC6AD0" w:rsidRDefault="001A55EB" w:rsidP="00C97838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مجتمع کارگاهی </w:t>
            </w:r>
            <w:r>
              <w:rPr>
                <w:rFonts w:ascii="Times New Roman" w:eastAsia="Times New Roman" w:hAnsi="Times New Roman" w:cs="B Homa" w:hint="cs"/>
                <w:rtl/>
              </w:rPr>
              <w:t>هویزه</w:t>
            </w:r>
          </w:p>
        </w:tc>
        <w:tc>
          <w:tcPr>
            <w:tcW w:w="899" w:type="dxa"/>
          </w:tcPr>
          <w:p w14:paraId="00FADFDA" w14:textId="77777777" w:rsidR="001A55EB" w:rsidRPr="00ED3E25" w:rsidRDefault="001A55EB" w:rsidP="00C97838">
            <w:pPr>
              <w:jc w:val="center"/>
              <w:rPr>
                <w:rFonts w:ascii="Times New Roman" w:eastAsia="Times New Roman" w:hAnsi="Times New Roman" w:cs="Cambria"/>
                <w:rtl/>
              </w:rPr>
            </w:pPr>
            <w:r>
              <w:rPr>
                <w:rFonts w:ascii="Times New Roman" w:eastAsia="Times New Roman" w:hAnsi="Times New Roman" w:cs="Cambria" w:hint="cs"/>
                <w:rtl/>
              </w:rPr>
              <w:t>_</w:t>
            </w:r>
          </w:p>
        </w:tc>
        <w:tc>
          <w:tcPr>
            <w:tcW w:w="899" w:type="dxa"/>
            <w:vAlign w:val="center"/>
          </w:tcPr>
          <w:p w14:paraId="336A65B8" w14:textId="533DDA07" w:rsidR="001A55EB" w:rsidRPr="00CC6AD0" w:rsidRDefault="001A55EB" w:rsidP="00C97838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20</w:t>
            </w:r>
          </w:p>
        </w:tc>
        <w:tc>
          <w:tcPr>
            <w:tcW w:w="899" w:type="dxa"/>
            <w:vAlign w:val="center"/>
          </w:tcPr>
          <w:p w14:paraId="13CD0E2D" w14:textId="2B9A5018" w:rsidR="001A55EB" w:rsidRPr="001A55EB" w:rsidRDefault="001A55EB" w:rsidP="00C97838">
            <w:pPr>
              <w:jc w:val="center"/>
              <w:rPr>
                <w:rFonts w:ascii="Times New Roman" w:eastAsia="Times New Roman" w:hAnsi="Times New Roman" w:cs="Cambria"/>
                <w:rtl/>
              </w:rPr>
            </w:pPr>
            <w:r>
              <w:rPr>
                <w:rFonts w:ascii="Times New Roman" w:eastAsia="Times New Roman" w:hAnsi="Times New Roman" w:cs="Cambria" w:hint="cs"/>
                <w:rtl/>
              </w:rPr>
              <w:t>_</w:t>
            </w:r>
          </w:p>
        </w:tc>
        <w:tc>
          <w:tcPr>
            <w:tcW w:w="1157" w:type="dxa"/>
            <w:vAlign w:val="center"/>
          </w:tcPr>
          <w:p w14:paraId="3CA59A85" w14:textId="369483E9" w:rsidR="001A55EB" w:rsidRPr="001A55EB" w:rsidRDefault="001A55EB" w:rsidP="00C97838">
            <w:pPr>
              <w:jc w:val="center"/>
              <w:rPr>
                <w:rFonts w:ascii="Times New Roman" w:eastAsia="Times New Roman" w:hAnsi="Times New Roman" w:cs="Cambria"/>
              </w:rPr>
            </w:pPr>
            <w:r>
              <w:rPr>
                <w:rFonts w:ascii="Times New Roman" w:eastAsia="Times New Roman" w:hAnsi="Times New Roman" w:cs="Cambria" w:hint="cs"/>
                <w:rtl/>
              </w:rPr>
              <w:t>_</w:t>
            </w:r>
          </w:p>
        </w:tc>
      </w:tr>
    </w:tbl>
    <w:p w14:paraId="3760D135" w14:textId="6572225A" w:rsidR="003F2C98" w:rsidRDefault="003F2C98" w:rsidP="00CC6AD0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</w:rPr>
      </w:pPr>
    </w:p>
    <w:p w14:paraId="669CD433" w14:textId="77777777" w:rsidR="003F2C98" w:rsidRPr="00CC6AD0" w:rsidRDefault="003F2C98" w:rsidP="00CC6AD0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</w:p>
    <w:tbl>
      <w:tblPr>
        <w:bidiVisual/>
        <w:tblW w:w="7087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2410"/>
      </w:tblGrid>
      <w:tr w:rsidR="00CC6AD0" w:rsidRPr="00CC6AD0" w14:paraId="473CDEA5" w14:textId="77777777" w:rsidTr="009D27D2">
        <w:trPr>
          <w:trHeight w:val="661"/>
          <w:jc w:val="center"/>
        </w:trPr>
        <w:tc>
          <w:tcPr>
            <w:tcW w:w="4677" w:type="dxa"/>
            <w:shd w:val="clear" w:color="auto" w:fill="E6F7FA"/>
            <w:vAlign w:val="center"/>
          </w:tcPr>
          <w:p w14:paraId="786A9D01" w14:textId="77777777" w:rsidR="00CC6AD0" w:rsidRPr="003C206F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موقعیت شهرستان</w:t>
            </w:r>
          </w:p>
        </w:tc>
        <w:tc>
          <w:tcPr>
            <w:tcW w:w="2410" w:type="dxa"/>
            <w:shd w:val="clear" w:color="auto" w:fill="E6F7FA"/>
            <w:vAlign w:val="center"/>
          </w:tcPr>
          <w:p w14:paraId="2D163004" w14:textId="77777777" w:rsidR="00CC6AD0" w:rsidRPr="003C206F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فاصله (کیلومتر)</w:t>
            </w:r>
          </w:p>
        </w:tc>
      </w:tr>
      <w:tr w:rsidR="00CC6AD0" w:rsidRPr="00CC6AD0" w14:paraId="76C71653" w14:textId="77777777" w:rsidTr="009D27D2">
        <w:trPr>
          <w:trHeight w:val="1400"/>
          <w:jc w:val="center"/>
        </w:trPr>
        <w:tc>
          <w:tcPr>
            <w:tcW w:w="4677" w:type="dxa"/>
            <w:vAlign w:val="center"/>
          </w:tcPr>
          <w:p w14:paraId="05364DF1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فرودگاه و راه آهن اهواز</w:t>
            </w:r>
          </w:p>
          <w:p w14:paraId="0F58BC8B" w14:textId="77777777" w:rsidR="00CC6AD0" w:rsidRPr="00CC6AD0" w:rsidRDefault="00CC6AD0" w:rsidP="00CC6AD0">
            <w:pPr>
              <w:tabs>
                <w:tab w:val="center" w:pos="2750"/>
              </w:tabs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راه آهن و  بندر امام خمینی</w:t>
            </w:r>
          </w:p>
          <w:p w14:paraId="5A45D77E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بندر خرمشهر</w:t>
            </w:r>
          </w:p>
        </w:tc>
        <w:tc>
          <w:tcPr>
            <w:tcW w:w="2410" w:type="dxa"/>
            <w:vAlign w:val="center"/>
          </w:tcPr>
          <w:p w14:paraId="4468E30D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65</w:t>
            </w:r>
          </w:p>
          <w:p w14:paraId="06DB413E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165</w:t>
            </w:r>
          </w:p>
          <w:p w14:paraId="2462A0FF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90</w:t>
            </w:r>
          </w:p>
        </w:tc>
      </w:tr>
    </w:tbl>
    <w:p w14:paraId="7784D39D" w14:textId="5D9735A1" w:rsidR="00242EC3" w:rsidRDefault="00242EC3">
      <w:pPr>
        <w:bidi w:val="0"/>
        <w:rPr>
          <w:rFonts w:ascii="Times New Roman" w:eastAsia="Times New Roman" w:hAnsi="Times New Roman" w:cs="B Titr"/>
          <w:sz w:val="26"/>
          <w:szCs w:val="26"/>
          <w:rtl/>
        </w:rPr>
      </w:pPr>
    </w:p>
    <w:p w14:paraId="7BF2329E" w14:textId="630CA78E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Titr"/>
          <w:sz w:val="26"/>
          <w:szCs w:val="26"/>
          <w:rtl/>
        </w:rPr>
      </w:pPr>
      <w:r w:rsidRPr="00CC6AD0">
        <w:rPr>
          <w:rFonts w:ascii="Times New Roman" w:eastAsia="Times New Roman" w:hAnsi="Times New Roman" w:cs="B Titr" w:hint="cs"/>
          <w:sz w:val="26"/>
          <w:szCs w:val="26"/>
          <w:rtl/>
        </w:rPr>
        <w:t>مزاياي سرمايه گذاري در منطقه:</w:t>
      </w:r>
    </w:p>
    <w:p w14:paraId="158CCC70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Titr"/>
          <w:sz w:val="26"/>
          <w:szCs w:val="26"/>
          <w:rtl/>
        </w:rPr>
      </w:pPr>
    </w:p>
    <w:p w14:paraId="558BB409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Zar" w:hint="cs"/>
          <w:sz w:val="28"/>
          <w:szCs w:val="28"/>
          <w:rtl/>
        </w:rPr>
        <w:t>1</w:t>
      </w: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- تصويب شهرك صنعتي هويزه و شهرك مرزي  چزابه (نقطه صفر مرزي با كشور عراق).</w:t>
      </w:r>
    </w:p>
    <w:p w14:paraId="6B86A4D1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2- تصويب  شهرك صنعتي تخصصي نفت  و گاز   دشت آزادگان</w:t>
      </w:r>
    </w:p>
    <w:p w14:paraId="276DE72E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3-  وجود يك شهرك و يك  ناحيه صنعتي در حال واگذاري  در شهرستان</w:t>
      </w:r>
    </w:p>
    <w:p w14:paraId="3E4A8FED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4- وجود اراضي مستعد جهت  انجام  فعاليتهاي  كشاورزي</w:t>
      </w:r>
    </w:p>
    <w:p w14:paraId="4D804420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5- وجود  نخلستان هاي  بزرگ در شهرستان</w:t>
      </w:r>
    </w:p>
    <w:p w14:paraId="4CC24EF9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6- وجود بزرگترين  ميدان  نفتي  خاورميانه  (ميدان  نفتي آزادگان)</w:t>
      </w:r>
    </w:p>
    <w:p w14:paraId="555C8E02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7- وجود مراكز آموزش عالي  به  منظور  تأمين  نيروي  انساني   متخصص</w:t>
      </w:r>
    </w:p>
    <w:p w14:paraId="5AC0BD9D" w14:textId="77777777" w:rsidR="00222DA2" w:rsidRDefault="00222DA2" w:rsidP="00222DA2">
      <w:pPr>
        <w:spacing w:after="0" w:line="240" w:lineRule="auto"/>
        <w:ind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2F37168A" w14:textId="77777777" w:rsidR="00222DA2" w:rsidRDefault="00222DA2" w:rsidP="00222DA2">
      <w:pPr>
        <w:spacing w:after="0" w:line="240" w:lineRule="auto"/>
        <w:ind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پتانسیل های سرمایه گذاری: </w:t>
      </w:r>
    </w:p>
    <w:p w14:paraId="6F687230" w14:textId="77777777" w:rsidR="00222DA2" w:rsidRPr="00222DA2" w:rsidRDefault="00222DA2" w:rsidP="00222DA2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222DA2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صنایع غذایی)خرما و نیشکر(، و صنایع جانبی نیشکر، قطعه سازی مدرن، کالای صنعتی با فناوری برتر،</w:t>
      </w:r>
      <w:r w:rsidRPr="00222DA2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 </w:t>
      </w:r>
      <w:r w:rsidRPr="00222DA2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+</w:t>
      </w:r>
      <w:r w:rsidRPr="00222DA2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فولاد آلیاژی، ریختهگری دقیق، ماشینسازی و تولید قطعات خودرو، ساخت ماشاین آلات و لاوازم کشااورزی، صانایع برق و الکترونیک، پزشکی و اپتیکی، صنایع بازیافت، صنایع عمومی کارگاهی</w:t>
      </w:r>
    </w:p>
    <w:p w14:paraId="14F19546" w14:textId="77777777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B Zar"/>
          <w:sz w:val="28"/>
          <w:szCs w:val="28"/>
          <w:rtl/>
        </w:rPr>
      </w:pPr>
      <w:r w:rsidRPr="00CC6AD0">
        <w:rPr>
          <w:rFonts w:ascii="Times New Roman" w:eastAsia="Times New Roman" w:hAnsi="Times New Roman" w:cs="B Zar"/>
          <w:sz w:val="28"/>
          <w:szCs w:val="28"/>
          <w:rtl/>
        </w:rPr>
        <w:br w:type="page"/>
      </w:r>
    </w:p>
    <w:p w14:paraId="12F85F65" w14:textId="1B67C881" w:rsidR="00CC6AD0" w:rsidRDefault="00CC6AD0" w:rsidP="00343503">
      <w:pPr>
        <w:pStyle w:val="Kouravand"/>
        <w:rPr>
          <w:rtl/>
        </w:rPr>
      </w:pPr>
      <w:bookmarkStart w:id="50" w:name="_Toc190682044"/>
      <w:r w:rsidRPr="00FE20E7">
        <w:rPr>
          <w:rFonts w:hint="cs"/>
          <w:rtl/>
        </w:rPr>
        <w:lastRenderedPageBreak/>
        <w:t>شهرستان شادگان</w:t>
      </w:r>
      <w:bookmarkEnd w:id="50"/>
    </w:p>
    <w:p w14:paraId="7783BA27" w14:textId="77777777" w:rsidR="00213DD2" w:rsidRPr="00FE20E7" w:rsidRDefault="00213DD2" w:rsidP="00FE20E7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rtl/>
          <w:lang w:bidi="ar-SA"/>
        </w:rPr>
      </w:pPr>
    </w:p>
    <w:p w14:paraId="5D706BAC" w14:textId="1D91E38E" w:rsidR="00CC6AD0" w:rsidRPr="00CC6AD0" w:rsidRDefault="00CC6AD0" w:rsidP="00CC6A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  <w:r w:rsidRPr="00CC6AD0">
        <w:rPr>
          <w:rFonts w:ascii="Times New Roman" w:eastAsia="Times New Roman" w:hAnsi="Times New Roman" w:cs="Zar"/>
          <w:sz w:val="12"/>
          <w:szCs w:val="12"/>
          <w:rtl/>
        </w:rPr>
        <w:br/>
      </w:r>
      <w:r w:rsidR="00A20740">
        <w:rPr>
          <w:rFonts w:ascii="Times New Roman" w:eastAsia="Times New Roman" w:hAnsi="Times New Roman" w:cs="B Titr" w:hint="cs"/>
          <w:sz w:val="26"/>
          <w:szCs w:val="26"/>
          <w:rtl/>
        </w:rPr>
        <w:t>شهرک‌ها</w:t>
      </w:r>
      <w:r w:rsidRPr="00CC6AD0">
        <w:rPr>
          <w:rFonts w:ascii="Times New Roman" w:eastAsia="Times New Roman" w:hAnsi="Times New Roman" w:cs="B Titr" w:hint="cs"/>
          <w:sz w:val="26"/>
          <w:szCs w:val="26"/>
          <w:rtl/>
        </w:rPr>
        <w:t xml:space="preserve"> و نواحی صنعتی</w:t>
      </w:r>
    </w:p>
    <w:tbl>
      <w:tblPr>
        <w:bidiVisual/>
        <w:tblW w:w="8681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2606"/>
        <w:gridCol w:w="1080"/>
        <w:gridCol w:w="714"/>
        <w:gridCol w:w="823"/>
        <w:gridCol w:w="1113"/>
        <w:gridCol w:w="644"/>
        <w:gridCol w:w="709"/>
        <w:gridCol w:w="992"/>
      </w:tblGrid>
      <w:tr w:rsidR="00AB177A" w:rsidRPr="00CC6AD0" w14:paraId="40BEA3B4" w14:textId="77777777" w:rsidTr="00AB177A">
        <w:trPr>
          <w:trHeight w:val="315"/>
          <w:jc w:val="center"/>
        </w:trPr>
        <w:tc>
          <w:tcPr>
            <w:tcW w:w="2606" w:type="dxa"/>
            <w:vMerge w:val="restart"/>
            <w:shd w:val="clear" w:color="auto" w:fill="E6F7FA"/>
            <w:vAlign w:val="center"/>
          </w:tcPr>
          <w:p w14:paraId="3CDF985A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*وضعیت کلی قراردادهای صنعتی*</w:t>
            </w:r>
          </w:p>
        </w:tc>
        <w:tc>
          <w:tcPr>
            <w:tcW w:w="1794" w:type="dxa"/>
            <w:gridSpan w:val="2"/>
            <w:shd w:val="clear" w:color="auto" w:fill="E6F7FA"/>
          </w:tcPr>
          <w:p w14:paraId="68E479A1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مساحت شهرک ها</w:t>
            </w:r>
          </w:p>
        </w:tc>
        <w:tc>
          <w:tcPr>
            <w:tcW w:w="1936" w:type="dxa"/>
            <w:gridSpan w:val="2"/>
            <w:shd w:val="clear" w:color="auto" w:fill="E6F7FA"/>
            <w:vAlign w:val="center"/>
          </w:tcPr>
          <w:p w14:paraId="201AF387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2345" w:type="dxa"/>
            <w:gridSpan w:val="3"/>
            <w:shd w:val="clear" w:color="auto" w:fill="E6F7FA"/>
          </w:tcPr>
          <w:p w14:paraId="44FD33F2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 واحدهای به بهره برداری رسیده</w:t>
            </w:r>
          </w:p>
        </w:tc>
      </w:tr>
      <w:tr w:rsidR="00AB177A" w:rsidRPr="00CC6AD0" w14:paraId="0F67D99B" w14:textId="77777777" w:rsidTr="00AB177A">
        <w:trPr>
          <w:trHeight w:val="448"/>
          <w:jc w:val="center"/>
        </w:trPr>
        <w:tc>
          <w:tcPr>
            <w:tcW w:w="2606" w:type="dxa"/>
            <w:vMerge/>
            <w:shd w:val="clear" w:color="auto" w:fill="E6F7FA"/>
          </w:tcPr>
          <w:p w14:paraId="6C9B1398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1080" w:type="dxa"/>
            <w:shd w:val="clear" w:color="auto" w:fill="E6F7FA"/>
            <w:vAlign w:val="center"/>
          </w:tcPr>
          <w:p w14:paraId="144B9AF1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مساحت کل</w:t>
            </w:r>
          </w:p>
          <w:p w14:paraId="3383D89B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(هكتار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)</w:t>
            </w:r>
          </w:p>
        </w:tc>
        <w:tc>
          <w:tcPr>
            <w:tcW w:w="714" w:type="dxa"/>
            <w:shd w:val="clear" w:color="auto" w:fill="E6F7FA"/>
            <w:vAlign w:val="center"/>
          </w:tcPr>
          <w:p w14:paraId="64198FF8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سند مالکیت</w:t>
            </w:r>
          </w:p>
        </w:tc>
        <w:tc>
          <w:tcPr>
            <w:tcW w:w="823" w:type="dxa"/>
            <w:shd w:val="clear" w:color="auto" w:fill="E6F7FA"/>
            <w:vAlign w:val="center"/>
          </w:tcPr>
          <w:p w14:paraId="43B4F8E2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1113" w:type="dxa"/>
            <w:shd w:val="clear" w:color="auto" w:fill="E6F7FA"/>
            <w:vAlign w:val="center"/>
          </w:tcPr>
          <w:p w14:paraId="10BCBD23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مساحت واگذار شده 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(هکتار)</w:t>
            </w:r>
          </w:p>
        </w:tc>
        <w:tc>
          <w:tcPr>
            <w:tcW w:w="644" w:type="dxa"/>
            <w:shd w:val="clear" w:color="auto" w:fill="E6F7FA"/>
            <w:vAlign w:val="center"/>
          </w:tcPr>
          <w:p w14:paraId="33B0A2AF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</w:t>
            </w:r>
          </w:p>
        </w:tc>
        <w:tc>
          <w:tcPr>
            <w:tcW w:w="709" w:type="dxa"/>
            <w:shd w:val="clear" w:color="auto" w:fill="E6F7FA"/>
            <w:vAlign w:val="center"/>
          </w:tcPr>
          <w:p w14:paraId="1A5DEB8B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اشتغال </w:t>
            </w:r>
          </w:p>
        </w:tc>
        <w:tc>
          <w:tcPr>
            <w:tcW w:w="992" w:type="dxa"/>
            <w:shd w:val="clear" w:color="auto" w:fill="E6F7FA"/>
            <w:vAlign w:val="center"/>
          </w:tcPr>
          <w:p w14:paraId="2021F06A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سرمایه گذاری</w:t>
            </w:r>
          </w:p>
          <w:p w14:paraId="5110DFD5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 xml:space="preserve">(میلیارد ریال) </w:t>
            </w:r>
          </w:p>
        </w:tc>
      </w:tr>
      <w:tr w:rsidR="00AB177A" w:rsidRPr="00CC6AD0" w14:paraId="0E45A651" w14:textId="77777777" w:rsidTr="00AB177A">
        <w:trPr>
          <w:trHeight w:val="305"/>
          <w:jc w:val="center"/>
        </w:trPr>
        <w:tc>
          <w:tcPr>
            <w:tcW w:w="2606" w:type="dxa"/>
            <w:vAlign w:val="center"/>
          </w:tcPr>
          <w:p w14:paraId="1E13C004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شهرك صنعتي شادگان</w:t>
            </w:r>
          </w:p>
        </w:tc>
        <w:tc>
          <w:tcPr>
            <w:tcW w:w="1080" w:type="dxa"/>
            <w:vAlign w:val="center"/>
          </w:tcPr>
          <w:p w14:paraId="76BA0F79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50</w:t>
            </w:r>
          </w:p>
        </w:tc>
        <w:tc>
          <w:tcPr>
            <w:tcW w:w="714" w:type="dxa"/>
            <w:vAlign w:val="center"/>
          </w:tcPr>
          <w:p w14:paraId="5AF093BC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دارد</w:t>
            </w:r>
          </w:p>
        </w:tc>
        <w:tc>
          <w:tcPr>
            <w:tcW w:w="823" w:type="dxa"/>
            <w:vAlign w:val="center"/>
          </w:tcPr>
          <w:p w14:paraId="5A607A06" w14:textId="47C7B3B0" w:rsidR="00AB177A" w:rsidRPr="00CC6AD0" w:rsidRDefault="002C0EE3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34</w:t>
            </w:r>
          </w:p>
        </w:tc>
        <w:tc>
          <w:tcPr>
            <w:tcW w:w="1113" w:type="dxa"/>
            <w:vAlign w:val="center"/>
          </w:tcPr>
          <w:p w14:paraId="42361325" w14:textId="7FEBDC49" w:rsidR="00AB177A" w:rsidRPr="00CC6AD0" w:rsidRDefault="002C0EE3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40</w:t>
            </w:r>
          </w:p>
        </w:tc>
        <w:tc>
          <w:tcPr>
            <w:tcW w:w="644" w:type="dxa"/>
            <w:shd w:val="clear" w:color="auto" w:fill="auto"/>
            <w:vAlign w:val="center"/>
          </w:tcPr>
          <w:p w14:paraId="2F89398D" w14:textId="7C1272A6" w:rsidR="00AB177A" w:rsidRPr="00CC6AD0" w:rsidRDefault="000E24FE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15</w:t>
            </w:r>
          </w:p>
        </w:tc>
        <w:tc>
          <w:tcPr>
            <w:tcW w:w="709" w:type="dxa"/>
            <w:vAlign w:val="center"/>
          </w:tcPr>
          <w:p w14:paraId="3E719829" w14:textId="0557A736" w:rsidR="00AB177A" w:rsidRPr="00CC6AD0" w:rsidRDefault="002C0EE3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303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6E730BE" w14:textId="351D2C0B" w:rsidR="00AB177A" w:rsidRPr="00CC6AD0" w:rsidRDefault="002C0EE3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758</w:t>
            </w:r>
          </w:p>
        </w:tc>
      </w:tr>
      <w:tr w:rsidR="00AB177A" w:rsidRPr="00CC6AD0" w14:paraId="714DB1A8" w14:textId="77777777" w:rsidTr="00AB177A">
        <w:trPr>
          <w:trHeight w:val="196"/>
          <w:jc w:val="center"/>
        </w:trPr>
        <w:tc>
          <w:tcPr>
            <w:tcW w:w="2606" w:type="dxa"/>
            <w:vAlign w:val="center"/>
          </w:tcPr>
          <w:p w14:paraId="210A3B3B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ناحيه صنعتي دارخوين</w:t>
            </w:r>
          </w:p>
        </w:tc>
        <w:tc>
          <w:tcPr>
            <w:tcW w:w="1080" w:type="dxa"/>
            <w:vAlign w:val="center"/>
          </w:tcPr>
          <w:p w14:paraId="208F1D0E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50</w:t>
            </w:r>
          </w:p>
        </w:tc>
        <w:tc>
          <w:tcPr>
            <w:tcW w:w="714" w:type="dxa"/>
            <w:vAlign w:val="center"/>
          </w:tcPr>
          <w:p w14:paraId="2D5A54AA" w14:textId="77777777" w:rsidR="00AB177A" w:rsidRPr="00CC6AD0" w:rsidRDefault="006550C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دارد</w:t>
            </w:r>
          </w:p>
        </w:tc>
        <w:tc>
          <w:tcPr>
            <w:tcW w:w="823" w:type="dxa"/>
            <w:vAlign w:val="center"/>
          </w:tcPr>
          <w:p w14:paraId="7D6EC888" w14:textId="77777777" w:rsidR="00AB177A" w:rsidRPr="00CC6AD0" w:rsidRDefault="00E836E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10</w:t>
            </w:r>
          </w:p>
        </w:tc>
        <w:tc>
          <w:tcPr>
            <w:tcW w:w="1113" w:type="dxa"/>
            <w:vAlign w:val="center"/>
          </w:tcPr>
          <w:p w14:paraId="1E101440" w14:textId="77777777" w:rsidR="00AB177A" w:rsidRPr="00CC6AD0" w:rsidRDefault="00E836E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6</w:t>
            </w:r>
          </w:p>
        </w:tc>
        <w:tc>
          <w:tcPr>
            <w:tcW w:w="644" w:type="dxa"/>
            <w:shd w:val="clear" w:color="auto" w:fill="auto"/>
            <w:vAlign w:val="center"/>
          </w:tcPr>
          <w:p w14:paraId="69E5A50D" w14:textId="44A42D71" w:rsidR="00AB177A" w:rsidRPr="00CC6AD0" w:rsidRDefault="000E24FE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709" w:type="dxa"/>
            <w:vAlign w:val="center"/>
          </w:tcPr>
          <w:p w14:paraId="29F9E0B4" w14:textId="5DFB0758" w:rsidR="00AB177A" w:rsidRPr="00CC6AD0" w:rsidRDefault="000E24FE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22E3254" w14:textId="4396CDA1" w:rsidR="00AB177A" w:rsidRPr="00CC6AD0" w:rsidRDefault="000E24FE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84</w:t>
            </w:r>
          </w:p>
        </w:tc>
      </w:tr>
      <w:tr w:rsidR="00AB177A" w:rsidRPr="00CC6AD0" w14:paraId="5A6D214B" w14:textId="77777777" w:rsidTr="00AB177A">
        <w:trPr>
          <w:trHeight w:val="196"/>
          <w:jc w:val="center"/>
        </w:trPr>
        <w:tc>
          <w:tcPr>
            <w:tcW w:w="2606" w:type="dxa"/>
            <w:shd w:val="clear" w:color="auto" w:fill="EAE1FC" w:themeFill="accent5" w:themeFillTint="33"/>
            <w:vAlign w:val="center"/>
          </w:tcPr>
          <w:p w14:paraId="4CA55EA9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مجموع</w:t>
            </w:r>
          </w:p>
        </w:tc>
        <w:tc>
          <w:tcPr>
            <w:tcW w:w="1080" w:type="dxa"/>
            <w:shd w:val="clear" w:color="auto" w:fill="EAE1FC" w:themeFill="accent5" w:themeFillTint="33"/>
            <w:vAlign w:val="center"/>
          </w:tcPr>
          <w:p w14:paraId="7F2D5122" w14:textId="77777777" w:rsidR="00AB177A" w:rsidRPr="00CC6AD0" w:rsidRDefault="00AB177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100</w:t>
            </w:r>
          </w:p>
        </w:tc>
        <w:tc>
          <w:tcPr>
            <w:tcW w:w="714" w:type="dxa"/>
            <w:shd w:val="clear" w:color="auto" w:fill="EAE1FC" w:themeFill="accent5" w:themeFillTint="33"/>
            <w:vAlign w:val="center"/>
          </w:tcPr>
          <w:p w14:paraId="088E7A18" w14:textId="77777777" w:rsidR="00AB177A" w:rsidRPr="00CC6AD0" w:rsidRDefault="006550C8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2</w:t>
            </w:r>
          </w:p>
        </w:tc>
        <w:tc>
          <w:tcPr>
            <w:tcW w:w="823" w:type="dxa"/>
            <w:shd w:val="clear" w:color="auto" w:fill="EAE1FC" w:themeFill="accent5" w:themeFillTint="33"/>
            <w:vAlign w:val="center"/>
          </w:tcPr>
          <w:p w14:paraId="5CEE9E31" w14:textId="32A9AD87" w:rsidR="00AB177A" w:rsidRPr="00CC6AD0" w:rsidRDefault="002C0EE3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44</w:t>
            </w:r>
          </w:p>
        </w:tc>
        <w:tc>
          <w:tcPr>
            <w:tcW w:w="1113" w:type="dxa"/>
            <w:shd w:val="clear" w:color="auto" w:fill="EAE1FC" w:themeFill="accent5" w:themeFillTint="33"/>
            <w:vAlign w:val="center"/>
          </w:tcPr>
          <w:p w14:paraId="4937B5D6" w14:textId="6475EE79" w:rsidR="00AB177A" w:rsidRPr="00CC6AD0" w:rsidRDefault="002C0EE3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46</w:t>
            </w:r>
          </w:p>
        </w:tc>
        <w:tc>
          <w:tcPr>
            <w:tcW w:w="644" w:type="dxa"/>
            <w:shd w:val="clear" w:color="auto" w:fill="EAE1FC" w:themeFill="accent5" w:themeFillTint="33"/>
            <w:vAlign w:val="center"/>
          </w:tcPr>
          <w:p w14:paraId="7947AC21" w14:textId="5EA81BAC" w:rsidR="00AB177A" w:rsidRPr="00CC6AD0" w:rsidRDefault="000E24FE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16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4DA36294" w14:textId="2C25B789" w:rsidR="00AB177A" w:rsidRPr="00CC6AD0" w:rsidRDefault="002C0EE3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313</w:t>
            </w:r>
          </w:p>
        </w:tc>
        <w:tc>
          <w:tcPr>
            <w:tcW w:w="992" w:type="dxa"/>
            <w:shd w:val="clear" w:color="auto" w:fill="EAE1FC" w:themeFill="accent5" w:themeFillTint="33"/>
            <w:vAlign w:val="center"/>
          </w:tcPr>
          <w:p w14:paraId="10099385" w14:textId="380B19B1" w:rsidR="00AB177A" w:rsidRPr="00CC6AD0" w:rsidRDefault="002C0EE3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842</w:t>
            </w:r>
          </w:p>
        </w:tc>
      </w:tr>
    </w:tbl>
    <w:p w14:paraId="27A31B21" w14:textId="77777777" w:rsidR="00CC6AD0" w:rsidRPr="00EA5923" w:rsidRDefault="00CC6AD0" w:rsidP="00CC6AD0">
      <w:pPr>
        <w:spacing w:after="0" w:line="240" w:lineRule="auto"/>
        <w:rPr>
          <w:rFonts w:ascii="Times New Roman" w:eastAsia="Times New Roman" w:hAnsi="Times New Roman" w:cs="B Titr"/>
          <w:sz w:val="46"/>
          <w:szCs w:val="46"/>
          <w:rtl/>
        </w:rPr>
      </w:pPr>
    </w:p>
    <w:tbl>
      <w:tblPr>
        <w:tblStyle w:val="TableGrid1"/>
        <w:bidiVisual/>
        <w:tblW w:w="9881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4A0" w:firstRow="1" w:lastRow="0" w:firstColumn="1" w:lastColumn="0" w:noHBand="0" w:noVBand="1"/>
      </w:tblPr>
      <w:tblGrid>
        <w:gridCol w:w="1942"/>
        <w:gridCol w:w="567"/>
        <w:gridCol w:w="851"/>
        <w:gridCol w:w="567"/>
        <w:gridCol w:w="850"/>
        <w:gridCol w:w="709"/>
        <w:gridCol w:w="709"/>
        <w:gridCol w:w="709"/>
        <w:gridCol w:w="709"/>
        <w:gridCol w:w="709"/>
        <w:gridCol w:w="708"/>
        <w:gridCol w:w="851"/>
      </w:tblGrid>
      <w:tr w:rsidR="000E24FE" w:rsidRPr="00CC6AD0" w14:paraId="5A7A629D" w14:textId="77777777" w:rsidTr="000E24FE">
        <w:trPr>
          <w:trHeight w:val="240"/>
          <w:jc w:val="center"/>
        </w:trPr>
        <w:tc>
          <w:tcPr>
            <w:tcW w:w="1942" w:type="dxa"/>
            <w:vMerge w:val="restart"/>
            <w:shd w:val="clear" w:color="auto" w:fill="E6F7FA"/>
            <w:vAlign w:val="center"/>
          </w:tcPr>
          <w:p w14:paraId="37549582" w14:textId="77777777" w:rsidR="000E24FE" w:rsidRPr="00CC6AD0" w:rsidRDefault="000E24FE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 امکانات زیر بنایی *</w:t>
            </w:r>
          </w:p>
        </w:tc>
        <w:tc>
          <w:tcPr>
            <w:tcW w:w="1418" w:type="dxa"/>
            <w:gridSpan w:val="2"/>
            <w:shd w:val="clear" w:color="auto" w:fill="E6F7FA"/>
            <w:vAlign w:val="center"/>
          </w:tcPr>
          <w:p w14:paraId="42F871DF" w14:textId="77777777" w:rsidR="000E24FE" w:rsidRPr="00CC6AD0" w:rsidRDefault="000E24F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آب</w:t>
            </w:r>
          </w:p>
        </w:tc>
        <w:tc>
          <w:tcPr>
            <w:tcW w:w="1417" w:type="dxa"/>
            <w:gridSpan w:val="2"/>
            <w:shd w:val="clear" w:color="auto" w:fill="E6F7FA"/>
            <w:vAlign w:val="center"/>
          </w:tcPr>
          <w:p w14:paraId="50354317" w14:textId="77777777" w:rsidR="000E24FE" w:rsidRPr="00CC6AD0" w:rsidRDefault="000E24F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برق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265BA359" w14:textId="77777777" w:rsidR="000E24FE" w:rsidRPr="00CC6AD0" w:rsidRDefault="000E24F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گاز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24964694" w14:textId="77777777" w:rsidR="000E24FE" w:rsidRPr="00CC6AD0" w:rsidRDefault="000E24F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مخابرات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341E6CEA" w14:textId="77777777" w:rsidR="000E24FE" w:rsidRPr="00CC6AD0" w:rsidRDefault="000E24F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تصفیه خانه فاضلاب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0C4F5742" w14:textId="77777777" w:rsidR="000E24FE" w:rsidRPr="00CC6AD0" w:rsidRDefault="000E24F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فضای سبز (هکتار)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5AD3481B" w14:textId="77777777" w:rsidR="000E24FE" w:rsidRPr="00CC6AD0" w:rsidRDefault="000E24F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شبکه داخلی گاز</w:t>
            </w:r>
          </w:p>
        </w:tc>
        <w:tc>
          <w:tcPr>
            <w:tcW w:w="708" w:type="dxa"/>
            <w:vMerge w:val="restart"/>
            <w:shd w:val="clear" w:color="auto" w:fill="E6F7FA"/>
            <w:vAlign w:val="center"/>
          </w:tcPr>
          <w:p w14:paraId="7682186F" w14:textId="77777777" w:rsidR="000E24FE" w:rsidRPr="00CC6AD0" w:rsidRDefault="000E24F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اتصال به فیبر نوری</w:t>
            </w:r>
          </w:p>
        </w:tc>
        <w:tc>
          <w:tcPr>
            <w:tcW w:w="851" w:type="dxa"/>
            <w:vMerge w:val="restart"/>
            <w:shd w:val="clear" w:color="auto" w:fill="E6F7FA"/>
            <w:vAlign w:val="center"/>
          </w:tcPr>
          <w:p w14:paraId="77F0585A" w14:textId="77777777" w:rsidR="000E24FE" w:rsidRPr="00CC6AD0" w:rsidRDefault="000E24F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ساختمان آتشنشانی</w:t>
            </w:r>
          </w:p>
        </w:tc>
      </w:tr>
      <w:tr w:rsidR="000E24FE" w:rsidRPr="00CC6AD0" w14:paraId="4FD714F1" w14:textId="77777777" w:rsidTr="000E24FE">
        <w:trPr>
          <w:trHeight w:val="606"/>
          <w:jc w:val="center"/>
        </w:trPr>
        <w:tc>
          <w:tcPr>
            <w:tcW w:w="1942" w:type="dxa"/>
            <w:vMerge/>
            <w:shd w:val="clear" w:color="auto" w:fill="E5DFEC"/>
            <w:vAlign w:val="center"/>
          </w:tcPr>
          <w:p w14:paraId="24260CDC" w14:textId="77777777" w:rsidR="000E24FE" w:rsidRPr="00CC6AD0" w:rsidRDefault="000E24FE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567" w:type="dxa"/>
            <w:shd w:val="clear" w:color="auto" w:fill="E6F7FA"/>
            <w:vAlign w:val="center"/>
          </w:tcPr>
          <w:p w14:paraId="62C81602" w14:textId="77777777" w:rsidR="000E24FE" w:rsidRPr="00CC6AD0" w:rsidRDefault="000E24F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1" w:type="dxa"/>
            <w:shd w:val="clear" w:color="auto" w:fill="E6F7FA"/>
            <w:vAlign w:val="center"/>
          </w:tcPr>
          <w:p w14:paraId="31012C82" w14:textId="77777777" w:rsidR="000E24FE" w:rsidRPr="00CC6AD0" w:rsidRDefault="000E24F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آب تامین شده</w:t>
            </w:r>
          </w:p>
        </w:tc>
        <w:tc>
          <w:tcPr>
            <w:tcW w:w="567" w:type="dxa"/>
            <w:shd w:val="clear" w:color="auto" w:fill="E6F7FA"/>
            <w:vAlign w:val="center"/>
          </w:tcPr>
          <w:p w14:paraId="151552A4" w14:textId="77777777" w:rsidR="000E24FE" w:rsidRPr="00CC6AD0" w:rsidRDefault="000E24F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0" w:type="dxa"/>
            <w:shd w:val="clear" w:color="auto" w:fill="E6F7FA"/>
            <w:vAlign w:val="center"/>
          </w:tcPr>
          <w:p w14:paraId="6E102821" w14:textId="77777777" w:rsidR="000E24FE" w:rsidRPr="00CC6AD0" w:rsidRDefault="000E24F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برق تامین شده</w:t>
            </w: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7CE06FEC" w14:textId="77777777" w:rsidR="000E24FE" w:rsidRPr="00CC6AD0" w:rsidRDefault="000E24F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4932AD57" w14:textId="77777777" w:rsidR="000E24FE" w:rsidRPr="00CC6AD0" w:rsidRDefault="000E24F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3830BF25" w14:textId="77777777" w:rsidR="000E24FE" w:rsidRPr="00CC6AD0" w:rsidRDefault="000E24F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442D9072" w14:textId="77777777" w:rsidR="000E24FE" w:rsidRPr="00CC6AD0" w:rsidRDefault="000E24F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230B4121" w14:textId="77777777" w:rsidR="000E24FE" w:rsidRPr="00CC6AD0" w:rsidRDefault="000E24F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8" w:type="dxa"/>
            <w:vMerge/>
            <w:shd w:val="clear" w:color="auto" w:fill="E5DFEC"/>
            <w:vAlign w:val="center"/>
          </w:tcPr>
          <w:p w14:paraId="01CE4F0E" w14:textId="77777777" w:rsidR="000E24FE" w:rsidRPr="00CC6AD0" w:rsidRDefault="000E24F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851" w:type="dxa"/>
            <w:vMerge/>
            <w:shd w:val="clear" w:color="auto" w:fill="E5DFEC"/>
            <w:vAlign w:val="center"/>
          </w:tcPr>
          <w:p w14:paraId="62BB8B2C" w14:textId="77777777" w:rsidR="000E24FE" w:rsidRPr="00CC6AD0" w:rsidRDefault="000E24F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</w:tr>
      <w:tr w:rsidR="000E24FE" w:rsidRPr="00CC6AD0" w14:paraId="43E74A23" w14:textId="77777777" w:rsidTr="000E24FE">
        <w:trPr>
          <w:trHeight w:val="305"/>
          <w:jc w:val="center"/>
        </w:trPr>
        <w:tc>
          <w:tcPr>
            <w:tcW w:w="1942" w:type="dxa"/>
            <w:vAlign w:val="center"/>
          </w:tcPr>
          <w:p w14:paraId="094B38FF" w14:textId="77777777" w:rsidR="000E24FE" w:rsidRPr="00CC6AD0" w:rsidRDefault="000E24FE" w:rsidP="00FE20E7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شهرك صنعتي شادگان</w:t>
            </w:r>
          </w:p>
        </w:tc>
        <w:tc>
          <w:tcPr>
            <w:tcW w:w="567" w:type="dxa"/>
            <w:vAlign w:val="center"/>
          </w:tcPr>
          <w:p w14:paraId="25D64124" w14:textId="77777777" w:rsidR="000E24FE" w:rsidRPr="00CC6AD0" w:rsidRDefault="000E24FE" w:rsidP="00FE20E7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278DC5E4" w14:textId="77777777" w:rsidR="000E24FE" w:rsidRPr="00CC6AD0" w:rsidRDefault="000E24FE" w:rsidP="00FE20E7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100</w:t>
            </w:r>
          </w:p>
        </w:tc>
        <w:tc>
          <w:tcPr>
            <w:tcW w:w="567" w:type="dxa"/>
            <w:vAlign w:val="center"/>
          </w:tcPr>
          <w:p w14:paraId="04ED7E12" w14:textId="77777777" w:rsidR="000E24FE" w:rsidRPr="00CC6AD0" w:rsidRDefault="000E24FE" w:rsidP="00FE20E7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260A1B88" w14:textId="77777777" w:rsidR="000E24FE" w:rsidRPr="00CC6AD0" w:rsidRDefault="000E24FE" w:rsidP="00FE20E7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>
              <w:rPr>
                <w:rFonts w:ascii="Times New Roman" w:eastAsia="Times New Roman" w:hAnsi="Times New Roman" w:cs="B Homa" w:hint="cs"/>
                <w:rtl/>
                <w:lang w:bidi="ar-SA"/>
              </w:rPr>
              <w:t>25</w:t>
            </w:r>
          </w:p>
        </w:tc>
        <w:tc>
          <w:tcPr>
            <w:tcW w:w="709" w:type="dxa"/>
            <w:vAlign w:val="center"/>
          </w:tcPr>
          <w:p w14:paraId="6CCF0393" w14:textId="77777777" w:rsidR="000E24FE" w:rsidRPr="00CC6AD0" w:rsidRDefault="000E24FE" w:rsidP="00FE20E7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5CC91011" w14:textId="77777777" w:rsidR="000E24FE" w:rsidRPr="00CC6AD0" w:rsidRDefault="000E24FE" w:rsidP="00FE20E7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287A4B25" w14:textId="77777777" w:rsidR="000E24FE" w:rsidRPr="00CC6AD0" w:rsidRDefault="000E24FE" w:rsidP="00FE20E7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32368F2F" w14:textId="39806A85" w:rsidR="000E24FE" w:rsidRPr="00CC6AD0" w:rsidRDefault="000E24FE" w:rsidP="00FE20E7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17/3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21FC2EE" w14:textId="77777777" w:rsidR="000E24FE" w:rsidRPr="00CC6AD0" w:rsidRDefault="000E24FE" w:rsidP="00FE20E7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78621E4" w14:textId="77777777" w:rsidR="000E24FE" w:rsidRPr="00CC6AD0" w:rsidRDefault="000E24FE" w:rsidP="00FE20E7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shd w:val="clear" w:color="auto" w:fill="auto"/>
          </w:tcPr>
          <w:p w14:paraId="7FCF045C" w14:textId="77777777" w:rsidR="000E24FE" w:rsidRDefault="000E24FE" w:rsidP="00FE20E7">
            <w:pPr>
              <w:jc w:val="center"/>
            </w:pPr>
            <w:r w:rsidRPr="005D3351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0E24FE" w:rsidRPr="00CC6AD0" w14:paraId="2095AD6B" w14:textId="77777777" w:rsidTr="000E24FE">
        <w:trPr>
          <w:trHeight w:val="314"/>
          <w:jc w:val="center"/>
        </w:trPr>
        <w:tc>
          <w:tcPr>
            <w:tcW w:w="1942" w:type="dxa"/>
            <w:vAlign w:val="center"/>
          </w:tcPr>
          <w:p w14:paraId="1B13FF5A" w14:textId="77777777" w:rsidR="000E24FE" w:rsidRPr="00CC6AD0" w:rsidRDefault="000E24FE" w:rsidP="00FE20E7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ناحيه صنعتي دارخوين</w:t>
            </w:r>
          </w:p>
        </w:tc>
        <w:tc>
          <w:tcPr>
            <w:tcW w:w="567" w:type="dxa"/>
            <w:vAlign w:val="center"/>
          </w:tcPr>
          <w:p w14:paraId="6937E2FB" w14:textId="77777777" w:rsidR="000E24FE" w:rsidRPr="00CC6AD0" w:rsidRDefault="000E24FE" w:rsidP="00FE20E7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200B955F" w14:textId="77777777" w:rsidR="000E24FE" w:rsidRPr="00CC6AD0" w:rsidRDefault="000E24FE" w:rsidP="00FE20E7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10</w:t>
            </w:r>
          </w:p>
        </w:tc>
        <w:tc>
          <w:tcPr>
            <w:tcW w:w="567" w:type="dxa"/>
            <w:vAlign w:val="center"/>
          </w:tcPr>
          <w:p w14:paraId="776E1D59" w14:textId="77777777" w:rsidR="000E24FE" w:rsidRPr="00CC6AD0" w:rsidRDefault="000E24FE" w:rsidP="00FE20E7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5668D63E" w14:textId="77777777" w:rsidR="000E24FE" w:rsidRPr="00CC6AD0" w:rsidRDefault="000E24FE" w:rsidP="00FE20E7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7</w:t>
            </w:r>
          </w:p>
        </w:tc>
        <w:tc>
          <w:tcPr>
            <w:tcW w:w="709" w:type="dxa"/>
            <w:vAlign w:val="center"/>
          </w:tcPr>
          <w:p w14:paraId="0EEFEC8E" w14:textId="77777777" w:rsidR="000E24FE" w:rsidRPr="00CC6AD0" w:rsidRDefault="000E24FE" w:rsidP="00FE20E7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2552C9DF" w14:textId="77777777" w:rsidR="000E24FE" w:rsidRPr="00CC6AD0" w:rsidRDefault="000E24FE" w:rsidP="00FE20E7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74173205" w14:textId="77777777" w:rsidR="000E24FE" w:rsidRPr="00CC6AD0" w:rsidRDefault="000E24FE" w:rsidP="00FE20E7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0DD1F1CF" w14:textId="77777777" w:rsidR="000E24FE" w:rsidRPr="00CC6AD0" w:rsidRDefault="000E24FE" w:rsidP="00FE20E7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9/2</w:t>
            </w:r>
          </w:p>
        </w:tc>
        <w:tc>
          <w:tcPr>
            <w:tcW w:w="709" w:type="dxa"/>
            <w:shd w:val="clear" w:color="auto" w:fill="auto"/>
          </w:tcPr>
          <w:p w14:paraId="4A365C61" w14:textId="77777777" w:rsidR="000E24FE" w:rsidRDefault="000E24FE" w:rsidP="00FE20E7">
            <w:pPr>
              <w:jc w:val="center"/>
            </w:pPr>
            <w:r w:rsidRPr="008554E7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2282C856" w14:textId="77777777" w:rsidR="000E24FE" w:rsidRDefault="000E24FE" w:rsidP="00FE20E7">
            <w:pPr>
              <w:jc w:val="center"/>
            </w:pPr>
            <w:r w:rsidRPr="008554E7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E4C4F95" w14:textId="77777777" w:rsidR="000E24FE" w:rsidRDefault="000E24FE" w:rsidP="00FE20E7">
            <w:pPr>
              <w:jc w:val="center"/>
            </w:pPr>
            <w:r w:rsidRPr="005D3351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0E24FE" w:rsidRPr="00CC6AD0" w14:paraId="0939C631" w14:textId="77777777" w:rsidTr="000E24FE">
        <w:trPr>
          <w:trHeight w:val="314"/>
          <w:jc w:val="center"/>
        </w:trPr>
        <w:tc>
          <w:tcPr>
            <w:tcW w:w="1942" w:type="dxa"/>
            <w:shd w:val="clear" w:color="auto" w:fill="EAE1FC" w:themeFill="accent5" w:themeFillTint="33"/>
            <w:vAlign w:val="center"/>
          </w:tcPr>
          <w:p w14:paraId="292AB4BE" w14:textId="77777777" w:rsidR="000E24FE" w:rsidRPr="00CC6AD0" w:rsidRDefault="000E24FE" w:rsidP="00FE20E7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مجموع</w:t>
            </w:r>
          </w:p>
        </w:tc>
        <w:tc>
          <w:tcPr>
            <w:tcW w:w="567" w:type="dxa"/>
            <w:shd w:val="clear" w:color="auto" w:fill="EAE1FC" w:themeFill="accent5" w:themeFillTint="33"/>
            <w:vAlign w:val="center"/>
          </w:tcPr>
          <w:p w14:paraId="6664B2D0" w14:textId="77777777" w:rsidR="000E24FE" w:rsidRPr="00CC6AD0" w:rsidRDefault="000E24FE" w:rsidP="00FE20E7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851" w:type="dxa"/>
            <w:shd w:val="clear" w:color="auto" w:fill="EAE1FC" w:themeFill="accent5" w:themeFillTint="33"/>
            <w:vAlign w:val="center"/>
          </w:tcPr>
          <w:p w14:paraId="402CD4F1" w14:textId="77777777" w:rsidR="000E24FE" w:rsidRPr="00CC6AD0" w:rsidRDefault="000E24FE" w:rsidP="00FE20E7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110</w:t>
            </w:r>
          </w:p>
        </w:tc>
        <w:tc>
          <w:tcPr>
            <w:tcW w:w="567" w:type="dxa"/>
            <w:shd w:val="clear" w:color="auto" w:fill="EAE1FC" w:themeFill="accent5" w:themeFillTint="33"/>
            <w:vAlign w:val="center"/>
          </w:tcPr>
          <w:p w14:paraId="12F1F34D" w14:textId="77777777" w:rsidR="000E24FE" w:rsidRPr="00CC6AD0" w:rsidRDefault="000E24FE" w:rsidP="00FE20E7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850" w:type="dxa"/>
            <w:shd w:val="clear" w:color="auto" w:fill="EAE1FC" w:themeFill="accent5" w:themeFillTint="33"/>
            <w:vAlign w:val="center"/>
          </w:tcPr>
          <w:p w14:paraId="670F8AF7" w14:textId="77777777" w:rsidR="000E24FE" w:rsidRPr="00CC6AD0" w:rsidRDefault="000E24FE" w:rsidP="00FE20E7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32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5A531632" w14:textId="77777777" w:rsidR="000E24FE" w:rsidRPr="00CC6AD0" w:rsidRDefault="000E24FE" w:rsidP="00FE20E7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40876EA8" w14:textId="77777777" w:rsidR="000E24FE" w:rsidRPr="00CC6AD0" w:rsidRDefault="000E24FE" w:rsidP="00FE20E7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26ACEB7D" w14:textId="77777777" w:rsidR="000E24FE" w:rsidRPr="00CC6AD0" w:rsidRDefault="000E24FE" w:rsidP="00FE20E7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7FE8C454" w14:textId="031BC002" w:rsidR="000E24FE" w:rsidRPr="00CC6AD0" w:rsidRDefault="000E24FE" w:rsidP="00FE20E7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07/6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1FC0B4EB" w14:textId="77777777" w:rsidR="000E24FE" w:rsidRPr="00CC6AD0" w:rsidRDefault="000E24FE" w:rsidP="00FE20E7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708" w:type="dxa"/>
            <w:shd w:val="clear" w:color="auto" w:fill="EAE1FC" w:themeFill="accent5" w:themeFillTint="33"/>
            <w:vAlign w:val="center"/>
          </w:tcPr>
          <w:p w14:paraId="3EE94C26" w14:textId="77777777" w:rsidR="000E24FE" w:rsidRPr="00CC6AD0" w:rsidRDefault="000E24FE" w:rsidP="00FE20E7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851" w:type="dxa"/>
            <w:shd w:val="clear" w:color="auto" w:fill="EAE1FC" w:themeFill="accent5" w:themeFillTint="33"/>
          </w:tcPr>
          <w:p w14:paraId="171B312A" w14:textId="77777777" w:rsidR="000E24FE" w:rsidRDefault="000E24FE" w:rsidP="00FE20E7">
            <w:pPr>
              <w:jc w:val="center"/>
            </w:pPr>
            <w:r w:rsidRPr="005D3351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</w:tbl>
    <w:p w14:paraId="0875068B" w14:textId="77777777" w:rsidR="00CC6AD0" w:rsidRDefault="00CC6AD0" w:rsidP="00CC6AD0">
      <w:pPr>
        <w:spacing w:after="0" w:line="240" w:lineRule="auto"/>
        <w:jc w:val="center"/>
        <w:rPr>
          <w:rFonts w:ascii="Times New Roman" w:eastAsia="Times New Roman" w:hAnsi="Times New Roman" w:cs="B Titr"/>
          <w:sz w:val="6"/>
          <w:szCs w:val="6"/>
          <w:rtl/>
        </w:rPr>
      </w:pPr>
    </w:p>
    <w:p w14:paraId="0C88B394" w14:textId="77777777" w:rsidR="00EA5923" w:rsidRDefault="00EA5923" w:rsidP="00CC6AD0">
      <w:pPr>
        <w:spacing w:after="0" w:line="240" w:lineRule="auto"/>
        <w:jc w:val="center"/>
        <w:rPr>
          <w:rFonts w:ascii="Times New Roman" w:eastAsia="Times New Roman" w:hAnsi="Times New Roman" w:cs="B Titr"/>
          <w:sz w:val="6"/>
          <w:szCs w:val="6"/>
          <w:rtl/>
        </w:rPr>
      </w:pPr>
    </w:p>
    <w:p w14:paraId="735DE744" w14:textId="77777777" w:rsidR="00EA5923" w:rsidRDefault="00EA5923" w:rsidP="00CC6AD0">
      <w:pPr>
        <w:spacing w:after="0" w:line="240" w:lineRule="auto"/>
        <w:jc w:val="center"/>
        <w:rPr>
          <w:rFonts w:ascii="Times New Roman" w:eastAsia="Times New Roman" w:hAnsi="Times New Roman" w:cs="B Titr"/>
          <w:sz w:val="6"/>
          <w:szCs w:val="6"/>
          <w:rtl/>
        </w:rPr>
      </w:pPr>
    </w:p>
    <w:p w14:paraId="747E05E0" w14:textId="77777777" w:rsidR="00EA5923" w:rsidRDefault="00EA5923" w:rsidP="00CC6AD0">
      <w:pPr>
        <w:spacing w:after="0" w:line="240" w:lineRule="auto"/>
        <w:jc w:val="center"/>
        <w:rPr>
          <w:rFonts w:ascii="Times New Roman" w:eastAsia="Times New Roman" w:hAnsi="Times New Roman" w:cs="B Titr"/>
          <w:sz w:val="6"/>
          <w:szCs w:val="6"/>
          <w:rtl/>
        </w:rPr>
      </w:pPr>
    </w:p>
    <w:tbl>
      <w:tblPr>
        <w:tblStyle w:val="TableGrid1"/>
        <w:bidiVisual/>
        <w:tblW w:w="0" w:type="auto"/>
        <w:tblInd w:w="73" w:type="dxa"/>
        <w:tblLook w:val="04A0" w:firstRow="1" w:lastRow="0" w:firstColumn="1" w:lastColumn="0" w:noHBand="0" w:noVBand="1"/>
      </w:tblPr>
      <w:tblGrid>
        <w:gridCol w:w="2550"/>
        <w:gridCol w:w="565"/>
        <w:gridCol w:w="5622"/>
        <w:gridCol w:w="1710"/>
      </w:tblGrid>
      <w:tr w:rsidR="00D9373D" w:rsidRPr="00CC6AD0" w14:paraId="578AAEEA" w14:textId="77777777" w:rsidTr="005517D3">
        <w:trPr>
          <w:trHeight w:val="270"/>
        </w:trPr>
        <w:tc>
          <w:tcPr>
            <w:tcW w:w="2571" w:type="dxa"/>
            <w:shd w:val="clear" w:color="auto" w:fill="E6F7FA"/>
            <w:vAlign w:val="center"/>
          </w:tcPr>
          <w:p w14:paraId="21B44B0D" w14:textId="27EC4F90" w:rsidR="00D9373D" w:rsidRPr="00CC6AD0" w:rsidRDefault="00D9373D" w:rsidP="008926BD">
            <w:pPr>
              <w:jc w:val="center"/>
              <w:rPr>
                <w:rFonts w:ascii="Times New Roman" w:eastAsia="Times New Roman" w:hAnsi="Times New Roman" w:cs="B Titr"/>
                <w:color w:val="FF0000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*</w:t>
            </w:r>
            <w:r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 xml:space="preserve">پروژه های عمرانی سال </w:t>
            </w:r>
            <w:r w:rsidR="0053606C"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1403</w:t>
            </w:r>
            <w:r w:rsidRPr="00CC6AD0"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*</w:t>
            </w:r>
          </w:p>
        </w:tc>
        <w:tc>
          <w:tcPr>
            <w:tcW w:w="565" w:type="dxa"/>
            <w:shd w:val="clear" w:color="auto" w:fill="E6F7FA"/>
            <w:vAlign w:val="center"/>
          </w:tcPr>
          <w:p w14:paraId="1CB00220" w14:textId="77777777" w:rsidR="00D9373D" w:rsidRPr="00CC6AD0" w:rsidRDefault="00D9373D" w:rsidP="008926BD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تعداد</w:t>
            </w:r>
          </w:p>
        </w:tc>
        <w:tc>
          <w:tcPr>
            <w:tcW w:w="5677" w:type="dxa"/>
            <w:shd w:val="clear" w:color="auto" w:fill="E6F7FA"/>
            <w:vAlign w:val="center"/>
          </w:tcPr>
          <w:p w14:paraId="274E3548" w14:textId="77777777" w:rsidR="00D9373D" w:rsidRPr="00CC6AD0" w:rsidRDefault="00D9373D" w:rsidP="008926BD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عنوان پروژه</w:t>
            </w:r>
          </w:p>
        </w:tc>
        <w:tc>
          <w:tcPr>
            <w:tcW w:w="1710" w:type="dxa"/>
            <w:shd w:val="clear" w:color="auto" w:fill="E6F7FA"/>
            <w:vAlign w:val="center"/>
          </w:tcPr>
          <w:p w14:paraId="7E5ED2B6" w14:textId="77777777" w:rsidR="00D9373D" w:rsidRPr="00CC6AD0" w:rsidRDefault="00D9373D" w:rsidP="008926BD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مبلغ اعتبار</w:t>
            </w:r>
          </w:p>
          <w:p w14:paraId="16C67BDE" w14:textId="77777777" w:rsidR="00D9373D" w:rsidRPr="00CC6AD0" w:rsidRDefault="00D9373D" w:rsidP="008926BD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4"/>
                <w:szCs w:val="14"/>
                <w:rtl/>
              </w:rPr>
              <w:t>(ریال)</w:t>
            </w:r>
          </w:p>
        </w:tc>
      </w:tr>
      <w:tr w:rsidR="00D9373D" w:rsidRPr="00C26779" w14:paraId="3CDFED54" w14:textId="77777777" w:rsidTr="005517D3">
        <w:trPr>
          <w:trHeight w:val="270"/>
        </w:trPr>
        <w:tc>
          <w:tcPr>
            <w:tcW w:w="2571" w:type="dxa"/>
            <w:shd w:val="clear" w:color="auto" w:fill="auto"/>
            <w:vAlign w:val="center"/>
          </w:tcPr>
          <w:p w14:paraId="0D1A49EC" w14:textId="77777777" w:rsidR="00D9373D" w:rsidRDefault="00D9373D" w:rsidP="008926BD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26779">
              <w:rPr>
                <w:rFonts w:ascii="Times New Roman" w:eastAsia="Times New Roman" w:hAnsi="Times New Roman" w:cs="B Homa" w:hint="cs"/>
                <w:rtl/>
              </w:rPr>
              <w:t>ناحیه صنعتی دارخوین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4492A306" w14:textId="680FD4A3" w:rsidR="00D9373D" w:rsidRDefault="003F2C98" w:rsidP="008926BD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/>
              </w:rPr>
              <w:t>1</w:t>
            </w:r>
          </w:p>
        </w:tc>
        <w:tc>
          <w:tcPr>
            <w:tcW w:w="5677" w:type="dxa"/>
            <w:shd w:val="clear" w:color="auto" w:fill="auto"/>
            <w:vAlign w:val="center"/>
          </w:tcPr>
          <w:p w14:paraId="4884F12D" w14:textId="5D141FAB" w:rsidR="00D9373D" w:rsidRPr="006F48C3" w:rsidRDefault="003F2C98" w:rsidP="008926BD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3F2C98">
              <w:rPr>
                <w:rFonts w:ascii="Times New Roman" w:eastAsia="Times New Roman" w:hAnsi="Times New Roman" w:cs="B Homa" w:hint="eastAsia"/>
                <w:rtl/>
              </w:rPr>
              <w:t>عمل</w:t>
            </w:r>
            <w:r w:rsidRPr="003F2C98">
              <w:rPr>
                <w:rFonts w:ascii="Times New Roman" w:eastAsia="Times New Roman" w:hAnsi="Times New Roman" w:cs="B Homa" w:hint="cs"/>
                <w:rtl/>
              </w:rPr>
              <w:t>ی</w:t>
            </w:r>
            <w:r w:rsidRPr="003F2C98">
              <w:rPr>
                <w:rFonts w:ascii="Times New Roman" w:eastAsia="Times New Roman" w:hAnsi="Times New Roman" w:cs="B Homa" w:hint="eastAsia"/>
                <w:rtl/>
              </w:rPr>
              <w:t>ات</w:t>
            </w:r>
            <w:r w:rsidRPr="003F2C98">
              <w:rPr>
                <w:rFonts w:ascii="Times New Roman" w:eastAsia="Times New Roman" w:hAnsi="Times New Roman" w:cs="B Homa"/>
                <w:rtl/>
              </w:rPr>
              <w:t xml:space="preserve"> </w:t>
            </w:r>
            <w:r w:rsidRPr="003F2C98">
              <w:rPr>
                <w:rFonts w:ascii="Times New Roman" w:eastAsia="Times New Roman" w:hAnsi="Times New Roman" w:cs="B Homa" w:hint="eastAsia"/>
                <w:rtl/>
              </w:rPr>
              <w:t>تکم</w:t>
            </w:r>
            <w:r w:rsidRPr="003F2C98">
              <w:rPr>
                <w:rFonts w:ascii="Times New Roman" w:eastAsia="Times New Roman" w:hAnsi="Times New Roman" w:cs="B Homa" w:hint="cs"/>
                <w:rtl/>
              </w:rPr>
              <w:t>ی</w:t>
            </w:r>
            <w:r w:rsidRPr="003F2C98">
              <w:rPr>
                <w:rFonts w:ascii="Times New Roman" w:eastAsia="Times New Roman" w:hAnsi="Times New Roman" w:cs="B Homa" w:hint="eastAsia"/>
                <w:rtl/>
              </w:rPr>
              <w:t>ل</w:t>
            </w:r>
            <w:r w:rsidRPr="003F2C98">
              <w:rPr>
                <w:rFonts w:ascii="Times New Roman" w:eastAsia="Times New Roman" w:hAnsi="Times New Roman" w:cs="B Homa"/>
                <w:rtl/>
              </w:rPr>
              <w:t xml:space="preserve"> </w:t>
            </w:r>
            <w:r w:rsidRPr="003F2C98">
              <w:rPr>
                <w:rFonts w:ascii="Times New Roman" w:eastAsia="Times New Roman" w:hAnsi="Times New Roman" w:cs="B Homa" w:hint="eastAsia"/>
                <w:rtl/>
              </w:rPr>
              <w:t>و</w:t>
            </w:r>
            <w:r w:rsidRPr="003F2C98">
              <w:rPr>
                <w:rFonts w:ascii="Times New Roman" w:eastAsia="Times New Roman" w:hAnsi="Times New Roman" w:cs="B Homa"/>
                <w:rtl/>
              </w:rPr>
              <w:t xml:space="preserve"> </w:t>
            </w:r>
            <w:r w:rsidRPr="003F2C98">
              <w:rPr>
                <w:rFonts w:ascii="Times New Roman" w:eastAsia="Times New Roman" w:hAnsi="Times New Roman" w:cs="B Homa" w:hint="eastAsia"/>
                <w:rtl/>
              </w:rPr>
              <w:t>توسعه</w:t>
            </w:r>
            <w:r w:rsidRPr="003F2C98">
              <w:rPr>
                <w:rFonts w:ascii="Times New Roman" w:eastAsia="Times New Roman" w:hAnsi="Times New Roman" w:cs="B Homa"/>
                <w:rtl/>
              </w:rPr>
              <w:t xml:space="preserve"> </w:t>
            </w:r>
            <w:r w:rsidRPr="003F2C98">
              <w:rPr>
                <w:rFonts w:ascii="Times New Roman" w:eastAsia="Times New Roman" w:hAnsi="Times New Roman" w:cs="B Homa" w:hint="eastAsia"/>
                <w:rtl/>
              </w:rPr>
              <w:t>بخش</w:t>
            </w:r>
            <w:r w:rsidRPr="003F2C98">
              <w:rPr>
                <w:rFonts w:ascii="Times New Roman" w:eastAsia="Times New Roman" w:hAnsi="Times New Roman" w:cs="B Homa" w:hint="cs"/>
                <w:rtl/>
              </w:rPr>
              <w:t>ی</w:t>
            </w:r>
            <w:r w:rsidRPr="003F2C98">
              <w:rPr>
                <w:rFonts w:ascii="Times New Roman" w:eastAsia="Times New Roman" w:hAnsi="Times New Roman" w:cs="B Homa"/>
                <w:rtl/>
              </w:rPr>
              <w:t xml:space="preserve"> </w:t>
            </w:r>
            <w:r w:rsidRPr="003F2C98">
              <w:rPr>
                <w:rFonts w:ascii="Times New Roman" w:eastAsia="Times New Roman" w:hAnsi="Times New Roman" w:cs="B Homa" w:hint="eastAsia"/>
                <w:rtl/>
              </w:rPr>
              <w:t>از</w:t>
            </w:r>
            <w:r w:rsidRPr="003F2C98">
              <w:rPr>
                <w:rFonts w:ascii="Times New Roman" w:eastAsia="Times New Roman" w:hAnsi="Times New Roman" w:cs="B Homa"/>
                <w:rtl/>
              </w:rPr>
              <w:t xml:space="preserve"> </w:t>
            </w:r>
            <w:r w:rsidRPr="003F2C98">
              <w:rPr>
                <w:rFonts w:ascii="Times New Roman" w:eastAsia="Times New Roman" w:hAnsi="Times New Roman" w:cs="B Homa" w:hint="eastAsia"/>
                <w:rtl/>
              </w:rPr>
              <w:t>خ</w:t>
            </w:r>
            <w:r w:rsidRPr="003F2C98">
              <w:rPr>
                <w:rFonts w:ascii="Times New Roman" w:eastAsia="Times New Roman" w:hAnsi="Times New Roman" w:cs="B Homa" w:hint="cs"/>
                <w:rtl/>
              </w:rPr>
              <w:t>ی</w:t>
            </w:r>
            <w:r w:rsidRPr="003F2C98">
              <w:rPr>
                <w:rFonts w:ascii="Times New Roman" w:eastAsia="Times New Roman" w:hAnsi="Times New Roman" w:cs="B Homa" w:hint="eastAsia"/>
                <w:rtl/>
              </w:rPr>
              <w:t>ابان</w:t>
            </w:r>
            <w:r w:rsidRPr="003F2C98">
              <w:rPr>
                <w:rFonts w:ascii="Times New Roman" w:eastAsia="Times New Roman" w:hAnsi="Times New Roman" w:cs="B Homa"/>
                <w:rtl/>
              </w:rPr>
              <w:t xml:space="preserve"> </w:t>
            </w:r>
            <w:r w:rsidRPr="003F2C98">
              <w:rPr>
                <w:rFonts w:ascii="Times New Roman" w:eastAsia="Times New Roman" w:hAnsi="Times New Roman" w:cs="B Homa" w:hint="eastAsia"/>
                <w:rtl/>
              </w:rPr>
              <w:t>ساز</w:t>
            </w:r>
            <w:r w:rsidRPr="003F2C98">
              <w:rPr>
                <w:rFonts w:ascii="Times New Roman" w:eastAsia="Times New Roman" w:hAnsi="Times New Roman" w:cs="B Homa" w:hint="cs"/>
                <w:rtl/>
              </w:rPr>
              <w:t>ی</w:t>
            </w:r>
            <w:r w:rsidRPr="003F2C98">
              <w:rPr>
                <w:rFonts w:ascii="Times New Roman" w:eastAsia="Times New Roman" w:hAnsi="Times New Roman" w:cs="B Homa"/>
                <w:rtl/>
              </w:rPr>
              <w:t xml:space="preserve"> </w:t>
            </w:r>
            <w:r w:rsidRPr="003F2C98">
              <w:rPr>
                <w:rFonts w:ascii="Times New Roman" w:eastAsia="Times New Roman" w:hAnsi="Times New Roman" w:cs="B Homa" w:hint="eastAsia"/>
                <w:rtl/>
              </w:rPr>
              <w:t>و</w:t>
            </w:r>
            <w:r w:rsidRPr="003F2C98">
              <w:rPr>
                <w:rFonts w:ascii="Times New Roman" w:eastAsia="Times New Roman" w:hAnsi="Times New Roman" w:cs="B Homa"/>
                <w:rtl/>
              </w:rPr>
              <w:t xml:space="preserve"> </w:t>
            </w:r>
            <w:r w:rsidRPr="003F2C98">
              <w:rPr>
                <w:rFonts w:ascii="Times New Roman" w:eastAsia="Times New Roman" w:hAnsi="Times New Roman" w:cs="B Homa" w:hint="eastAsia"/>
                <w:rtl/>
              </w:rPr>
              <w:t>شبکه</w:t>
            </w:r>
            <w:r w:rsidRPr="003F2C98">
              <w:rPr>
                <w:rFonts w:ascii="Times New Roman" w:eastAsia="Times New Roman" w:hAnsi="Times New Roman" w:cs="B Homa"/>
                <w:rtl/>
              </w:rPr>
              <w:t xml:space="preserve"> </w:t>
            </w:r>
            <w:r w:rsidRPr="003F2C98">
              <w:rPr>
                <w:rFonts w:ascii="Times New Roman" w:eastAsia="Times New Roman" w:hAnsi="Times New Roman" w:cs="B Homa" w:hint="eastAsia"/>
                <w:rtl/>
              </w:rPr>
              <w:t>آبرسان</w:t>
            </w:r>
            <w:r w:rsidRPr="003F2C98">
              <w:rPr>
                <w:rFonts w:ascii="Times New Roman" w:eastAsia="Times New Roman" w:hAnsi="Times New Roman" w:cs="B Homa" w:hint="cs"/>
                <w:rtl/>
              </w:rPr>
              <w:t>ی</w:t>
            </w:r>
            <w:r w:rsidRPr="003F2C98">
              <w:rPr>
                <w:rFonts w:ascii="Times New Roman" w:eastAsia="Times New Roman" w:hAnsi="Times New Roman" w:cs="B Homa"/>
                <w:rtl/>
              </w:rPr>
              <w:t xml:space="preserve"> </w:t>
            </w:r>
            <w:r w:rsidRPr="003F2C98">
              <w:rPr>
                <w:rFonts w:ascii="Times New Roman" w:eastAsia="Times New Roman" w:hAnsi="Times New Roman" w:cs="B Homa" w:hint="eastAsia"/>
                <w:rtl/>
              </w:rPr>
              <w:t>شهرک</w:t>
            </w:r>
            <w:r w:rsidRPr="003F2C98">
              <w:rPr>
                <w:rFonts w:ascii="Times New Roman" w:eastAsia="Times New Roman" w:hAnsi="Times New Roman" w:cs="B Homa"/>
                <w:rtl/>
              </w:rPr>
              <w:t xml:space="preserve"> </w:t>
            </w:r>
            <w:r w:rsidRPr="003F2C98">
              <w:rPr>
                <w:rFonts w:ascii="Times New Roman" w:eastAsia="Times New Roman" w:hAnsi="Times New Roman" w:cs="B Homa" w:hint="eastAsia"/>
                <w:rtl/>
              </w:rPr>
              <w:t>صنعت</w:t>
            </w:r>
            <w:r w:rsidRPr="003F2C98">
              <w:rPr>
                <w:rFonts w:ascii="Times New Roman" w:eastAsia="Times New Roman" w:hAnsi="Times New Roman" w:cs="B Homa" w:hint="cs"/>
                <w:rtl/>
              </w:rPr>
              <w:t>ی</w:t>
            </w:r>
            <w:r w:rsidRPr="003F2C98">
              <w:rPr>
                <w:rFonts w:ascii="Times New Roman" w:eastAsia="Times New Roman" w:hAnsi="Times New Roman" w:cs="B Homa"/>
                <w:rtl/>
              </w:rPr>
              <w:t xml:space="preserve"> </w:t>
            </w:r>
            <w:r w:rsidRPr="003F2C98">
              <w:rPr>
                <w:rFonts w:ascii="Times New Roman" w:eastAsia="Times New Roman" w:hAnsi="Times New Roman" w:cs="B Homa" w:hint="eastAsia"/>
                <w:rtl/>
              </w:rPr>
              <w:t>دارخو</w:t>
            </w:r>
            <w:r w:rsidRPr="003F2C98">
              <w:rPr>
                <w:rFonts w:ascii="Times New Roman" w:eastAsia="Times New Roman" w:hAnsi="Times New Roman" w:cs="B Homa" w:hint="cs"/>
                <w:rtl/>
              </w:rPr>
              <w:t>ی</w:t>
            </w:r>
            <w:r w:rsidRPr="003F2C98">
              <w:rPr>
                <w:rFonts w:ascii="Times New Roman" w:eastAsia="Times New Roman" w:hAnsi="Times New Roman" w:cs="B Homa" w:hint="eastAsia"/>
                <w:rtl/>
              </w:rPr>
              <w:t>ن</w:t>
            </w:r>
          </w:p>
        </w:tc>
        <w:tc>
          <w:tcPr>
            <w:tcW w:w="1710" w:type="dxa"/>
            <w:shd w:val="clear" w:color="000000" w:fill="FFFFFF"/>
            <w:vAlign w:val="center"/>
          </w:tcPr>
          <w:p w14:paraId="2F251694" w14:textId="198E1E6D" w:rsidR="00D9373D" w:rsidRPr="006F48C3" w:rsidRDefault="003F2C98" w:rsidP="008926BD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3F2C98">
              <w:rPr>
                <w:rFonts w:ascii="Times New Roman" w:eastAsia="Times New Roman" w:hAnsi="Times New Roman" w:cs="B Homa"/>
                <w:rtl/>
              </w:rPr>
              <w:t>96,716,078,471</w:t>
            </w:r>
          </w:p>
        </w:tc>
      </w:tr>
    </w:tbl>
    <w:p w14:paraId="75A086E1" w14:textId="77777777" w:rsidR="00EA5923" w:rsidRDefault="00EA5923" w:rsidP="00CC6AD0">
      <w:pPr>
        <w:spacing w:after="0" w:line="240" w:lineRule="auto"/>
        <w:jc w:val="center"/>
        <w:rPr>
          <w:rFonts w:ascii="Times New Roman" w:eastAsia="Times New Roman" w:hAnsi="Times New Roman" w:cs="B Titr"/>
          <w:sz w:val="6"/>
          <w:szCs w:val="6"/>
          <w:rtl/>
        </w:rPr>
      </w:pPr>
    </w:p>
    <w:p w14:paraId="2A635E00" w14:textId="77777777" w:rsidR="00EA5923" w:rsidRDefault="00EA5923" w:rsidP="00CC6AD0">
      <w:pPr>
        <w:spacing w:after="0" w:line="240" w:lineRule="auto"/>
        <w:jc w:val="center"/>
        <w:rPr>
          <w:rFonts w:ascii="Times New Roman" w:eastAsia="Times New Roman" w:hAnsi="Times New Roman" w:cs="B Titr"/>
          <w:sz w:val="6"/>
          <w:szCs w:val="6"/>
          <w:rtl/>
        </w:rPr>
      </w:pPr>
    </w:p>
    <w:p w14:paraId="21557468" w14:textId="77777777" w:rsidR="00EA5923" w:rsidRDefault="00EA5923" w:rsidP="00395B65">
      <w:pPr>
        <w:spacing w:after="0" w:line="240" w:lineRule="auto"/>
        <w:rPr>
          <w:rFonts w:ascii="Times New Roman" w:eastAsia="Times New Roman" w:hAnsi="Times New Roman" w:cs="B Titr"/>
          <w:sz w:val="6"/>
          <w:szCs w:val="6"/>
          <w:rtl/>
        </w:rPr>
      </w:pPr>
    </w:p>
    <w:p w14:paraId="665F7F50" w14:textId="77777777" w:rsidR="00EA5923" w:rsidRDefault="00EA5923" w:rsidP="00CC6AD0">
      <w:pPr>
        <w:spacing w:after="0" w:line="240" w:lineRule="auto"/>
        <w:jc w:val="center"/>
        <w:rPr>
          <w:rFonts w:ascii="Times New Roman" w:eastAsia="Times New Roman" w:hAnsi="Times New Roman" w:cs="B Titr"/>
          <w:sz w:val="6"/>
          <w:szCs w:val="6"/>
          <w:rtl/>
        </w:rPr>
      </w:pPr>
    </w:p>
    <w:p w14:paraId="78A40F7A" w14:textId="77777777" w:rsidR="00EA5923" w:rsidRDefault="00EA5923" w:rsidP="00CC6AD0">
      <w:pPr>
        <w:spacing w:after="0" w:line="240" w:lineRule="auto"/>
        <w:jc w:val="center"/>
        <w:rPr>
          <w:rFonts w:ascii="Times New Roman" w:eastAsia="Times New Roman" w:hAnsi="Times New Roman" w:cs="B Titr"/>
          <w:sz w:val="6"/>
          <w:szCs w:val="6"/>
          <w:rtl/>
        </w:rPr>
      </w:pPr>
    </w:p>
    <w:tbl>
      <w:tblPr>
        <w:tblStyle w:val="TableGrid1"/>
        <w:bidiVisual/>
        <w:tblW w:w="0" w:type="auto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ook w:val="04A0" w:firstRow="1" w:lastRow="0" w:firstColumn="1" w:lastColumn="0" w:noHBand="0" w:noVBand="1"/>
      </w:tblPr>
      <w:tblGrid>
        <w:gridCol w:w="2793"/>
        <w:gridCol w:w="899"/>
        <w:gridCol w:w="899"/>
        <w:gridCol w:w="899"/>
        <w:gridCol w:w="1157"/>
      </w:tblGrid>
      <w:tr w:rsidR="00CC6AD0" w:rsidRPr="00CC6AD0" w14:paraId="1C7EFB07" w14:textId="77777777" w:rsidTr="00ED3E25">
        <w:trPr>
          <w:trHeight w:val="577"/>
          <w:jc w:val="center"/>
        </w:trPr>
        <w:tc>
          <w:tcPr>
            <w:tcW w:w="2793" w:type="dxa"/>
            <w:shd w:val="clear" w:color="auto" w:fill="E6F7FA"/>
            <w:vAlign w:val="center"/>
          </w:tcPr>
          <w:p w14:paraId="48F2BF58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  <w:sz w:val="24"/>
                <w:szCs w:val="24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sz w:val="24"/>
                <w:szCs w:val="24"/>
                <w:rtl/>
              </w:rPr>
              <w:t>وضعیت مجتمع کارگاهی *</w:t>
            </w:r>
          </w:p>
        </w:tc>
        <w:tc>
          <w:tcPr>
            <w:tcW w:w="899" w:type="dxa"/>
            <w:shd w:val="clear" w:color="auto" w:fill="E6F7FA"/>
            <w:vAlign w:val="center"/>
          </w:tcPr>
          <w:p w14:paraId="23A36EE8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در حال 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>احداث</w:t>
            </w:r>
          </w:p>
        </w:tc>
        <w:tc>
          <w:tcPr>
            <w:tcW w:w="899" w:type="dxa"/>
            <w:shd w:val="clear" w:color="auto" w:fill="E6F7FA"/>
            <w:vAlign w:val="center"/>
          </w:tcPr>
          <w:p w14:paraId="4FE28F40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تكميل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 xml:space="preserve"> شده</w:t>
            </w:r>
          </w:p>
        </w:tc>
        <w:tc>
          <w:tcPr>
            <w:tcW w:w="899" w:type="dxa"/>
            <w:shd w:val="clear" w:color="auto" w:fill="E6F7FA"/>
            <w:vAlign w:val="center"/>
          </w:tcPr>
          <w:p w14:paraId="419E6357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واگذار 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>شده</w:t>
            </w:r>
          </w:p>
        </w:tc>
        <w:tc>
          <w:tcPr>
            <w:tcW w:w="1157" w:type="dxa"/>
            <w:shd w:val="clear" w:color="auto" w:fill="E6F7FA"/>
            <w:vAlign w:val="center"/>
          </w:tcPr>
          <w:p w14:paraId="7455D951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به بهره برداري 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>رسيده</w:t>
            </w:r>
          </w:p>
        </w:tc>
      </w:tr>
      <w:tr w:rsidR="00CC6AD0" w:rsidRPr="00CC6AD0" w14:paraId="40DF67D1" w14:textId="77777777" w:rsidTr="00ED3E25">
        <w:trPr>
          <w:trHeight w:val="496"/>
          <w:jc w:val="center"/>
        </w:trPr>
        <w:tc>
          <w:tcPr>
            <w:tcW w:w="2793" w:type="dxa"/>
            <w:vAlign w:val="center"/>
          </w:tcPr>
          <w:p w14:paraId="4E710619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مجتمع کارگاهی شادگان شماره 1</w:t>
            </w:r>
          </w:p>
        </w:tc>
        <w:tc>
          <w:tcPr>
            <w:tcW w:w="899" w:type="dxa"/>
          </w:tcPr>
          <w:p w14:paraId="6103BCA7" w14:textId="5AE665B9" w:rsidR="00CC6AD0" w:rsidRPr="00ED3E25" w:rsidRDefault="00ED3E25" w:rsidP="00ED3E25">
            <w:pPr>
              <w:jc w:val="center"/>
              <w:rPr>
                <w:rFonts w:ascii="Times New Roman" w:eastAsia="Times New Roman" w:hAnsi="Times New Roman" w:cs="Cambria"/>
                <w:rtl/>
              </w:rPr>
            </w:pPr>
            <w:r>
              <w:rPr>
                <w:rFonts w:ascii="Times New Roman" w:eastAsia="Times New Roman" w:hAnsi="Times New Roman" w:cs="Cambria" w:hint="cs"/>
                <w:rtl/>
              </w:rPr>
              <w:t>_</w:t>
            </w:r>
          </w:p>
        </w:tc>
        <w:tc>
          <w:tcPr>
            <w:tcW w:w="899" w:type="dxa"/>
            <w:vAlign w:val="center"/>
          </w:tcPr>
          <w:p w14:paraId="67694F1F" w14:textId="77777777" w:rsidR="00CC6AD0" w:rsidRPr="00CC6AD0" w:rsidRDefault="000971AA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899" w:type="dxa"/>
            <w:vAlign w:val="center"/>
          </w:tcPr>
          <w:p w14:paraId="4E0D4D26" w14:textId="77777777" w:rsidR="00CC6AD0" w:rsidRPr="00CC6AD0" w:rsidRDefault="000971AA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1157" w:type="dxa"/>
            <w:vAlign w:val="center"/>
          </w:tcPr>
          <w:p w14:paraId="6F55926E" w14:textId="77777777" w:rsidR="00CC6AD0" w:rsidRPr="00CC6AD0" w:rsidRDefault="000971AA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</w:tr>
      <w:tr w:rsidR="005B4117" w:rsidRPr="00CC6AD0" w14:paraId="1D535083" w14:textId="77777777" w:rsidTr="00ED3E25">
        <w:trPr>
          <w:trHeight w:val="496"/>
          <w:jc w:val="center"/>
        </w:trPr>
        <w:tc>
          <w:tcPr>
            <w:tcW w:w="2793" w:type="dxa"/>
            <w:vAlign w:val="center"/>
          </w:tcPr>
          <w:p w14:paraId="6CA8BCEE" w14:textId="241086DC" w:rsidR="005B4117" w:rsidRPr="00CC6AD0" w:rsidRDefault="005B4117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مجتمع کارگاهی</w:t>
            </w:r>
            <w:r>
              <w:rPr>
                <w:rFonts w:ascii="Times New Roman" w:eastAsia="Times New Roman" w:hAnsi="Times New Roman" w:cs="B Homa" w:hint="cs"/>
                <w:rtl/>
              </w:rPr>
              <w:t xml:space="preserve"> دارخوین</w:t>
            </w:r>
          </w:p>
        </w:tc>
        <w:tc>
          <w:tcPr>
            <w:tcW w:w="899" w:type="dxa"/>
          </w:tcPr>
          <w:p w14:paraId="2064E62E" w14:textId="3DA01CB4" w:rsidR="005B4117" w:rsidRDefault="0057261B" w:rsidP="00ED3E25">
            <w:pPr>
              <w:jc w:val="center"/>
              <w:rPr>
                <w:rFonts w:ascii="Times New Roman" w:eastAsia="Times New Roman" w:hAnsi="Times New Roman" w:cs="Cambria"/>
                <w:rtl/>
              </w:rPr>
            </w:pPr>
            <w:r>
              <w:rPr>
                <w:rFonts w:ascii="Times New Roman" w:eastAsia="Times New Roman" w:hAnsi="Times New Roman" w:cs="Cambria" w:hint="cs"/>
                <w:rtl/>
              </w:rPr>
              <w:t>_</w:t>
            </w:r>
          </w:p>
        </w:tc>
        <w:tc>
          <w:tcPr>
            <w:tcW w:w="899" w:type="dxa"/>
            <w:vAlign w:val="center"/>
          </w:tcPr>
          <w:p w14:paraId="59DF45F4" w14:textId="447A3BFF" w:rsidR="005B4117" w:rsidRDefault="005B4117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20</w:t>
            </w:r>
          </w:p>
        </w:tc>
        <w:tc>
          <w:tcPr>
            <w:tcW w:w="899" w:type="dxa"/>
            <w:vAlign w:val="center"/>
          </w:tcPr>
          <w:p w14:paraId="658B9A46" w14:textId="427A09A5" w:rsidR="005B4117" w:rsidRDefault="0057261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Cambria" w:hint="cs"/>
                <w:rtl/>
              </w:rPr>
              <w:t>_</w:t>
            </w:r>
          </w:p>
        </w:tc>
        <w:tc>
          <w:tcPr>
            <w:tcW w:w="1157" w:type="dxa"/>
            <w:vAlign w:val="center"/>
          </w:tcPr>
          <w:p w14:paraId="37AA5A34" w14:textId="5ED0DA21" w:rsidR="005B4117" w:rsidRDefault="0057261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Cambria" w:hint="cs"/>
                <w:rtl/>
              </w:rPr>
              <w:t>_</w:t>
            </w:r>
          </w:p>
        </w:tc>
      </w:tr>
    </w:tbl>
    <w:p w14:paraId="559E9F75" w14:textId="7C31F211" w:rsid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</w:rPr>
      </w:pPr>
    </w:p>
    <w:p w14:paraId="23207867" w14:textId="2FB7D592" w:rsidR="003F2C98" w:rsidRDefault="003F2C98" w:rsidP="00CC6AD0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</w:rPr>
      </w:pPr>
    </w:p>
    <w:p w14:paraId="3A8906D3" w14:textId="35D79CC0" w:rsidR="003F2C98" w:rsidRDefault="003F2C98" w:rsidP="00CC6AD0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</w:rPr>
      </w:pPr>
    </w:p>
    <w:p w14:paraId="2BA55242" w14:textId="420B52DC" w:rsidR="00821D29" w:rsidRDefault="00821D29">
      <w:pPr>
        <w:bidi w:val="0"/>
        <w:rPr>
          <w:rFonts w:ascii="Times New Roman" w:eastAsia="Times New Roman" w:hAnsi="Times New Roman" w:cs="B Titr"/>
          <w:sz w:val="26"/>
          <w:szCs w:val="26"/>
          <w:rtl/>
        </w:rPr>
      </w:pPr>
      <w:r>
        <w:rPr>
          <w:rFonts w:ascii="Times New Roman" w:eastAsia="Times New Roman" w:hAnsi="Times New Roman" w:cs="B Titr"/>
          <w:sz w:val="26"/>
          <w:szCs w:val="26"/>
          <w:rtl/>
        </w:rPr>
        <w:br w:type="page"/>
      </w:r>
    </w:p>
    <w:p w14:paraId="477688E1" w14:textId="77777777" w:rsidR="003F2C98" w:rsidRDefault="003F2C98" w:rsidP="00CC6AD0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</w:rPr>
      </w:pPr>
    </w:p>
    <w:p w14:paraId="223921BA" w14:textId="04CF924C" w:rsidR="003F2C98" w:rsidRDefault="003F2C98" w:rsidP="00CC6AD0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</w:rPr>
      </w:pPr>
    </w:p>
    <w:p w14:paraId="2A2C2A27" w14:textId="77777777" w:rsidR="003F2C98" w:rsidRPr="00CC6AD0" w:rsidRDefault="003F2C98" w:rsidP="00CC6AD0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</w:p>
    <w:tbl>
      <w:tblPr>
        <w:bidiVisual/>
        <w:tblW w:w="7087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2410"/>
      </w:tblGrid>
      <w:tr w:rsidR="00CC6AD0" w:rsidRPr="00CC6AD0" w14:paraId="5A2FA4F3" w14:textId="77777777" w:rsidTr="006E7697">
        <w:trPr>
          <w:trHeight w:val="661"/>
          <w:jc w:val="center"/>
        </w:trPr>
        <w:tc>
          <w:tcPr>
            <w:tcW w:w="4677" w:type="dxa"/>
            <w:shd w:val="clear" w:color="auto" w:fill="E6F7FA"/>
            <w:vAlign w:val="center"/>
          </w:tcPr>
          <w:p w14:paraId="41581FE0" w14:textId="77777777" w:rsidR="00CC6AD0" w:rsidRPr="00734B2B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734B2B">
              <w:rPr>
                <w:rFonts w:ascii="Times New Roman" w:eastAsia="Times New Roman" w:hAnsi="Times New Roman" w:cs="B Titr" w:hint="cs"/>
                <w:color w:val="FF0000"/>
                <w:rtl/>
              </w:rPr>
              <w:t>موقعیت شهرستان</w:t>
            </w:r>
          </w:p>
        </w:tc>
        <w:tc>
          <w:tcPr>
            <w:tcW w:w="2410" w:type="dxa"/>
            <w:shd w:val="clear" w:color="auto" w:fill="E6F7FA"/>
            <w:vAlign w:val="center"/>
          </w:tcPr>
          <w:p w14:paraId="6CCB9C14" w14:textId="77777777" w:rsidR="00CC6AD0" w:rsidRPr="00734B2B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734B2B">
              <w:rPr>
                <w:rFonts w:ascii="Times New Roman" w:eastAsia="Times New Roman" w:hAnsi="Times New Roman" w:cs="B Titr" w:hint="cs"/>
                <w:color w:val="FF0000"/>
                <w:rtl/>
              </w:rPr>
              <w:t>فاصله (کیلومتر)</w:t>
            </w:r>
          </w:p>
        </w:tc>
      </w:tr>
      <w:tr w:rsidR="00CC6AD0" w:rsidRPr="00CC6AD0" w14:paraId="74B130AD" w14:textId="77777777" w:rsidTr="006E7697">
        <w:trPr>
          <w:trHeight w:val="1400"/>
          <w:jc w:val="center"/>
        </w:trPr>
        <w:tc>
          <w:tcPr>
            <w:tcW w:w="4677" w:type="dxa"/>
            <w:vAlign w:val="center"/>
          </w:tcPr>
          <w:p w14:paraId="70D7D784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فرودگاه و راه آهن اهواز</w:t>
            </w:r>
          </w:p>
          <w:p w14:paraId="2373C99B" w14:textId="77777777" w:rsidR="00CC6AD0" w:rsidRPr="00CC6AD0" w:rsidRDefault="00CC6AD0" w:rsidP="00CC6AD0">
            <w:pPr>
              <w:tabs>
                <w:tab w:val="center" w:pos="2750"/>
              </w:tabs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راه آهن و  بندر امام خمینی</w:t>
            </w:r>
          </w:p>
          <w:p w14:paraId="2C0A1374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بندر خرمشهر</w:t>
            </w:r>
          </w:p>
        </w:tc>
        <w:tc>
          <w:tcPr>
            <w:tcW w:w="2410" w:type="dxa"/>
            <w:vAlign w:val="center"/>
          </w:tcPr>
          <w:p w14:paraId="1999224F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90</w:t>
            </w:r>
          </w:p>
          <w:p w14:paraId="22C5EA05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-</w:t>
            </w:r>
          </w:p>
          <w:p w14:paraId="1DAF99EF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70</w:t>
            </w:r>
          </w:p>
        </w:tc>
      </w:tr>
    </w:tbl>
    <w:p w14:paraId="4CA5484B" w14:textId="77777777" w:rsid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</w:p>
    <w:p w14:paraId="7BD3515D" w14:textId="77777777" w:rsidR="00376A8E" w:rsidRDefault="00376A8E" w:rsidP="00CC6AD0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</w:p>
    <w:p w14:paraId="74E5611B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Titr"/>
          <w:sz w:val="26"/>
          <w:szCs w:val="26"/>
          <w:rtl/>
        </w:rPr>
      </w:pPr>
      <w:r w:rsidRPr="00CC6AD0">
        <w:rPr>
          <w:rFonts w:ascii="Times New Roman" w:eastAsia="Times New Roman" w:hAnsi="Times New Roman" w:cs="B Titr" w:hint="cs"/>
          <w:sz w:val="26"/>
          <w:szCs w:val="26"/>
          <w:rtl/>
        </w:rPr>
        <w:t>مزاياي سرمايه گذاري در منطقه:</w:t>
      </w:r>
    </w:p>
    <w:p w14:paraId="1ECB409F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2- وجود نخلستان  هاي  بزرگ  در  شهرستان شادگان</w:t>
      </w:r>
    </w:p>
    <w:p w14:paraId="767AD851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3- ايجاد نيروگاه ج</w:t>
      </w:r>
      <w:r w:rsidR="002D706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ديد اتمي  در </w:t>
      </w: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دارخوين</w:t>
      </w:r>
    </w:p>
    <w:p w14:paraId="61C9A358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4- وجود مراكز نفتي  در شهر دارخوين</w:t>
      </w:r>
    </w:p>
    <w:p w14:paraId="0F8C53FE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5- وجود مراكز آموزش عالي به  منظور  تأمين  نيروي  انساني   متخصص</w:t>
      </w:r>
    </w:p>
    <w:p w14:paraId="157EF5C4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6- وجود تالاب  عظيم  شادگان  و جاذبه  هاي  گردشگري  و توريستي مناسب</w:t>
      </w:r>
    </w:p>
    <w:p w14:paraId="42A72669" w14:textId="77777777" w:rsidR="006A3B8F" w:rsidRDefault="006A3B8F" w:rsidP="006A3B8F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21796B8E" w14:textId="77777777" w:rsidR="006A3B8F" w:rsidRDefault="00CC6AD0" w:rsidP="006A3B8F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="006A3B8F" w:rsidRPr="00CC6AD0">
        <w:rPr>
          <w:rFonts w:ascii="Times New Roman" w:eastAsia="Times New Roman" w:hAnsi="Times New Roman" w:cs="B Nazanin"/>
          <w:b/>
          <w:bCs/>
          <w:sz w:val="24"/>
          <w:szCs w:val="24"/>
        </w:rPr>
        <w:t>*</w:t>
      </w:r>
      <w:r w:rsidR="006A3B8F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پتانسیل های سرمایه گذاری:</w:t>
      </w:r>
    </w:p>
    <w:p w14:paraId="4A1FDF28" w14:textId="77777777" w:rsidR="006A3B8F" w:rsidRDefault="006A3B8F" w:rsidP="006A3B8F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6057B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صنایع غذایی </w:t>
      </w:r>
      <w:r w:rsidRPr="006057B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(خرما</w:t>
      </w:r>
      <w:r w:rsidRPr="006057B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، شیلات)، تولید فلزات اساسی، فولاد آلیاژی، قطعه سازی برای صنایع نفت و گاز، کالای صنعتی با فناوری برتر، کشتی سازی و صنایع وابسته، صنایع مونتاژ،</w:t>
      </w:r>
      <w:r w:rsidRPr="006057B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+ </w:t>
      </w:r>
      <w:r w:rsidRPr="006057B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صنایع برق و الکترونیک، تولید لوازم الکتریکی خانگی، صنایع اپتیک، صنایع بازیافت، صنایع عمومی کارگاهی          </w:t>
      </w:r>
    </w:p>
    <w:p w14:paraId="43C0E0B1" w14:textId="77777777" w:rsidR="00CC6AD0" w:rsidRDefault="00CC6AD0" w:rsidP="006E769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br w:type="page"/>
      </w:r>
    </w:p>
    <w:p w14:paraId="5978B400" w14:textId="13895A57" w:rsidR="00CC6AD0" w:rsidRDefault="00CC6AD0" w:rsidP="00343503">
      <w:pPr>
        <w:pStyle w:val="Kouravand"/>
        <w:rPr>
          <w:rtl/>
        </w:rPr>
      </w:pPr>
      <w:bookmarkStart w:id="51" w:name="_Toc190682045"/>
      <w:r w:rsidRPr="00AF0143">
        <w:rPr>
          <w:rFonts w:hint="cs"/>
          <w:rtl/>
        </w:rPr>
        <w:lastRenderedPageBreak/>
        <w:t>شهرستان شوش</w:t>
      </w:r>
      <w:bookmarkEnd w:id="51"/>
    </w:p>
    <w:p w14:paraId="175B6BF0" w14:textId="77777777" w:rsidR="00213DD2" w:rsidRPr="00AF0143" w:rsidRDefault="00213DD2" w:rsidP="009C6D4B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4"/>
          <w:szCs w:val="24"/>
          <w:rtl/>
          <w:lang w:bidi="ar-SA"/>
        </w:rPr>
      </w:pPr>
    </w:p>
    <w:p w14:paraId="069E4BB4" w14:textId="4D5B03FF" w:rsidR="00CC6AD0" w:rsidRPr="00AF0143" w:rsidRDefault="00A20740" w:rsidP="00CC6A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B Titr"/>
          <w:sz w:val="24"/>
          <w:szCs w:val="24"/>
          <w:rtl/>
        </w:rPr>
      </w:pPr>
      <w:r>
        <w:rPr>
          <w:rFonts w:ascii="Times New Roman" w:eastAsia="Times New Roman" w:hAnsi="Times New Roman" w:cs="B Titr" w:hint="cs"/>
          <w:sz w:val="24"/>
          <w:szCs w:val="24"/>
          <w:rtl/>
        </w:rPr>
        <w:t>شهرک‌ها</w:t>
      </w:r>
      <w:r w:rsidR="00CC6AD0" w:rsidRPr="00AF0143">
        <w:rPr>
          <w:rFonts w:ascii="Times New Roman" w:eastAsia="Times New Roman" w:hAnsi="Times New Roman" w:cs="B Titr" w:hint="cs"/>
          <w:sz w:val="24"/>
          <w:szCs w:val="24"/>
          <w:rtl/>
        </w:rPr>
        <w:t xml:space="preserve"> و نواحی صنعتی</w:t>
      </w:r>
    </w:p>
    <w:tbl>
      <w:tblPr>
        <w:bidiVisual/>
        <w:tblW w:w="8854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2677"/>
        <w:gridCol w:w="992"/>
        <w:gridCol w:w="865"/>
        <w:gridCol w:w="978"/>
        <w:gridCol w:w="1003"/>
        <w:gridCol w:w="629"/>
        <w:gridCol w:w="720"/>
        <w:gridCol w:w="990"/>
      </w:tblGrid>
      <w:tr w:rsidR="008F4BF0" w:rsidRPr="00CC6AD0" w14:paraId="27BFEB0A" w14:textId="77777777" w:rsidTr="00561CBE">
        <w:trPr>
          <w:trHeight w:val="423"/>
          <w:jc w:val="center"/>
        </w:trPr>
        <w:tc>
          <w:tcPr>
            <w:tcW w:w="2677" w:type="dxa"/>
            <w:vMerge w:val="restart"/>
            <w:shd w:val="clear" w:color="auto" w:fill="E6F7FA"/>
            <w:vAlign w:val="center"/>
          </w:tcPr>
          <w:p w14:paraId="01CAFADB" w14:textId="77777777" w:rsidR="008F4BF0" w:rsidRPr="00CC6AD0" w:rsidRDefault="008F4BF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*وضعیت کلی قراردادهای صنعتی*</w:t>
            </w:r>
          </w:p>
        </w:tc>
        <w:tc>
          <w:tcPr>
            <w:tcW w:w="1857" w:type="dxa"/>
            <w:gridSpan w:val="2"/>
            <w:shd w:val="clear" w:color="auto" w:fill="E6F7FA"/>
          </w:tcPr>
          <w:p w14:paraId="63065B74" w14:textId="77777777" w:rsidR="008F4BF0" w:rsidRPr="00CC6AD0" w:rsidRDefault="008F4BF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مساحت شهرک ها</w:t>
            </w:r>
          </w:p>
        </w:tc>
        <w:tc>
          <w:tcPr>
            <w:tcW w:w="1981" w:type="dxa"/>
            <w:gridSpan w:val="2"/>
            <w:shd w:val="clear" w:color="auto" w:fill="E6F7FA"/>
            <w:vAlign w:val="center"/>
          </w:tcPr>
          <w:p w14:paraId="05EF5E51" w14:textId="77777777" w:rsidR="008F4BF0" w:rsidRPr="00CC6AD0" w:rsidRDefault="008F4BF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2339" w:type="dxa"/>
            <w:gridSpan w:val="3"/>
            <w:shd w:val="clear" w:color="auto" w:fill="E6F7FA"/>
          </w:tcPr>
          <w:p w14:paraId="4B02067E" w14:textId="77777777" w:rsidR="008F4BF0" w:rsidRPr="00CC6AD0" w:rsidRDefault="008F4BF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 واحدهای به بهره برداری رسیده</w:t>
            </w:r>
          </w:p>
        </w:tc>
      </w:tr>
      <w:tr w:rsidR="008F4BF0" w:rsidRPr="00CC6AD0" w14:paraId="52727D5A" w14:textId="77777777" w:rsidTr="00561CBE">
        <w:trPr>
          <w:trHeight w:val="485"/>
          <w:jc w:val="center"/>
        </w:trPr>
        <w:tc>
          <w:tcPr>
            <w:tcW w:w="2677" w:type="dxa"/>
            <w:vMerge/>
            <w:shd w:val="clear" w:color="auto" w:fill="E6F7FA"/>
          </w:tcPr>
          <w:p w14:paraId="08A89B41" w14:textId="77777777" w:rsidR="008F4BF0" w:rsidRPr="00CC6AD0" w:rsidRDefault="008F4BF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992" w:type="dxa"/>
            <w:shd w:val="clear" w:color="auto" w:fill="E6F7FA"/>
            <w:vAlign w:val="center"/>
          </w:tcPr>
          <w:p w14:paraId="4758BE11" w14:textId="77777777" w:rsidR="008F4BF0" w:rsidRPr="00CC6AD0" w:rsidRDefault="008F4BF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مساحت کل</w:t>
            </w:r>
          </w:p>
          <w:p w14:paraId="32806785" w14:textId="77777777" w:rsidR="008F4BF0" w:rsidRPr="00CC6AD0" w:rsidRDefault="008F4BF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(هكتار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)</w:t>
            </w:r>
          </w:p>
        </w:tc>
        <w:tc>
          <w:tcPr>
            <w:tcW w:w="865" w:type="dxa"/>
            <w:shd w:val="clear" w:color="auto" w:fill="E6F7FA"/>
            <w:vAlign w:val="center"/>
          </w:tcPr>
          <w:p w14:paraId="03102EE3" w14:textId="77777777" w:rsidR="008F4BF0" w:rsidRPr="00CC6AD0" w:rsidRDefault="008F4BF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سند مالکیت</w:t>
            </w:r>
          </w:p>
        </w:tc>
        <w:tc>
          <w:tcPr>
            <w:tcW w:w="978" w:type="dxa"/>
            <w:shd w:val="clear" w:color="auto" w:fill="E6F7FA"/>
            <w:vAlign w:val="center"/>
          </w:tcPr>
          <w:p w14:paraId="1EE37E94" w14:textId="77777777" w:rsidR="008F4BF0" w:rsidRPr="00CC6AD0" w:rsidRDefault="008F4BF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1003" w:type="dxa"/>
            <w:shd w:val="clear" w:color="auto" w:fill="E6F7FA"/>
            <w:vAlign w:val="center"/>
          </w:tcPr>
          <w:p w14:paraId="187BAB84" w14:textId="77777777" w:rsidR="008F4BF0" w:rsidRPr="00CC6AD0" w:rsidRDefault="008F4BF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مساحت واگذار شده 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(هکتار)</w:t>
            </w:r>
          </w:p>
        </w:tc>
        <w:tc>
          <w:tcPr>
            <w:tcW w:w="629" w:type="dxa"/>
            <w:shd w:val="clear" w:color="auto" w:fill="E6F7FA"/>
            <w:vAlign w:val="center"/>
          </w:tcPr>
          <w:p w14:paraId="5B6FB6D3" w14:textId="77777777" w:rsidR="008F4BF0" w:rsidRPr="00CC6AD0" w:rsidRDefault="008F4BF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</w:t>
            </w:r>
          </w:p>
        </w:tc>
        <w:tc>
          <w:tcPr>
            <w:tcW w:w="720" w:type="dxa"/>
            <w:shd w:val="clear" w:color="auto" w:fill="E6F7FA"/>
            <w:vAlign w:val="center"/>
          </w:tcPr>
          <w:p w14:paraId="67C5AE9E" w14:textId="77777777" w:rsidR="008F4BF0" w:rsidRPr="00CC6AD0" w:rsidRDefault="008F4BF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اشتغال </w:t>
            </w:r>
          </w:p>
        </w:tc>
        <w:tc>
          <w:tcPr>
            <w:tcW w:w="990" w:type="dxa"/>
            <w:shd w:val="clear" w:color="auto" w:fill="E6F7FA"/>
            <w:vAlign w:val="center"/>
          </w:tcPr>
          <w:p w14:paraId="25C8C7CE" w14:textId="77777777" w:rsidR="008F4BF0" w:rsidRPr="00CC6AD0" w:rsidRDefault="008F4BF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سرمایه گذاری</w:t>
            </w:r>
          </w:p>
          <w:p w14:paraId="22A5EC99" w14:textId="77777777" w:rsidR="008F4BF0" w:rsidRPr="00CC6AD0" w:rsidRDefault="008F4BF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 xml:space="preserve">(میلیارد ریال) </w:t>
            </w:r>
          </w:p>
        </w:tc>
      </w:tr>
      <w:tr w:rsidR="008F4BF0" w:rsidRPr="00CC6AD0" w14:paraId="5828EDE7" w14:textId="77777777" w:rsidTr="00561CBE">
        <w:trPr>
          <w:trHeight w:val="491"/>
          <w:jc w:val="center"/>
        </w:trPr>
        <w:tc>
          <w:tcPr>
            <w:tcW w:w="2677" w:type="dxa"/>
            <w:vAlign w:val="center"/>
          </w:tcPr>
          <w:p w14:paraId="0D3FC263" w14:textId="77777777" w:rsidR="008F4BF0" w:rsidRPr="00CC6AD0" w:rsidRDefault="008F4BF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شهرك صنعتي شوش</w:t>
            </w:r>
          </w:p>
        </w:tc>
        <w:tc>
          <w:tcPr>
            <w:tcW w:w="992" w:type="dxa"/>
            <w:vAlign w:val="center"/>
          </w:tcPr>
          <w:p w14:paraId="6210F786" w14:textId="77777777" w:rsidR="008F4BF0" w:rsidRPr="00CC6AD0" w:rsidRDefault="008F4BF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50</w:t>
            </w:r>
          </w:p>
        </w:tc>
        <w:tc>
          <w:tcPr>
            <w:tcW w:w="865" w:type="dxa"/>
            <w:vAlign w:val="center"/>
          </w:tcPr>
          <w:p w14:paraId="3FF4CC49" w14:textId="77777777" w:rsidR="008F4BF0" w:rsidRPr="00CC6AD0" w:rsidRDefault="008F4BF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دارد</w:t>
            </w:r>
          </w:p>
        </w:tc>
        <w:tc>
          <w:tcPr>
            <w:tcW w:w="978" w:type="dxa"/>
            <w:vAlign w:val="center"/>
          </w:tcPr>
          <w:p w14:paraId="2D4DE8FC" w14:textId="74662405" w:rsidR="008F4BF0" w:rsidRPr="00CC6AD0" w:rsidRDefault="005236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74</w:t>
            </w:r>
          </w:p>
        </w:tc>
        <w:tc>
          <w:tcPr>
            <w:tcW w:w="1003" w:type="dxa"/>
            <w:vAlign w:val="center"/>
          </w:tcPr>
          <w:p w14:paraId="20EFC492" w14:textId="43C819A5" w:rsidR="008F4BF0" w:rsidRPr="00CC6AD0" w:rsidRDefault="005236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37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954D148" w14:textId="20FBA48A" w:rsidR="008F4BF0" w:rsidRPr="00CC6AD0" w:rsidRDefault="00561CBE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41</w:t>
            </w:r>
          </w:p>
        </w:tc>
        <w:tc>
          <w:tcPr>
            <w:tcW w:w="720" w:type="dxa"/>
            <w:vAlign w:val="center"/>
          </w:tcPr>
          <w:p w14:paraId="35ED927F" w14:textId="3A3273B4" w:rsidR="008F4BF0" w:rsidRPr="00CC6AD0" w:rsidRDefault="00561CBE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958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619D5B8" w14:textId="12E122BC" w:rsidR="008F4BF0" w:rsidRPr="00CC6AD0" w:rsidRDefault="00561CBE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4007</w:t>
            </w:r>
          </w:p>
        </w:tc>
      </w:tr>
      <w:tr w:rsidR="008F4BF0" w:rsidRPr="00CC6AD0" w14:paraId="587E0559" w14:textId="77777777" w:rsidTr="00561CBE">
        <w:trPr>
          <w:trHeight w:val="491"/>
          <w:jc w:val="center"/>
        </w:trPr>
        <w:tc>
          <w:tcPr>
            <w:tcW w:w="2677" w:type="dxa"/>
            <w:vAlign w:val="center"/>
          </w:tcPr>
          <w:p w14:paraId="353B8CB6" w14:textId="77777777" w:rsidR="008F4BF0" w:rsidRPr="00CC6AD0" w:rsidRDefault="008F4BF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ناحیه صنعتی شاوور</w:t>
            </w:r>
          </w:p>
        </w:tc>
        <w:tc>
          <w:tcPr>
            <w:tcW w:w="992" w:type="dxa"/>
            <w:vAlign w:val="center"/>
          </w:tcPr>
          <w:p w14:paraId="4891FB22" w14:textId="77777777" w:rsidR="008F4BF0" w:rsidRPr="00CC6AD0" w:rsidRDefault="008F4BF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36</w:t>
            </w:r>
          </w:p>
        </w:tc>
        <w:tc>
          <w:tcPr>
            <w:tcW w:w="865" w:type="dxa"/>
            <w:vAlign w:val="center"/>
          </w:tcPr>
          <w:p w14:paraId="235C191A" w14:textId="77777777" w:rsidR="008F4BF0" w:rsidRPr="00CC6AD0" w:rsidRDefault="008F4BF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دارد</w:t>
            </w:r>
          </w:p>
        </w:tc>
        <w:tc>
          <w:tcPr>
            <w:tcW w:w="978" w:type="dxa"/>
            <w:vAlign w:val="center"/>
          </w:tcPr>
          <w:p w14:paraId="1F3BB471" w14:textId="304814F1" w:rsidR="008F4BF0" w:rsidRPr="00CC6AD0" w:rsidRDefault="00561CBE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29</w:t>
            </w:r>
          </w:p>
        </w:tc>
        <w:tc>
          <w:tcPr>
            <w:tcW w:w="1003" w:type="dxa"/>
            <w:vAlign w:val="center"/>
          </w:tcPr>
          <w:p w14:paraId="50861D27" w14:textId="6D93DAAF" w:rsidR="008F4BF0" w:rsidRPr="00CC6AD0" w:rsidRDefault="005236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20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41953A9" w14:textId="488CE3CC" w:rsidR="008F4BF0" w:rsidRPr="00CC6AD0" w:rsidRDefault="00561CBE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5</w:t>
            </w:r>
          </w:p>
        </w:tc>
        <w:tc>
          <w:tcPr>
            <w:tcW w:w="720" w:type="dxa"/>
            <w:vAlign w:val="center"/>
          </w:tcPr>
          <w:p w14:paraId="1AAB42DA" w14:textId="7A45A4A3" w:rsidR="008F4BF0" w:rsidRPr="00CC6AD0" w:rsidRDefault="00561CBE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54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7307179" w14:textId="011806C0" w:rsidR="008F4BF0" w:rsidRPr="00CC6AD0" w:rsidRDefault="00561CBE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541</w:t>
            </w:r>
          </w:p>
        </w:tc>
      </w:tr>
      <w:tr w:rsidR="008F4BF0" w:rsidRPr="00CC6AD0" w14:paraId="283BC293" w14:textId="77777777" w:rsidTr="00561CBE">
        <w:trPr>
          <w:trHeight w:val="297"/>
          <w:jc w:val="center"/>
        </w:trPr>
        <w:tc>
          <w:tcPr>
            <w:tcW w:w="2677" w:type="dxa"/>
            <w:shd w:val="clear" w:color="auto" w:fill="EAE1FC" w:themeFill="accent5" w:themeFillTint="33"/>
            <w:vAlign w:val="center"/>
          </w:tcPr>
          <w:p w14:paraId="75A011BA" w14:textId="77777777" w:rsidR="008F4BF0" w:rsidRPr="00CC6AD0" w:rsidRDefault="008F4BF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مجموع</w:t>
            </w:r>
          </w:p>
        </w:tc>
        <w:tc>
          <w:tcPr>
            <w:tcW w:w="992" w:type="dxa"/>
            <w:shd w:val="clear" w:color="auto" w:fill="EAE1FC" w:themeFill="accent5" w:themeFillTint="33"/>
            <w:vAlign w:val="center"/>
          </w:tcPr>
          <w:p w14:paraId="18D50A14" w14:textId="77777777" w:rsidR="008F4BF0" w:rsidRPr="00CC6AD0" w:rsidRDefault="008F4BF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86</w:t>
            </w:r>
          </w:p>
        </w:tc>
        <w:tc>
          <w:tcPr>
            <w:tcW w:w="865" w:type="dxa"/>
            <w:shd w:val="clear" w:color="auto" w:fill="EAE1FC" w:themeFill="accent5" w:themeFillTint="33"/>
            <w:vAlign w:val="center"/>
          </w:tcPr>
          <w:p w14:paraId="3FF05E55" w14:textId="77777777" w:rsidR="008F4BF0" w:rsidRPr="00CC6AD0" w:rsidRDefault="008F4BF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2</w:t>
            </w:r>
          </w:p>
        </w:tc>
        <w:tc>
          <w:tcPr>
            <w:tcW w:w="978" w:type="dxa"/>
            <w:shd w:val="clear" w:color="auto" w:fill="EAE1FC" w:themeFill="accent5" w:themeFillTint="33"/>
            <w:vAlign w:val="center"/>
          </w:tcPr>
          <w:p w14:paraId="035FBE25" w14:textId="4F2B0499" w:rsidR="008F4BF0" w:rsidRPr="00CC6AD0" w:rsidRDefault="00561CBE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103</w:t>
            </w:r>
          </w:p>
        </w:tc>
        <w:tc>
          <w:tcPr>
            <w:tcW w:w="1003" w:type="dxa"/>
            <w:shd w:val="clear" w:color="auto" w:fill="EAE1FC" w:themeFill="accent5" w:themeFillTint="33"/>
            <w:vAlign w:val="center"/>
          </w:tcPr>
          <w:p w14:paraId="0B0E4E10" w14:textId="6499F586" w:rsidR="008F4BF0" w:rsidRPr="00CC6AD0" w:rsidRDefault="0052369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57</w:t>
            </w:r>
          </w:p>
        </w:tc>
        <w:tc>
          <w:tcPr>
            <w:tcW w:w="629" w:type="dxa"/>
            <w:shd w:val="clear" w:color="auto" w:fill="EAE1FC" w:themeFill="accent5" w:themeFillTint="33"/>
            <w:vAlign w:val="center"/>
          </w:tcPr>
          <w:p w14:paraId="3ED56D44" w14:textId="74C64406" w:rsidR="008F4BF0" w:rsidRPr="00CC6AD0" w:rsidRDefault="00561CBE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46</w:t>
            </w:r>
          </w:p>
        </w:tc>
        <w:tc>
          <w:tcPr>
            <w:tcW w:w="720" w:type="dxa"/>
            <w:shd w:val="clear" w:color="auto" w:fill="EAE1FC" w:themeFill="accent5" w:themeFillTint="33"/>
            <w:vAlign w:val="center"/>
          </w:tcPr>
          <w:p w14:paraId="1CCD9F0D" w14:textId="7F0347C9" w:rsidR="008F4BF0" w:rsidRPr="00CC6AD0" w:rsidRDefault="00561CBE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1012</w:t>
            </w:r>
          </w:p>
        </w:tc>
        <w:tc>
          <w:tcPr>
            <w:tcW w:w="990" w:type="dxa"/>
            <w:shd w:val="clear" w:color="auto" w:fill="EAE1FC" w:themeFill="accent5" w:themeFillTint="33"/>
            <w:vAlign w:val="center"/>
          </w:tcPr>
          <w:p w14:paraId="175B64EE" w14:textId="782E9AE6" w:rsidR="008F4BF0" w:rsidRPr="00CC6AD0" w:rsidRDefault="00561CBE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4548</w:t>
            </w:r>
          </w:p>
        </w:tc>
      </w:tr>
    </w:tbl>
    <w:tbl>
      <w:tblPr>
        <w:tblStyle w:val="TableGrid1"/>
        <w:tblpPr w:leftFromText="180" w:rightFromText="180" w:vertAnchor="text" w:horzAnchor="margin" w:tblpXSpec="center" w:tblpY="436"/>
        <w:bidiVisual/>
        <w:tblW w:w="10160" w:type="dxa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4A0" w:firstRow="1" w:lastRow="0" w:firstColumn="1" w:lastColumn="0" w:noHBand="0" w:noVBand="1"/>
      </w:tblPr>
      <w:tblGrid>
        <w:gridCol w:w="2221"/>
        <w:gridCol w:w="567"/>
        <w:gridCol w:w="851"/>
        <w:gridCol w:w="567"/>
        <w:gridCol w:w="850"/>
        <w:gridCol w:w="709"/>
        <w:gridCol w:w="709"/>
        <w:gridCol w:w="709"/>
        <w:gridCol w:w="709"/>
        <w:gridCol w:w="709"/>
        <w:gridCol w:w="708"/>
        <w:gridCol w:w="851"/>
      </w:tblGrid>
      <w:tr w:rsidR="0052369C" w:rsidRPr="00CC6AD0" w14:paraId="6E9C75F4" w14:textId="77777777" w:rsidTr="005517D3">
        <w:trPr>
          <w:trHeight w:val="336"/>
        </w:trPr>
        <w:tc>
          <w:tcPr>
            <w:tcW w:w="2221" w:type="dxa"/>
            <w:vMerge w:val="restart"/>
            <w:shd w:val="clear" w:color="auto" w:fill="E6F7FA"/>
            <w:vAlign w:val="center"/>
          </w:tcPr>
          <w:p w14:paraId="17A43927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color w:val="FF0000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 امکانات زیر بنایی *</w:t>
            </w:r>
          </w:p>
        </w:tc>
        <w:tc>
          <w:tcPr>
            <w:tcW w:w="1418" w:type="dxa"/>
            <w:gridSpan w:val="2"/>
            <w:shd w:val="clear" w:color="auto" w:fill="E6F7FA"/>
            <w:vAlign w:val="center"/>
          </w:tcPr>
          <w:p w14:paraId="1231460B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آب</w:t>
            </w:r>
          </w:p>
        </w:tc>
        <w:tc>
          <w:tcPr>
            <w:tcW w:w="1417" w:type="dxa"/>
            <w:gridSpan w:val="2"/>
            <w:shd w:val="clear" w:color="auto" w:fill="E6F7FA"/>
            <w:vAlign w:val="center"/>
          </w:tcPr>
          <w:p w14:paraId="0758C24E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برق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7322E78D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گاز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1D19F56D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مخابرات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07E90AFA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تصفیه خانه فاضلاب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26B7737B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فضای سبز (هکتار)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66D60867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شبکه داخلی گاز</w:t>
            </w:r>
          </w:p>
        </w:tc>
        <w:tc>
          <w:tcPr>
            <w:tcW w:w="708" w:type="dxa"/>
            <w:vMerge w:val="restart"/>
            <w:shd w:val="clear" w:color="auto" w:fill="E6F7FA"/>
            <w:vAlign w:val="center"/>
          </w:tcPr>
          <w:p w14:paraId="3C0D45A3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اتصال به فیبر نوری</w:t>
            </w:r>
          </w:p>
        </w:tc>
        <w:tc>
          <w:tcPr>
            <w:tcW w:w="851" w:type="dxa"/>
            <w:vMerge w:val="restart"/>
            <w:shd w:val="clear" w:color="auto" w:fill="E6F7FA"/>
            <w:vAlign w:val="center"/>
          </w:tcPr>
          <w:p w14:paraId="64355F78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ساختمان آتشنشانی</w:t>
            </w:r>
          </w:p>
        </w:tc>
      </w:tr>
      <w:tr w:rsidR="0052369C" w:rsidRPr="00CC6AD0" w14:paraId="3A326BC7" w14:textId="77777777" w:rsidTr="005517D3">
        <w:trPr>
          <w:trHeight w:val="704"/>
        </w:trPr>
        <w:tc>
          <w:tcPr>
            <w:tcW w:w="2221" w:type="dxa"/>
            <w:vMerge/>
            <w:shd w:val="clear" w:color="auto" w:fill="E5DFEC"/>
            <w:vAlign w:val="center"/>
          </w:tcPr>
          <w:p w14:paraId="0365F90C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567" w:type="dxa"/>
            <w:shd w:val="clear" w:color="auto" w:fill="E6F7FA"/>
            <w:vAlign w:val="center"/>
          </w:tcPr>
          <w:p w14:paraId="7A0FE7F2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1" w:type="dxa"/>
            <w:shd w:val="clear" w:color="auto" w:fill="E6F7FA"/>
            <w:vAlign w:val="center"/>
          </w:tcPr>
          <w:p w14:paraId="4F421DA8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آب تامین شده</w:t>
            </w:r>
          </w:p>
        </w:tc>
        <w:tc>
          <w:tcPr>
            <w:tcW w:w="567" w:type="dxa"/>
            <w:shd w:val="clear" w:color="auto" w:fill="E6F7FA"/>
            <w:vAlign w:val="center"/>
          </w:tcPr>
          <w:p w14:paraId="3678A1DB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0" w:type="dxa"/>
            <w:shd w:val="clear" w:color="auto" w:fill="E6F7FA"/>
            <w:vAlign w:val="center"/>
          </w:tcPr>
          <w:p w14:paraId="4CE610A5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برق تامین شده</w:t>
            </w: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31196BB9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3746739F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24CE6551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48CD6A18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0B6BE93F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8" w:type="dxa"/>
            <w:vMerge/>
            <w:shd w:val="clear" w:color="auto" w:fill="E5DFEC"/>
            <w:vAlign w:val="center"/>
          </w:tcPr>
          <w:p w14:paraId="45DFD726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851" w:type="dxa"/>
            <w:vMerge/>
            <w:shd w:val="clear" w:color="auto" w:fill="E5DFEC"/>
            <w:vAlign w:val="center"/>
          </w:tcPr>
          <w:p w14:paraId="374DAEA9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</w:tr>
      <w:tr w:rsidR="0052369C" w:rsidRPr="00CC6AD0" w14:paraId="5F2E92E7" w14:textId="77777777" w:rsidTr="005517D3">
        <w:trPr>
          <w:trHeight w:val="350"/>
        </w:trPr>
        <w:tc>
          <w:tcPr>
            <w:tcW w:w="2221" w:type="dxa"/>
            <w:vAlign w:val="center"/>
          </w:tcPr>
          <w:p w14:paraId="3B5D77BA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شهرك صنعتي شوش</w:t>
            </w:r>
          </w:p>
        </w:tc>
        <w:tc>
          <w:tcPr>
            <w:tcW w:w="567" w:type="dxa"/>
            <w:vAlign w:val="center"/>
          </w:tcPr>
          <w:p w14:paraId="0BC6EA86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691FC2E3" w14:textId="45252721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55</w:t>
            </w:r>
          </w:p>
        </w:tc>
        <w:tc>
          <w:tcPr>
            <w:tcW w:w="567" w:type="dxa"/>
            <w:vAlign w:val="center"/>
          </w:tcPr>
          <w:p w14:paraId="02845EC0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2B33AEE3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>
              <w:rPr>
                <w:rFonts w:ascii="Times New Roman" w:eastAsia="Times New Roman" w:hAnsi="Times New Roman" w:cs="B Homa" w:hint="cs"/>
                <w:rtl/>
                <w:lang w:bidi="ar-SA"/>
              </w:rPr>
              <w:t>27</w:t>
            </w:r>
          </w:p>
        </w:tc>
        <w:tc>
          <w:tcPr>
            <w:tcW w:w="709" w:type="dxa"/>
            <w:vAlign w:val="center"/>
          </w:tcPr>
          <w:p w14:paraId="78C90AB6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53ACED90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2C229A7C" w14:textId="637A2EAE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36C82D49" w14:textId="7FE42BCE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40/15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87E2BAD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B5E63BD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Titr"/>
                <w:sz w:val="28"/>
                <w:szCs w:val="28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F2525F9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</w:tr>
      <w:tr w:rsidR="0052369C" w:rsidRPr="00CC6AD0" w14:paraId="5595DB7F" w14:textId="77777777" w:rsidTr="005517D3">
        <w:trPr>
          <w:trHeight w:val="406"/>
        </w:trPr>
        <w:tc>
          <w:tcPr>
            <w:tcW w:w="2221" w:type="dxa"/>
            <w:vAlign w:val="center"/>
          </w:tcPr>
          <w:p w14:paraId="18C692C5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ناحیه صنعتی شاوور</w:t>
            </w:r>
          </w:p>
        </w:tc>
        <w:tc>
          <w:tcPr>
            <w:tcW w:w="567" w:type="dxa"/>
            <w:vAlign w:val="center"/>
          </w:tcPr>
          <w:p w14:paraId="14F943CB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b/>
                <w:bCs/>
                <w:sz w:val="28"/>
                <w:szCs w:val="28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39AA8D60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567" w:type="dxa"/>
            <w:vAlign w:val="center"/>
          </w:tcPr>
          <w:p w14:paraId="5EFE726A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28"/>
                <w:szCs w:val="2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627844D7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8</w:t>
            </w:r>
          </w:p>
        </w:tc>
        <w:tc>
          <w:tcPr>
            <w:tcW w:w="709" w:type="dxa"/>
            <w:vAlign w:val="center"/>
          </w:tcPr>
          <w:p w14:paraId="3AF5E15E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05D3B742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</w:tcPr>
          <w:p w14:paraId="262A05DE" w14:textId="77777777" w:rsidR="0052369C" w:rsidRDefault="0052369C" w:rsidP="005517D3">
            <w:pPr>
              <w:jc w:val="center"/>
            </w:pPr>
            <w:r w:rsidRPr="00183A93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06D33053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25/2</w:t>
            </w:r>
          </w:p>
        </w:tc>
        <w:tc>
          <w:tcPr>
            <w:tcW w:w="709" w:type="dxa"/>
            <w:shd w:val="clear" w:color="auto" w:fill="auto"/>
          </w:tcPr>
          <w:p w14:paraId="6EF195CC" w14:textId="77777777" w:rsidR="0052369C" w:rsidRDefault="0052369C" w:rsidP="005517D3">
            <w:pPr>
              <w:jc w:val="center"/>
            </w:pPr>
            <w:r w:rsidRPr="008B36C9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450CB569" w14:textId="77777777" w:rsidR="0052369C" w:rsidRDefault="0052369C" w:rsidP="005517D3">
            <w:pPr>
              <w:jc w:val="center"/>
            </w:pPr>
            <w:r w:rsidRPr="008B36C9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3985231" w14:textId="77777777" w:rsidR="0052369C" w:rsidRDefault="0052369C" w:rsidP="005517D3">
            <w:pPr>
              <w:jc w:val="center"/>
            </w:pPr>
            <w:r w:rsidRPr="008B36C9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52369C" w:rsidRPr="00CC6AD0" w14:paraId="439EF57D" w14:textId="77777777" w:rsidTr="005517D3">
        <w:trPr>
          <w:trHeight w:val="406"/>
        </w:trPr>
        <w:tc>
          <w:tcPr>
            <w:tcW w:w="2221" w:type="dxa"/>
            <w:shd w:val="clear" w:color="auto" w:fill="EAE1FC" w:themeFill="accent5" w:themeFillTint="33"/>
            <w:vAlign w:val="center"/>
          </w:tcPr>
          <w:p w14:paraId="71126BBA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مجموع</w:t>
            </w:r>
          </w:p>
        </w:tc>
        <w:tc>
          <w:tcPr>
            <w:tcW w:w="567" w:type="dxa"/>
            <w:shd w:val="clear" w:color="auto" w:fill="EAE1FC" w:themeFill="accent5" w:themeFillTint="33"/>
            <w:vAlign w:val="center"/>
          </w:tcPr>
          <w:p w14:paraId="6ABBC18B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2</w:t>
            </w:r>
          </w:p>
        </w:tc>
        <w:tc>
          <w:tcPr>
            <w:tcW w:w="851" w:type="dxa"/>
            <w:shd w:val="clear" w:color="auto" w:fill="EAE1FC" w:themeFill="accent5" w:themeFillTint="33"/>
            <w:vAlign w:val="center"/>
          </w:tcPr>
          <w:p w14:paraId="3FFCDED1" w14:textId="6F969324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57</w:t>
            </w:r>
          </w:p>
        </w:tc>
        <w:tc>
          <w:tcPr>
            <w:tcW w:w="567" w:type="dxa"/>
            <w:shd w:val="clear" w:color="auto" w:fill="EAE1FC" w:themeFill="accent5" w:themeFillTint="33"/>
            <w:vAlign w:val="center"/>
          </w:tcPr>
          <w:p w14:paraId="62FCD24A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2</w:t>
            </w:r>
          </w:p>
        </w:tc>
        <w:tc>
          <w:tcPr>
            <w:tcW w:w="850" w:type="dxa"/>
            <w:shd w:val="clear" w:color="auto" w:fill="EAE1FC" w:themeFill="accent5" w:themeFillTint="33"/>
            <w:vAlign w:val="center"/>
          </w:tcPr>
          <w:p w14:paraId="181C3CF9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35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0E5BD901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2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74A0A5D8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2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52074F4C" w14:textId="1D76DB15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1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495DC535" w14:textId="6120F35B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65/17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2D636CE1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1</w:t>
            </w:r>
          </w:p>
        </w:tc>
        <w:tc>
          <w:tcPr>
            <w:tcW w:w="708" w:type="dxa"/>
            <w:shd w:val="clear" w:color="auto" w:fill="EAE1FC" w:themeFill="accent5" w:themeFillTint="33"/>
            <w:vAlign w:val="center"/>
          </w:tcPr>
          <w:p w14:paraId="5A54B96C" w14:textId="77777777" w:rsidR="0052369C" w:rsidRPr="00CC6AD0" w:rsidRDefault="0052369C" w:rsidP="005517D3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1</w:t>
            </w:r>
          </w:p>
        </w:tc>
        <w:tc>
          <w:tcPr>
            <w:tcW w:w="851" w:type="dxa"/>
            <w:shd w:val="clear" w:color="auto" w:fill="EAE1FC" w:themeFill="accent5" w:themeFillTint="33"/>
            <w:vAlign w:val="center"/>
          </w:tcPr>
          <w:p w14:paraId="7F5A3B39" w14:textId="77777777" w:rsidR="0052369C" w:rsidRPr="00551D02" w:rsidRDefault="0052369C" w:rsidP="005517D3">
            <w:pPr>
              <w:jc w:val="center"/>
              <w:rPr>
                <w:rFonts w:ascii="Times New Roman" w:eastAsia="Times New Roman" w:hAnsi="Times New Roman" w:cs="B Homa"/>
                <w:sz w:val="24"/>
                <w:szCs w:val="24"/>
                <w:rtl/>
              </w:rPr>
            </w:pPr>
            <w:r w:rsidRPr="00551D02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</w:tr>
    </w:tbl>
    <w:p w14:paraId="443C98F2" w14:textId="7B59EB03" w:rsidR="00CC6AD0" w:rsidRDefault="00CC6AD0" w:rsidP="00CC6AD0">
      <w:pPr>
        <w:spacing w:after="0" w:line="240" w:lineRule="auto"/>
        <w:jc w:val="center"/>
        <w:rPr>
          <w:rFonts w:ascii="Times New Roman" w:eastAsia="Times New Roman" w:hAnsi="Times New Roman" w:cs="B Titr"/>
          <w:sz w:val="10"/>
          <w:szCs w:val="10"/>
        </w:rPr>
      </w:pPr>
    </w:p>
    <w:p w14:paraId="4399D1EB" w14:textId="77777777" w:rsidR="003F2C98" w:rsidRDefault="003F2C98" w:rsidP="00CC6AD0">
      <w:pPr>
        <w:spacing w:after="0" w:line="240" w:lineRule="auto"/>
        <w:jc w:val="center"/>
        <w:rPr>
          <w:rFonts w:ascii="Times New Roman" w:eastAsia="Times New Roman" w:hAnsi="Times New Roman" w:cs="B Titr"/>
          <w:sz w:val="10"/>
          <w:szCs w:val="10"/>
          <w:rtl/>
        </w:rPr>
      </w:pPr>
    </w:p>
    <w:p w14:paraId="29B4AEC9" w14:textId="6774DDFB" w:rsidR="0052369C" w:rsidRDefault="0052369C" w:rsidP="0052369C">
      <w:pPr>
        <w:spacing w:after="0" w:line="240" w:lineRule="auto"/>
        <w:rPr>
          <w:rFonts w:ascii="Times New Roman" w:eastAsia="Times New Roman" w:hAnsi="Times New Roman" w:cs="B Titr"/>
          <w:sz w:val="10"/>
          <w:szCs w:val="10"/>
          <w:rtl/>
        </w:rPr>
      </w:pPr>
    </w:p>
    <w:p w14:paraId="604033E7" w14:textId="77777777" w:rsidR="0052369C" w:rsidRDefault="0052369C" w:rsidP="0052369C">
      <w:pPr>
        <w:spacing w:after="0" w:line="240" w:lineRule="auto"/>
        <w:rPr>
          <w:rFonts w:ascii="Times New Roman" w:eastAsia="Times New Roman" w:hAnsi="Times New Roman" w:cs="B Titr"/>
          <w:sz w:val="10"/>
          <w:szCs w:val="10"/>
          <w:rtl/>
        </w:rPr>
      </w:pPr>
    </w:p>
    <w:p w14:paraId="5B5F5AC6" w14:textId="742A4A6C" w:rsidR="0052369C" w:rsidRDefault="0052369C" w:rsidP="00CC6AD0">
      <w:pPr>
        <w:spacing w:after="0" w:line="240" w:lineRule="auto"/>
        <w:jc w:val="center"/>
        <w:rPr>
          <w:rFonts w:ascii="Times New Roman" w:eastAsia="Times New Roman" w:hAnsi="Times New Roman" w:cs="B Titr"/>
          <w:sz w:val="10"/>
          <w:szCs w:val="10"/>
          <w:rtl/>
        </w:rPr>
      </w:pPr>
    </w:p>
    <w:p w14:paraId="1576120A" w14:textId="77777777" w:rsidR="0052369C" w:rsidRPr="00AF0143" w:rsidRDefault="0052369C" w:rsidP="00CC6AD0">
      <w:pPr>
        <w:spacing w:after="0" w:line="240" w:lineRule="auto"/>
        <w:jc w:val="center"/>
        <w:rPr>
          <w:rFonts w:ascii="Times New Roman" w:eastAsia="Times New Roman" w:hAnsi="Times New Roman" w:cs="B Titr"/>
          <w:sz w:val="10"/>
          <w:szCs w:val="10"/>
          <w:rtl/>
        </w:rPr>
      </w:pPr>
    </w:p>
    <w:tbl>
      <w:tblPr>
        <w:tblStyle w:val="TableGrid1"/>
        <w:tblpPr w:leftFromText="180" w:rightFromText="180" w:vertAnchor="text" w:horzAnchor="margin" w:tblpXSpec="center" w:tblpY="-59"/>
        <w:bidiVisual/>
        <w:tblW w:w="0" w:type="auto"/>
        <w:tblLook w:val="04A0" w:firstRow="1" w:lastRow="0" w:firstColumn="1" w:lastColumn="0" w:noHBand="0" w:noVBand="1"/>
      </w:tblPr>
      <w:tblGrid>
        <w:gridCol w:w="2617"/>
        <w:gridCol w:w="540"/>
        <w:gridCol w:w="5130"/>
        <w:gridCol w:w="1971"/>
      </w:tblGrid>
      <w:tr w:rsidR="00D9373D" w:rsidRPr="00CC6AD0" w14:paraId="6DFCBA0E" w14:textId="77777777" w:rsidTr="005517D3">
        <w:trPr>
          <w:trHeight w:val="422"/>
        </w:trPr>
        <w:tc>
          <w:tcPr>
            <w:tcW w:w="2617" w:type="dxa"/>
            <w:shd w:val="clear" w:color="auto" w:fill="E6F7FA"/>
            <w:vAlign w:val="center"/>
          </w:tcPr>
          <w:p w14:paraId="63C46244" w14:textId="667B3470" w:rsidR="00D9373D" w:rsidRPr="00CC6AD0" w:rsidRDefault="00D9373D" w:rsidP="005517D3">
            <w:pPr>
              <w:jc w:val="center"/>
              <w:rPr>
                <w:rFonts w:ascii="Times New Roman" w:eastAsia="Times New Roman" w:hAnsi="Times New Roman" w:cs="B Titr"/>
                <w:color w:val="FF0000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*</w:t>
            </w:r>
            <w:r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 xml:space="preserve">پروژه های عمرانی سال </w:t>
            </w:r>
            <w:r w:rsidR="0053606C"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1403</w:t>
            </w:r>
            <w:r w:rsidRPr="00CC6AD0"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*</w:t>
            </w:r>
          </w:p>
        </w:tc>
        <w:tc>
          <w:tcPr>
            <w:tcW w:w="540" w:type="dxa"/>
            <w:shd w:val="clear" w:color="auto" w:fill="E6F7FA"/>
            <w:vAlign w:val="center"/>
          </w:tcPr>
          <w:p w14:paraId="7FFAA92F" w14:textId="77777777" w:rsidR="00D9373D" w:rsidRPr="00CC6AD0" w:rsidRDefault="00D9373D" w:rsidP="005517D3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تعداد</w:t>
            </w:r>
          </w:p>
        </w:tc>
        <w:tc>
          <w:tcPr>
            <w:tcW w:w="5130" w:type="dxa"/>
            <w:shd w:val="clear" w:color="auto" w:fill="E6F7FA"/>
            <w:vAlign w:val="center"/>
          </w:tcPr>
          <w:p w14:paraId="4E397226" w14:textId="77777777" w:rsidR="00D9373D" w:rsidRPr="00CC6AD0" w:rsidRDefault="00D9373D" w:rsidP="005517D3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عنوان پروژه</w:t>
            </w:r>
          </w:p>
        </w:tc>
        <w:tc>
          <w:tcPr>
            <w:tcW w:w="1971" w:type="dxa"/>
            <w:shd w:val="clear" w:color="auto" w:fill="E6F7FA"/>
            <w:vAlign w:val="center"/>
          </w:tcPr>
          <w:p w14:paraId="0CDD023C" w14:textId="77777777" w:rsidR="00D9373D" w:rsidRPr="00CC6AD0" w:rsidRDefault="00D9373D" w:rsidP="005517D3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مبلغ اعتبار</w:t>
            </w:r>
          </w:p>
          <w:p w14:paraId="15AB76E4" w14:textId="77777777" w:rsidR="00D9373D" w:rsidRPr="00CC6AD0" w:rsidRDefault="00D9373D" w:rsidP="005517D3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4"/>
                <w:szCs w:val="14"/>
                <w:rtl/>
              </w:rPr>
              <w:t>(ریال)</w:t>
            </w:r>
          </w:p>
        </w:tc>
      </w:tr>
      <w:tr w:rsidR="00D9373D" w:rsidRPr="00C26779" w14:paraId="19A7BA06" w14:textId="77777777" w:rsidTr="005517D3">
        <w:trPr>
          <w:trHeight w:val="270"/>
        </w:trPr>
        <w:tc>
          <w:tcPr>
            <w:tcW w:w="2617" w:type="dxa"/>
            <w:shd w:val="clear" w:color="000000" w:fill="FFFFFF"/>
            <w:vAlign w:val="center"/>
          </w:tcPr>
          <w:p w14:paraId="137A91E4" w14:textId="77777777" w:rsidR="00D9373D" w:rsidRPr="006F48C3" w:rsidRDefault="00D9373D" w:rsidP="005517D3">
            <w:pPr>
              <w:jc w:val="center"/>
              <w:rPr>
                <w:rFonts w:ascii="Times New Roman" w:eastAsia="Times New Roman" w:hAnsi="Times New Roman" w:cs="B Homa"/>
              </w:rPr>
            </w:pPr>
            <w:r w:rsidRPr="006F48C3">
              <w:rPr>
                <w:rFonts w:ascii="Times New Roman" w:eastAsia="Times New Roman" w:hAnsi="Times New Roman" w:cs="B Homa" w:hint="cs"/>
                <w:rtl/>
              </w:rPr>
              <w:t>شهرک صنعتي شوش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603B9365" w14:textId="53AE6654" w:rsidR="00D9373D" w:rsidRPr="00C26779" w:rsidRDefault="0053606C" w:rsidP="005517D3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5130" w:type="dxa"/>
            <w:shd w:val="clear" w:color="000000" w:fill="FFFFFF"/>
            <w:vAlign w:val="center"/>
          </w:tcPr>
          <w:p w14:paraId="6892730A" w14:textId="13447D5A" w:rsidR="00D9373D" w:rsidRPr="003A0844" w:rsidRDefault="003F2C98" w:rsidP="005517D3">
            <w:pPr>
              <w:jc w:val="center"/>
              <w:rPr>
                <w:rFonts w:ascii="Times New Roman" w:eastAsia="Times New Roman" w:hAnsi="Times New Roman" w:cs="B Homa"/>
              </w:rPr>
            </w:pPr>
            <w:r w:rsidRPr="003F2C98">
              <w:rPr>
                <w:rFonts w:ascii="Times New Roman" w:eastAsia="Times New Roman" w:hAnsi="Times New Roman" w:cs="B Homa" w:hint="eastAsia"/>
                <w:rtl/>
              </w:rPr>
              <w:t>بهره</w:t>
            </w:r>
            <w:r w:rsidRPr="003F2C98">
              <w:rPr>
                <w:rFonts w:ascii="Times New Roman" w:eastAsia="Times New Roman" w:hAnsi="Times New Roman" w:cs="B Homa"/>
                <w:rtl/>
              </w:rPr>
              <w:t xml:space="preserve"> </w:t>
            </w:r>
            <w:r w:rsidRPr="003F2C98">
              <w:rPr>
                <w:rFonts w:ascii="Times New Roman" w:eastAsia="Times New Roman" w:hAnsi="Times New Roman" w:cs="B Homa" w:hint="eastAsia"/>
                <w:rtl/>
              </w:rPr>
              <w:t>بردار</w:t>
            </w:r>
            <w:r w:rsidRPr="003F2C98">
              <w:rPr>
                <w:rFonts w:ascii="Times New Roman" w:eastAsia="Times New Roman" w:hAnsi="Times New Roman" w:cs="B Homa" w:hint="cs"/>
                <w:rtl/>
              </w:rPr>
              <w:t>ی</w:t>
            </w:r>
            <w:r w:rsidRPr="003F2C98">
              <w:rPr>
                <w:rFonts w:ascii="Times New Roman" w:eastAsia="Times New Roman" w:hAnsi="Times New Roman" w:cs="B Homa"/>
                <w:rtl/>
              </w:rPr>
              <w:t xml:space="preserve"> </w:t>
            </w:r>
            <w:r w:rsidRPr="003F2C98">
              <w:rPr>
                <w:rFonts w:ascii="Times New Roman" w:eastAsia="Times New Roman" w:hAnsi="Times New Roman" w:cs="B Homa" w:hint="eastAsia"/>
                <w:rtl/>
              </w:rPr>
              <w:t>تصف</w:t>
            </w:r>
            <w:r w:rsidRPr="003F2C98">
              <w:rPr>
                <w:rFonts w:ascii="Times New Roman" w:eastAsia="Times New Roman" w:hAnsi="Times New Roman" w:cs="B Homa" w:hint="cs"/>
                <w:rtl/>
              </w:rPr>
              <w:t>ی</w:t>
            </w:r>
            <w:r w:rsidRPr="003F2C98">
              <w:rPr>
                <w:rFonts w:ascii="Times New Roman" w:eastAsia="Times New Roman" w:hAnsi="Times New Roman" w:cs="B Homa" w:hint="eastAsia"/>
                <w:rtl/>
              </w:rPr>
              <w:t>ه</w:t>
            </w:r>
            <w:r w:rsidRPr="003F2C98">
              <w:rPr>
                <w:rFonts w:ascii="Times New Roman" w:eastAsia="Times New Roman" w:hAnsi="Times New Roman" w:cs="B Homa"/>
                <w:rtl/>
              </w:rPr>
              <w:t xml:space="preserve"> </w:t>
            </w:r>
            <w:r w:rsidRPr="003F2C98">
              <w:rPr>
                <w:rFonts w:ascii="Times New Roman" w:eastAsia="Times New Roman" w:hAnsi="Times New Roman" w:cs="B Homa" w:hint="eastAsia"/>
                <w:rtl/>
              </w:rPr>
              <w:t>خانه</w:t>
            </w:r>
            <w:r w:rsidRPr="003F2C98">
              <w:rPr>
                <w:rFonts w:ascii="Times New Roman" w:eastAsia="Times New Roman" w:hAnsi="Times New Roman" w:cs="B Homa"/>
                <w:rtl/>
              </w:rPr>
              <w:t xml:space="preserve"> </w:t>
            </w:r>
            <w:r w:rsidRPr="003F2C98">
              <w:rPr>
                <w:rFonts w:ascii="Times New Roman" w:eastAsia="Times New Roman" w:hAnsi="Times New Roman" w:cs="B Homa" w:hint="eastAsia"/>
                <w:rtl/>
              </w:rPr>
              <w:t>فاضلاب</w:t>
            </w:r>
            <w:r w:rsidRPr="003F2C98">
              <w:rPr>
                <w:rFonts w:ascii="Times New Roman" w:eastAsia="Times New Roman" w:hAnsi="Times New Roman" w:cs="B Homa"/>
                <w:rtl/>
              </w:rPr>
              <w:t xml:space="preserve"> </w:t>
            </w:r>
            <w:r w:rsidRPr="003F2C98">
              <w:rPr>
                <w:rFonts w:ascii="Times New Roman" w:eastAsia="Times New Roman" w:hAnsi="Times New Roman" w:cs="B Homa" w:hint="eastAsia"/>
                <w:rtl/>
              </w:rPr>
              <w:t>شهرک</w:t>
            </w:r>
            <w:r w:rsidRPr="003F2C98">
              <w:rPr>
                <w:rFonts w:ascii="Times New Roman" w:eastAsia="Times New Roman" w:hAnsi="Times New Roman" w:cs="B Homa"/>
                <w:rtl/>
              </w:rPr>
              <w:t xml:space="preserve"> </w:t>
            </w:r>
            <w:r w:rsidRPr="003F2C98">
              <w:rPr>
                <w:rFonts w:ascii="Times New Roman" w:eastAsia="Times New Roman" w:hAnsi="Times New Roman" w:cs="B Homa" w:hint="eastAsia"/>
                <w:rtl/>
              </w:rPr>
              <w:t>صنعت</w:t>
            </w:r>
            <w:r w:rsidRPr="003F2C98">
              <w:rPr>
                <w:rFonts w:ascii="Times New Roman" w:eastAsia="Times New Roman" w:hAnsi="Times New Roman" w:cs="B Homa" w:hint="cs"/>
                <w:rtl/>
              </w:rPr>
              <w:t>ی</w:t>
            </w:r>
            <w:r w:rsidRPr="003F2C98">
              <w:rPr>
                <w:rFonts w:ascii="Times New Roman" w:eastAsia="Times New Roman" w:hAnsi="Times New Roman" w:cs="B Homa"/>
                <w:rtl/>
              </w:rPr>
              <w:t xml:space="preserve"> </w:t>
            </w:r>
            <w:r w:rsidRPr="003F2C98">
              <w:rPr>
                <w:rFonts w:ascii="Times New Roman" w:eastAsia="Times New Roman" w:hAnsi="Times New Roman" w:cs="B Homa" w:hint="eastAsia"/>
                <w:rtl/>
              </w:rPr>
              <w:t>شوش</w:t>
            </w:r>
          </w:p>
        </w:tc>
        <w:tc>
          <w:tcPr>
            <w:tcW w:w="1971" w:type="dxa"/>
            <w:shd w:val="clear" w:color="000000" w:fill="FFFFFF"/>
            <w:vAlign w:val="center"/>
          </w:tcPr>
          <w:p w14:paraId="55542F4F" w14:textId="33CF099B" w:rsidR="00D9373D" w:rsidRPr="003A0844" w:rsidRDefault="003F2C98" w:rsidP="005517D3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3F2C98">
              <w:rPr>
                <w:rFonts w:ascii="Times New Roman" w:eastAsia="Times New Roman" w:hAnsi="Times New Roman" w:cs="B Homa"/>
                <w:rtl/>
              </w:rPr>
              <w:t>9,896,000,000</w:t>
            </w:r>
          </w:p>
        </w:tc>
      </w:tr>
    </w:tbl>
    <w:p w14:paraId="1F6083C5" w14:textId="77777777" w:rsidR="003F2C98" w:rsidRDefault="003F2C98" w:rsidP="00395B65">
      <w:pPr>
        <w:spacing w:after="0" w:line="240" w:lineRule="auto"/>
        <w:rPr>
          <w:rFonts w:ascii="Times New Roman" w:eastAsia="Times New Roman" w:hAnsi="Times New Roman" w:cs="B Titr"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120"/>
        <w:bidiVisual/>
        <w:tblW w:w="7087" w:type="dxa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2410"/>
      </w:tblGrid>
      <w:tr w:rsidR="00DA3E6D" w:rsidRPr="00CC6AD0" w14:paraId="2CE5724A" w14:textId="77777777" w:rsidTr="00DA3E6D">
        <w:trPr>
          <w:trHeight w:val="273"/>
        </w:trPr>
        <w:tc>
          <w:tcPr>
            <w:tcW w:w="4677" w:type="dxa"/>
            <w:shd w:val="clear" w:color="auto" w:fill="E6F7FA"/>
            <w:vAlign w:val="center"/>
          </w:tcPr>
          <w:p w14:paraId="00C5F088" w14:textId="77777777" w:rsidR="00DA3E6D" w:rsidRPr="00B256AF" w:rsidRDefault="00DA3E6D" w:rsidP="00DA3E6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B256AF">
              <w:rPr>
                <w:rFonts w:ascii="Times New Roman" w:eastAsia="Times New Roman" w:hAnsi="Times New Roman" w:cs="B Titr" w:hint="cs"/>
                <w:color w:val="FF0000"/>
                <w:rtl/>
              </w:rPr>
              <w:t>موقعیت شهرستان</w:t>
            </w:r>
          </w:p>
        </w:tc>
        <w:tc>
          <w:tcPr>
            <w:tcW w:w="2410" w:type="dxa"/>
            <w:shd w:val="clear" w:color="auto" w:fill="E6F7FA"/>
            <w:vAlign w:val="center"/>
          </w:tcPr>
          <w:p w14:paraId="44A945BE" w14:textId="77777777" w:rsidR="00DA3E6D" w:rsidRPr="00B256AF" w:rsidRDefault="00DA3E6D" w:rsidP="00DA3E6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B256AF">
              <w:rPr>
                <w:rFonts w:ascii="Times New Roman" w:eastAsia="Times New Roman" w:hAnsi="Times New Roman" w:cs="B Titr" w:hint="cs"/>
                <w:color w:val="FF0000"/>
                <w:rtl/>
              </w:rPr>
              <w:t>فاصله (کیلومتر)</w:t>
            </w:r>
          </w:p>
        </w:tc>
      </w:tr>
      <w:tr w:rsidR="00DA3E6D" w:rsidRPr="00CC6AD0" w14:paraId="2120A604" w14:textId="77777777" w:rsidTr="00DA3E6D">
        <w:trPr>
          <w:trHeight w:val="1400"/>
        </w:trPr>
        <w:tc>
          <w:tcPr>
            <w:tcW w:w="4677" w:type="dxa"/>
            <w:vAlign w:val="center"/>
          </w:tcPr>
          <w:p w14:paraId="795E498F" w14:textId="77777777" w:rsidR="00DA3E6D" w:rsidRPr="00CC6AD0" w:rsidRDefault="00DA3E6D" w:rsidP="00DA3E6D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فرودگاه و راه آهن اهواز</w:t>
            </w:r>
          </w:p>
          <w:p w14:paraId="3138FA7F" w14:textId="77777777" w:rsidR="00DA3E6D" w:rsidRPr="00CC6AD0" w:rsidRDefault="00DA3E6D" w:rsidP="00DA3E6D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تافرودگاه دزفول</w:t>
            </w:r>
          </w:p>
          <w:p w14:paraId="71EEA43D" w14:textId="77777777" w:rsidR="00DA3E6D" w:rsidRPr="00CC6AD0" w:rsidRDefault="00DA3E6D" w:rsidP="00DA3E6D">
            <w:pPr>
              <w:tabs>
                <w:tab w:val="center" w:pos="2750"/>
              </w:tabs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راه آهن و  بندر امام خمینی</w:t>
            </w:r>
          </w:p>
          <w:p w14:paraId="6B1FAAA6" w14:textId="77777777" w:rsidR="00DA3E6D" w:rsidRPr="00CC6AD0" w:rsidRDefault="00DA3E6D" w:rsidP="00DA3E6D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بندر خرمشهر</w:t>
            </w:r>
          </w:p>
          <w:p w14:paraId="38E29120" w14:textId="77777777" w:rsidR="00DA3E6D" w:rsidRPr="00CC6AD0" w:rsidRDefault="00DA3E6D" w:rsidP="00DA3E6D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راه آهن انديمشك</w:t>
            </w:r>
          </w:p>
        </w:tc>
        <w:tc>
          <w:tcPr>
            <w:tcW w:w="2410" w:type="dxa"/>
            <w:vAlign w:val="center"/>
          </w:tcPr>
          <w:p w14:paraId="66E644FA" w14:textId="77777777" w:rsidR="00DA3E6D" w:rsidRPr="00CC6AD0" w:rsidRDefault="00DA3E6D" w:rsidP="00DA3E6D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110</w:t>
            </w:r>
          </w:p>
          <w:p w14:paraId="2AF1082F" w14:textId="77777777" w:rsidR="00DA3E6D" w:rsidRPr="00CC6AD0" w:rsidRDefault="00DA3E6D" w:rsidP="00DA3E6D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50</w:t>
            </w:r>
          </w:p>
          <w:p w14:paraId="7BD3B2FC" w14:textId="77777777" w:rsidR="00DA3E6D" w:rsidRPr="00CC6AD0" w:rsidRDefault="00DA3E6D" w:rsidP="00DA3E6D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287</w:t>
            </w:r>
          </w:p>
          <w:p w14:paraId="03866B6E" w14:textId="77777777" w:rsidR="00DA3E6D" w:rsidRPr="00CC6AD0" w:rsidRDefault="00DA3E6D" w:rsidP="00DA3E6D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235</w:t>
            </w:r>
          </w:p>
          <w:p w14:paraId="56D4146E" w14:textId="77777777" w:rsidR="00DA3E6D" w:rsidRPr="00CC6AD0" w:rsidRDefault="00DA3E6D" w:rsidP="00DA3E6D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55</w:t>
            </w:r>
          </w:p>
        </w:tc>
      </w:tr>
    </w:tbl>
    <w:p w14:paraId="7C8DAA10" w14:textId="77777777" w:rsidR="00C26779" w:rsidRPr="00AF0143" w:rsidRDefault="00C26779" w:rsidP="00CC6AD0">
      <w:pPr>
        <w:spacing w:after="0" w:line="240" w:lineRule="auto"/>
        <w:jc w:val="center"/>
        <w:rPr>
          <w:rFonts w:ascii="Times New Roman" w:eastAsia="Times New Roman" w:hAnsi="Times New Roman" w:cs="B Titr"/>
          <w:sz w:val="24"/>
          <w:szCs w:val="24"/>
          <w:rtl/>
        </w:rPr>
      </w:pPr>
    </w:p>
    <w:p w14:paraId="61C21402" w14:textId="77777777" w:rsidR="00DA3E6D" w:rsidRPr="00AF0143" w:rsidRDefault="00DA3E6D" w:rsidP="000F1DC7">
      <w:pPr>
        <w:spacing w:after="0" w:line="240" w:lineRule="auto"/>
        <w:ind w:left="850" w:right="709"/>
        <w:rPr>
          <w:rFonts w:ascii="Times New Roman" w:eastAsia="Times New Roman" w:hAnsi="Times New Roman" w:cs="B Titr"/>
          <w:sz w:val="24"/>
          <w:szCs w:val="24"/>
          <w:rtl/>
        </w:rPr>
      </w:pPr>
    </w:p>
    <w:p w14:paraId="6D8675A7" w14:textId="77777777" w:rsidR="00DA3E6D" w:rsidRPr="00AF0143" w:rsidRDefault="00DA3E6D" w:rsidP="000F1DC7">
      <w:pPr>
        <w:spacing w:after="0" w:line="240" w:lineRule="auto"/>
        <w:ind w:left="850" w:right="709"/>
        <w:rPr>
          <w:rFonts w:ascii="Times New Roman" w:eastAsia="Times New Roman" w:hAnsi="Times New Roman" w:cs="B Titr"/>
          <w:sz w:val="24"/>
          <w:szCs w:val="24"/>
          <w:rtl/>
        </w:rPr>
      </w:pPr>
    </w:p>
    <w:p w14:paraId="5A5C7B35" w14:textId="77777777" w:rsidR="00DA3E6D" w:rsidRPr="00AF0143" w:rsidRDefault="00DA3E6D" w:rsidP="000F1DC7">
      <w:pPr>
        <w:spacing w:after="0" w:line="240" w:lineRule="auto"/>
        <w:ind w:left="850" w:right="709"/>
        <w:rPr>
          <w:rFonts w:ascii="Times New Roman" w:eastAsia="Times New Roman" w:hAnsi="Times New Roman" w:cs="B Titr"/>
          <w:sz w:val="24"/>
          <w:szCs w:val="24"/>
          <w:rtl/>
        </w:rPr>
      </w:pPr>
    </w:p>
    <w:p w14:paraId="28EF7DB1" w14:textId="77777777" w:rsidR="00DA3E6D" w:rsidRPr="00AF0143" w:rsidRDefault="00DA3E6D" w:rsidP="000F1DC7">
      <w:pPr>
        <w:spacing w:after="0" w:line="240" w:lineRule="auto"/>
        <w:ind w:left="850" w:right="709"/>
        <w:rPr>
          <w:rFonts w:ascii="Times New Roman" w:eastAsia="Times New Roman" w:hAnsi="Times New Roman" w:cs="B Titr"/>
          <w:sz w:val="24"/>
          <w:szCs w:val="24"/>
          <w:rtl/>
        </w:rPr>
      </w:pPr>
    </w:p>
    <w:p w14:paraId="06B5B630" w14:textId="77777777" w:rsidR="00DA3E6D" w:rsidRDefault="00DA3E6D" w:rsidP="000F1DC7">
      <w:pPr>
        <w:spacing w:after="0" w:line="240" w:lineRule="auto"/>
        <w:ind w:left="850" w:right="709"/>
        <w:rPr>
          <w:rFonts w:ascii="Times New Roman" w:eastAsia="Times New Roman" w:hAnsi="Times New Roman" w:cs="B Titr"/>
          <w:sz w:val="24"/>
          <w:szCs w:val="24"/>
          <w:rtl/>
        </w:rPr>
      </w:pPr>
    </w:p>
    <w:p w14:paraId="483628BB" w14:textId="77777777" w:rsidR="00D9373D" w:rsidRDefault="00D9373D" w:rsidP="000F1DC7">
      <w:pPr>
        <w:spacing w:after="0" w:line="240" w:lineRule="auto"/>
        <w:ind w:left="850" w:right="709"/>
        <w:rPr>
          <w:rFonts w:ascii="Times New Roman" w:eastAsia="Times New Roman" w:hAnsi="Times New Roman" w:cs="B Titr"/>
          <w:sz w:val="24"/>
          <w:szCs w:val="24"/>
          <w:rtl/>
        </w:rPr>
      </w:pPr>
    </w:p>
    <w:p w14:paraId="60C57C00" w14:textId="77777777" w:rsidR="00D9373D" w:rsidRPr="00AF0143" w:rsidRDefault="00D9373D" w:rsidP="000F1DC7">
      <w:pPr>
        <w:spacing w:after="0" w:line="240" w:lineRule="auto"/>
        <w:ind w:left="850" w:right="709"/>
        <w:rPr>
          <w:rFonts w:ascii="Times New Roman" w:eastAsia="Times New Roman" w:hAnsi="Times New Roman" w:cs="B Titr"/>
          <w:sz w:val="24"/>
          <w:szCs w:val="24"/>
          <w:rtl/>
        </w:rPr>
      </w:pPr>
    </w:p>
    <w:p w14:paraId="133305B0" w14:textId="77777777" w:rsidR="00CC6AD0" w:rsidRPr="00AF0143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Titr"/>
          <w:sz w:val="24"/>
          <w:szCs w:val="24"/>
          <w:rtl/>
        </w:rPr>
      </w:pPr>
      <w:r w:rsidRPr="00AF0143">
        <w:rPr>
          <w:rFonts w:ascii="Times New Roman" w:eastAsia="Times New Roman" w:hAnsi="Times New Roman" w:cs="B Titr" w:hint="cs"/>
          <w:sz w:val="24"/>
          <w:szCs w:val="24"/>
          <w:rtl/>
        </w:rPr>
        <w:t>مزاياي سرمايه گذاري در منطقه:</w:t>
      </w:r>
    </w:p>
    <w:p w14:paraId="276DE3D1" w14:textId="77777777" w:rsidR="00CC6AD0" w:rsidRPr="00AF0143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2</w:t>
      </w:r>
      <w:r w:rsidRPr="00AF0143">
        <w:rPr>
          <w:rFonts w:ascii="Times New Roman" w:eastAsia="Times New Roman" w:hAnsi="Times New Roman" w:cs="B Nazanin" w:hint="cs"/>
          <w:b/>
          <w:bCs/>
          <w:rtl/>
        </w:rPr>
        <w:t>- اراضي  مستعد  جهت انجام  فعاليتهاي كشاورزي  و باغداري</w:t>
      </w:r>
    </w:p>
    <w:p w14:paraId="3DC98937" w14:textId="77777777" w:rsidR="00CC6AD0" w:rsidRPr="00AF0143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rtl/>
        </w:rPr>
      </w:pPr>
      <w:r w:rsidRPr="00AF0143">
        <w:rPr>
          <w:rFonts w:ascii="Times New Roman" w:eastAsia="Times New Roman" w:hAnsi="Times New Roman" w:cs="B Nazanin" w:hint="cs"/>
          <w:b/>
          <w:bCs/>
          <w:rtl/>
        </w:rPr>
        <w:t>3- محور ترانزيت شوش- انديمشك- تهران</w:t>
      </w:r>
    </w:p>
    <w:p w14:paraId="77A1D6F9" w14:textId="77777777" w:rsidR="00CC6AD0" w:rsidRPr="00AF0143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rtl/>
        </w:rPr>
      </w:pPr>
      <w:r w:rsidRPr="00AF0143">
        <w:rPr>
          <w:rFonts w:ascii="Times New Roman" w:eastAsia="Times New Roman" w:hAnsi="Times New Roman" w:cs="B Nazanin" w:hint="cs"/>
          <w:b/>
          <w:bCs/>
          <w:rtl/>
        </w:rPr>
        <w:t>4- منابع  مناسب  آبهاي زيرزميني  و جاري</w:t>
      </w:r>
    </w:p>
    <w:p w14:paraId="16C1000D" w14:textId="77777777" w:rsidR="00CC6AD0" w:rsidRPr="00AF0143" w:rsidRDefault="00CC6AD0" w:rsidP="00AF0143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rtl/>
        </w:rPr>
      </w:pPr>
      <w:r w:rsidRPr="00AF0143">
        <w:rPr>
          <w:rFonts w:ascii="Times New Roman" w:eastAsia="Times New Roman" w:hAnsi="Times New Roman" w:cs="B Nazanin" w:hint="cs"/>
          <w:b/>
          <w:bCs/>
          <w:rtl/>
        </w:rPr>
        <w:t>5- مجتمع  عظيم كشت و صنعت  هفت تپه  و  صنايع جانبي  آن (نيشكر،  كاغذ و  چغندرقند)</w:t>
      </w:r>
    </w:p>
    <w:p w14:paraId="052BB44A" w14:textId="77777777" w:rsidR="00CC6AD0" w:rsidRPr="00AF0143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rtl/>
        </w:rPr>
      </w:pPr>
      <w:r w:rsidRPr="00AF0143">
        <w:rPr>
          <w:rFonts w:ascii="Times New Roman" w:eastAsia="Times New Roman" w:hAnsi="Times New Roman" w:cs="B Nazanin" w:hint="cs"/>
          <w:b/>
          <w:bCs/>
          <w:rtl/>
        </w:rPr>
        <w:t>6- وجود مراكز آموزش عالي به  منظور  تأمين  نيروي  انساني   متخصص</w:t>
      </w:r>
    </w:p>
    <w:p w14:paraId="78B02BE2" w14:textId="77777777" w:rsidR="00CC6AD0" w:rsidRPr="00AF0143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rtl/>
        </w:rPr>
      </w:pPr>
      <w:r w:rsidRPr="00AF0143">
        <w:rPr>
          <w:rFonts w:ascii="Times New Roman" w:eastAsia="Times New Roman" w:hAnsi="Times New Roman" w:cs="B Nazanin" w:hint="cs"/>
          <w:b/>
          <w:bCs/>
          <w:rtl/>
        </w:rPr>
        <w:lastRenderedPageBreak/>
        <w:t>7- جاذبه  گردشگري و توريستي مناسب</w:t>
      </w:r>
    </w:p>
    <w:p w14:paraId="1990755D" w14:textId="77777777" w:rsidR="00CC6AD0" w:rsidRPr="00AF0143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</w:rPr>
      </w:pPr>
    </w:p>
    <w:p w14:paraId="55F338CA" w14:textId="77777777" w:rsidR="00EE5667" w:rsidRDefault="00EE5667" w:rsidP="00EE566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/>
          <w:b/>
          <w:bCs/>
          <w:sz w:val="24"/>
          <w:szCs w:val="24"/>
        </w:rPr>
        <w:t>*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پتانسیل های سرمایه گذاری:</w:t>
      </w:r>
    </w:p>
    <w:p w14:paraId="6ED68C93" w14:textId="77777777" w:rsidR="00EE5667" w:rsidRPr="00EE5667" w:rsidRDefault="00EE5667" w:rsidP="00EE5667">
      <w:pPr>
        <w:spacing w:after="0" w:line="216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EE5667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صنایع جانبی نیشکر، انواع صنایع تبدیلی کشاورزی، صنایع معدنی و ساختمانی، صنایع فلزی، صنایع نوین باا فنااوری برتر، برق و الکترونیک، قطعات کارخانهای و نیروگاهی، تولید قطعات خودرو، ماشین آلات کشاورزی و بازیافت</w:t>
      </w:r>
    </w:p>
    <w:p w14:paraId="1075E8B1" w14:textId="77777777" w:rsidR="00CC0ECE" w:rsidRDefault="00CC0ECE" w:rsidP="00CC0ECE">
      <w:pPr>
        <w:bidi w:val="0"/>
        <w:rPr>
          <w:rFonts w:ascii="Cambria" w:eastAsia="Times New Roman" w:hAnsi="Cambria" w:cs="B Nazanin"/>
          <w:b/>
          <w:bCs/>
          <w:color w:val="4F81BD"/>
          <w:sz w:val="26"/>
          <w:szCs w:val="26"/>
          <w:lang w:bidi="ar-SA"/>
        </w:rPr>
      </w:pPr>
    </w:p>
    <w:p w14:paraId="29754160" w14:textId="29488FBC" w:rsidR="00CC6AD0" w:rsidRDefault="00CC6AD0" w:rsidP="00343503">
      <w:pPr>
        <w:pStyle w:val="Kouravand"/>
        <w:rPr>
          <w:rtl/>
        </w:rPr>
      </w:pPr>
      <w:bookmarkStart w:id="52" w:name="_Toc190682046"/>
      <w:r w:rsidRPr="008A5F10">
        <w:rPr>
          <w:rFonts w:hint="cs"/>
          <w:rtl/>
        </w:rPr>
        <w:t>شهرستان شوشتر</w:t>
      </w:r>
      <w:bookmarkEnd w:id="52"/>
    </w:p>
    <w:p w14:paraId="5FBEE5F4" w14:textId="77777777" w:rsidR="00213DD2" w:rsidRPr="008A5F10" w:rsidRDefault="00213DD2" w:rsidP="00DA3E6D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rtl/>
        </w:rPr>
      </w:pPr>
    </w:p>
    <w:p w14:paraId="5CC69836" w14:textId="3E926F9C" w:rsidR="00CC0ECE" w:rsidRPr="00CC0ECE" w:rsidRDefault="00A20740" w:rsidP="00CC0EC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  <w:r>
        <w:rPr>
          <w:rFonts w:ascii="Times New Roman" w:eastAsia="Times New Roman" w:hAnsi="Times New Roman" w:cs="B Titr" w:hint="cs"/>
          <w:sz w:val="26"/>
          <w:szCs w:val="26"/>
          <w:rtl/>
        </w:rPr>
        <w:t>شهرک‌ها</w:t>
      </w:r>
      <w:r w:rsidR="00CC6AD0" w:rsidRPr="00DA3E6D">
        <w:rPr>
          <w:rFonts w:ascii="Times New Roman" w:eastAsia="Times New Roman" w:hAnsi="Times New Roman" w:cs="B Titr" w:hint="cs"/>
          <w:sz w:val="26"/>
          <w:szCs w:val="26"/>
          <w:rtl/>
        </w:rPr>
        <w:t xml:space="preserve"> و نواحی صنعتی</w:t>
      </w:r>
    </w:p>
    <w:tbl>
      <w:tblPr>
        <w:tblpPr w:leftFromText="180" w:rightFromText="180" w:vertAnchor="text" w:tblpXSpec="center" w:tblpY="1"/>
        <w:tblOverlap w:val="never"/>
        <w:bidiVisual/>
        <w:tblW w:w="8631" w:type="dxa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2677"/>
        <w:gridCol w:w="992"/>
        <w:gridCol w:w="709"/>
        <w:gridCol w:w="851"/>
        <w:gridCol w:w="1134"/>
        <w:gridCol w:w="567"/>
        <w:gridCol w:w="708"/>
        <w:gridCol w:w="993"/>
      </w:tblGrid>
      <w:tr w:rsidR="008F4BF0" w:rsidRPr="00CC6AD0" w14:paraId="1595B3ED" w14:textId="77777777" w:rsidTr="00CC0ECE">
        <w:trPr>
          <w:trHeight w:val="341"/>
        </w:trPr>
        <w:tc>
          <w:tcPr>
            <w:tcW w:w="2677" w:type="dxa"/>
            <w:vMerge w:val="restart"/>
            <w:shd w:val="clear" w:color="auto" w:fill="E6F7FA"/>
            <w:vAlign w:val="center"/>
          </w:tcPr>
          <w:p w14:paraId="1858FD51" w14:textId="77777777" w:rsidR="008F4BF0" w:rsidRPr="00CC6AD0" w:rsidRDefault="008F4BF0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*وضعیت کلی قراردادهای صنعتی*</w:t>
            </w:r>
          </w:p>
        </w:tc>
        <w:tc>
          <w:tcPr>
            <w:tcW w:w="1701" w:type="dxa"/>
            <w:gridSpan w:val="2"/>
            <w:shd w:val="clear" w:color="auto" w:fill="E6F7FA"/>
          </w:tcPr>
          <w:p w14:paraId="28FAC034" w14:textId="77777777" w:rsidR="008F4BF0" w:rsidRPr="00CC6AD0" w:rsidRDefault="008F4BF0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مساحت شهرک ها</w:t>
            </w:r>
          </w:p>
        </w:tc>
        <w:tc>
          <w:tcPr>
            <w:tcW w:w="1985" w:type="dxa"/>
            <w:gridSpan w:val="2"/>
            <w:shd w:val="clear" w:color="auto" w:fill="E6F7FA"/>
            <w:vAlign w:val="center"/>
          </w:tcPr>
          <w:p w14:paraId="36AC5213" w14:textId="77777777" w:rsidR="008F4BF0" w:rsidRPr="00CC6AD0" w:rsidRDefault="008F4BF0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2268" w:type="dxa"/>
            <w:gridSpan w:val="3"/>
            <w:shd w:val="clear" w:color="auto" w:fill="E6F7FA"/>
          </w:tcPr>
          <w:p w14:paraId="0BD56BD0" w14:textId="77777777" w:rsidR="008F4BF0" w:rsidRPr="00CC6AD0" w:rsidRDefault="008F4BF0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 واحدهای به بهره برداری رسیده</w:t>
            </w:r>
          </w:p>
        </w:tc>
      </w:tr>
      <w:tr w:rsidR="008F4BF0" w:rsidRPr="00CC6AD0" w14:paraId="0575C6F8" w14:textId="77777777" w:rsidTr="00CC0ECE">
        <w:trPr>
          <w:trHeight w:val="485"/>
        </w:trPr>
        <w:tc>
          <w:tcPr>
            <w:tcW w:w="2677" w:type="dxa"/>
            <w:vMerge/>
            <w:shd w:val="clear" w:color="auto" w:fill="E6F7FA"/>
          </w:tcPr>
          <w:p w14:paraId="2B2448C4" w14:textId="77777777" w:rsidR="008F4BF0" w:rsidRPr="00CC6AD0" w:rsidRDefault="008F4BF0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992" w:type="dxa"/>
            <w:shd w:val="clear" w:color="auto" w:fill="E6F7FA"/>
            <w:vAlign w:val="center"/>
          </w:tcPr>
          <w:p w14:paraId="2A084D7D" w14:textId="77777777" w:rsidR="008F4BF0" w:rsidRPr="00CC6AD0" w:rsidRDefault="008F4BF0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مساحت کل</w:t>
            </w:r>
          </w:p>
          <w:p w14:paraId="1B91766D" w14:textId="77777777" w:rsidR="008F4BF0" w:rsidRPr="00CC6AD0" w:rsidRDefault="008F4BF0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(هكتار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)</w:t>
            </w:r>
          </w:p>
        </w:tc>
        <w:tc>
          <w:tcPr>
            <w:tcW w:w="709" w:type="dxa"/>
            <w:shd w:val="clear" w:color="auto" w:fill="E6F7FA"/>
            <w:vAlign w:val="center"/>
          </w:tcPr>
          <w:p w14:paraId="3678E80C" w14:textId="77777777" w:rsidR="008F4BF0" w:rsidRPr="00CC6AD0" w:rsidRDefault="008F4BF0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سند مالکیت</w:t>
            </w:r>
          </w:p>
        </w:tc>
        <w:tc>
          <w:tcPr>
            <w:tcW w:w="851" w:type="dxa"/>
            <w:shd w:val="clear" w:color="auto" w:fill="E6F7FA"/>
            <w:vAlign w:val="center"/>
          </w:tcPr>
          <w:p w14:paraId="576AF3E4" w14:textId="77777777" w:rsidR="008F4BF0" w:rsidRPr="00CC6AD0" w:rsidRDefault="008F4BF0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1134" w:type="dxa"/>
            <w:shd w:val="clear" w:color="auto" w:fill="E6F7FA"/>
            <w:vAlign w:val="center"/>
          </w:tcPr>
          <w:p w14:paraId="3D1B625F" w14:textId="77777777" w:rsidR="008F4BF0" w:rsidRPr="00CC6AD0" w:rsidRDefault="008F4BF0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مساحت واگذار شده 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(هکتار)</w:t>
            </w:r>
          </w:p>
        </w:tc>
        <w:tc>
          <w:tcPr>
            <w:tcW w:w="567" w:type="dxa"/>
            <w:shd w:val="clear" w:color="auto" w:fill="E6F7FA"/>
            <w:vAlign w:val="center"/>
          </w:tcPr>
          <w:p w14:paraId="5E99A99B" w14:textId="77777777" w:rsidR="008F4BF0" w:rsidRPr="00CC6AD0" w:rsidRDefault="008F4BF0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</w:t>
            </w:r>
          </w:p>
        </w:tc>
        <w:tc>
          <w:tcPr>
            <w:tcW w:w="708" w:type="dxa"/>
            <w:shd w:val="clear" w:color="auto" w:fill="E6F7FA"/>
            <w:vAlign w:val="center"/>
          </w:tcPr>
          <w:p w14:paraId="480C8A02" w14:textId="77777777" w:rsidR="008F4BF0" w:rsidRPr="00CC6AD0" w:rsidRDefault="008F4BF0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اشتغال </w:t>
            </w:r>
          </w:p>
        </w:tc>
        <w:tc>
          <w:tcPr>
            <w:tcW w:w="993" w:type="dxa"/>
            <w:shd w:val="clear" w:color="auto" w:fill="E6F7FA"/>
            <w:vAlign w:val="center"/>
          </w:tcPr>
          <w:p w14:paraId="24173B61" w14:textId="77777777" w:rsidR="008F4BF0" w:rsidRPr="00CC6AD0" w:rsidRDefault="008F4BF0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سرمایه گذاری</w:t>
            </w:r>
          </w:p>
          <w:p w14:paraId="2A4DCB1C" w14:textId="77777777" w:rsidR="008F4BF0" w:rsidRPr="00CC6AD0" w:rsidRDefault="008F4BF0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 xml:space="preserve">(میلیارد ریال) </w:t>
            </w:r>
          </w:p>
        </w:tc>
      </w:tr>
      <w:tr w:rsidR="008F4BF0" w:rsidRPr="00CC6AD0" w14:paraId="5F301B78" w14:textId="77777777" w:rsidTr="00CC0ECE">
        <w:trPr>
          <w:trHeight w:val="491"/>
        </w:trPr>
        <w:tc>
          <w:tcPr>
            <w:tcW w:w="2677" w:type="dxa"/>
            <w:vAlign w:val="center"/>
          </w:tcPr>
          <w:p w14:paraId="125ECAC0" w14:textId="77777777" w:rsidR="008F4BF0" w:rsidRPr="00CC6AD0" w:rsidRDefault="008F4BF0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شهرك صنعتي شوشتر1</w:t>
            </w:r>
          </w:p>
        </w:tc>
        <w:tc>
          <w:tcPr>
            <w:tcW w:w="992" w:type="dxa"/>
            <w:vAlign w:val="center"/>
          </w:tcPr>
          <w:p w14:paraId="5994D322" w14:textId="77777777" w:rsidR="008F4BF0" w:rsidRPr="00CC6AD0" w:rsidRDefault="008F4BF0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48</w:t>
            </w:r>
          </w:p>
        </w:tc>
        <w:tc>
          <w:tcPr>
            <w:tcW w:w="709" w:type="dxa"/>
            <w:vAlign w:val="center"/>
          </w:tcPr>
          <w:p w14:paraId="3D749FB6" w14:textId="77777777" w:rsidR="008F4BF0" w:rsidRPr="00CC6AD0" w:rsidRDefault="008F4BF0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دارد</w:t>
            </w:r>
          </w:p>
        </w:tc>
        <w:tc>
          <w:tcPr>
            <w:tcW w:w="851" w:type="dxa"/>
            <w:vAlign w:val="center"/>
          </w:tcPr>
          <w:p w14:paraId="3E1FD339" w14:textId="381DEB7C" w:rsidR="008F4BF0" w:rsidRPr="00CC6AD0" w:rsidRDefault="0086202A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118</w:t>
            </w:r>
          </w:p>
        </w:tc>
        <w:tc>
          <w:tcPr>
            <w:tcW w:w="1134" w:type="dxa"/>
            <w:vAlign w:val="center"/>
          </w:tcPr>
          <w:p w14:paraId="65F6FDD5" w14:textId="13BE6561" w:rsidR="008F4BF0" w:rsidRPr="00CC6AD0" w:rsidRDefault="005748E6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F74C332" w14:textId="06B5D941" w:rsidR="008F4BF0" w:rsidRPr="00CC6AD0" w:rsidRDefault="0086202A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73</w:t>
            </w:r>
          </w:p>
        </w:tc>
        <w:tc>
          <w:tcPr>
            <w:tcW w:w="708" w:type="dxa"/>
            <w:vAlign w:val="center"/>
          </w:tcPr>
          <w:p w14:paraId="4D7147CE" w14:textId="584B2DAE" w:rsidR="008F4BF0" w:rsidRPr="00CC6AD0" w:rsidRDefault="0086202A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1010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DDC803B" w14:textId="7E3725AC" w:rsidR="008F4BF0" w:rsidRPr="00CC6AD0" w:rsidRDefault="0086202A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12108</w:t>
            </w:r>
          </w:p>
        </w:tc>
      </w:tr>
      <w:tr w:rsidR="008F4BF0" w:rsidRPr="00CC6AD0" w14:paraId="7A979FEF" w14:textId="77777777" w:rsidTr="00CC0ECE">
        <w:trPr>
          <w:trHeight w:val="491"/>
        </w:trPr>
        <w:tc>
          <w:tcPr>
            <w:tcW w:w="2677" w:type="dxa"/>
            <w:vAlign w:val="center"/>
          </w:tcPr>
          <w:p w14:paraId="539AA1BC" w14:textId="77777777" w:rsidR="008F4BF0" w:rsidRPr="00CC6AD0" w:rsidRDefault="008F4BF0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شهرك صنعتي شوشتر2</w:t>
            </w:r>
          </w:p>
        </w:tc>
        <w:tc>
          <w:tcPr>
            <w:tcW w:w="992" w:type="dxa"/>
            <w:vAlign w:val="center"/>
          </w:tcPr>
          <w:p w14:paraId="6E3B8CA6" w14:textId="7FD53631" w:rsidR="008F4BF0" w:rsidRPr="00CC6AD0" w:rsidRDefault="005748E6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120</w:t>
            </w:r>
          </w:p>
        </w:tc>
        <w:tc>
          <w:tcPr>
            <w:tcW w:w="709" w:type="dxa"/>
            <w:vAlign w:val="center"/>
          </w:tcPr>
          <w:p w14:paraId="7D8FB6F5" w14:textId="32EF59AD" w:rsidR="008F4BF0" w:rsidRPr="000941D0" w:rsidRDefault="005748E6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دارد</w:t>
            </w:r>
          </w:p>
        </w:tc>
        <w:tc>
          <w:tcPr>
            <w:tcW w:w="851" w:type="dxa"/>
            <w:vAlign w:val="center"/>
          </w:tcPr>
          <w:p w14:paraId="0D6AE28C" w14:textId="531AC872" w:rsidR="008F4BF0" w:rsidRPr="00CC6AD0" w:rsidRDefault="005748E6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62</w:t>
            </w:r>
          </w:p>
        </w:tc>
        <w:tc>
          <w:tcPr>
            <w:tcW w:w="1134" w:type="dxa"/>
            <w:vAlign w:val="center"/>
          </w:tcPr>
          <w:p w14:paraId="5881CCFB" w14:textId="0D5E8388" w:rsidR="008F4BF0" w:rsidRPr="00CC6AD0" w:rsidRDefault="005748E6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62</w:t>
            </w:r>
            <w:r w:rsidR="00A8168D">
              <w:rPr>
                <w:rFonts w:ascii="Times New Roman" w:eastAsia="Times New Roman" w:hAnsi="Times New Roman" w:cs="B Homa" w:hint="cs"/>
                <w:rtl/>
              </w:rPr>
              <w:t>.6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6A194E6" w14:textId="1A71CC50" w:rsidR="008F4BF0" w:rsidRPr="00CC6AD0" w:rsidRDefault="00A8168D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10</w:t>
            </w:r>
          </w:p>
        </w:tc>
        <w:tc>
          <w:tcPr>
            <w:tcW w:w="708" w:type="dxa"/>
            <w:vAlign w:val="center"/>
          </w:tcPr>
          <w:p w14:paraId="7FD9FB9D" w14:textId="41386DF7" w:rsidR="008F4BF0" w:rsidRPr="00CC6AD0" w:rsidRDefault="00A8168D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249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896C1D9" w14:textId="13131045" w:rsidR="008F4BF0" w:rsidRPr="00CC6AD0" w:rsidRDefault="00A8168D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468</w:t>
            </w:r>
          </w:p>
        </w:tc>
      </w:tr>
      <w:tr w:rsidR="008F4BF0" w:rsidRPr="00CC6AD0" w14:paraId="3A95C79B" w14:textId="77777777" w:rsidTr="00CC0ECE">
        <w:trPr>
          <w:trHeight w:val="491"/>
        </w:trPr>
        <w:tc>
          <w:tcPr>
            <w:tcW w:w="2677" w:type="dxa"/>
            <w:vAlign w:val="center"/>
          </w:tcPr>
          <w:p w14:paraId="25DF8890" w14:textId="77777777" w:rsidR="008F4BF0" w:rsidRPr="00CC6AD0" w:rsidRDefault="008F4BF0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ناحيه صنعتي شعیبیه</w:t>
            </w:r>
          </w:p>
        </w:tc>
        <w:tc>
          <w:tcPr>
            <w:tcW w:w="992" w:type="dxa"/>
            <w:vAlign w:val="center"/>
          </w:tcPr>
          <w:p w14:paraId="0B86D628" w14:textId="77777777" w:rsidR="008F4BF0" w:rsidRPr="000971AA" w:rsidRDefault="00C76DBB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48</w:t>
            </w:r>
          </w:p>
        </w:tc>
        <w:tc>
          <w:tcPr>
            <w:tcW w:w="709" w:type="dxa"/>
            <w:vAlign w:val="center"/>
          </w:tcPr>
          <w:p w14:paraId="4ED267D7" w14:textId="7D6DEDFB" w:rsidR="008F4BF0" w:rsidRPr="000941D0" w:rsidRDefault="005748E6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دارد</w:t>
            </w:r>
          </w:p>
        </w:tc>
        <w:tc>
          <w:tcPr>
            <w:tcW w:w="851" w:type="dxa"/>
            <w:vAlign w:val="center"/>
          </w:tcPr>
          <w:p w14:paraId="78E67C7E" w14:textId="77777777" w:rsidR="008F4BF0" w:rsidRPr="00CC6AD0" w:rsidRDefault="008F4BF0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134" w:type="dxa"/>
            <w:vAlign w:val="center"/>
          </w:tcPr>
          <w:p w14:paraId="3D42E25D" w14:textId="77777777" w:rsidR="008F4BF0" w:rsidRPr="00CC6AD0" w:rsidRDefault="008F4BF0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9F2D58A" w14:textId="77777777" w:rsidR="008F4BF0" w:rsidRPr="00CC6AD0" w:rsidRDefault="008F4BF0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8" w:type="dxa"/>
            <w:vAlign w:val="center"/>
          </w:tcPr>
          <w:p w14:paraId="03F6DB1D" w14:textId="77777777" w:rsidR="008F4BF0" w:rsidRPr="00CC6AD0" w:rsidRDefault="008F4BF0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040A20E" w14:textId="77777777" w:rsidR="008F4BF0" w:rsidRPr="00CC6AD0" w:rsidRDefault="008F4BF0" w:rsidP="00CC0ECE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8F4BF0" w:rsidRPr="00CC6AD0" w14:paraId="6A763A93" w14:textId="77777777" w:rsidTr="00CC0ECE">
        <w:trPr>
          <w:trHeight w:val="491"/>
        </w:trPr>
        <w:tc>
          <w:tcPr>
            <w:tcW w:w="2677" w:type="dxa"/>
            <w:shd w:val="clear" w:color="auto" w:fill="EAE1FC" w:themeFill="accent5" w:themeFillTint="33"/>
            <w:vAlign w:val="center"/>
          </w:tcPr>
          <w:p w14:paraId="1F175AF4" w14:textId="77777777" w:rsidR="008F4BF0" w:rsidRPr="00CC6AD0" w:rsidRDefault="008F4BF0" w:rsidP="00CC0ECE">
            <w:pPr>
              <w:shd w:val="clear" w:color="auto" w:fill="EAE1FC" w:themeFill="accent5" w:themeFillTint="33"/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مجموع</w:t>
            </w:r>
          </w:p>
        </w:tc>
        <w:tc>
          <w:tcPr>
            <w:tcW w:w="992" w:type="dxa"/>
            <w:shd w:val="clear" w:color="auto" w:fill="EAE1FC" w:themeFill="accent5" w:themeFillTint="33"/>
            <w:vAlign w:val="center"/>
          </w:tcPr>
          <w:p w14:paraId="5E090DB8" w14:textId="178237E1" w:rsidR="008F4BF0" w:rsidRPr="00CC6AD0" w:rsidRDefault="005748E6" w:rsidP="00CC0ECE">
            <w:pPr>
              <w:shd w:val="clear" w:color="auto" w:fill="EAE1FC" w:themeFill="accent5" w:themeFillTint="33"/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216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1C6025D6" w14:textId="02413FE9" w:rsidR="008F4BF0" w:rsidRPr="00CC6AD0" w:rsidRDefault="005748E6" w:rsidP="00CC0ECE">
            <w:pPr>
              <w:shd w:val="clear" w:color="auto" w:fill="EAE1FC" w:themeFill="accent5" w:themeFillTint="33"/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3</w:t>
            </w:r>
          </w:p>
        </w:tc>
        <w:tc>
          <w:tcPr>
            <w:tcW w:w="851" w:type="dxa"/>
            <w:shd w:val="clear" w:color="auto" w:fill="EAE1FC" w:themeFill="accent5" w:themeFillTint="33"/>
            <w:vAlign w:val="center"/>
          </w:tcPr>
          <w:p w14:paraId="2F983BFD" w14:textId="6AA56146" w:rsidR="008F4BF0" w:rsidRPr="00CC6AD0" w:rsidRDefault="00A8168D" w:rsidP="00CC0ECE">
            <w:pPr>
              <w:shd w:val="clear" w:color="auto" w:fill="EAE1FC" w:themeFill="accent5" w:themeFillTint="33"/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180</w:t>
            </w:r>
          </w:p>
        </w:tc>
        <w:tc>
          <w:tcPr>
            <w:tcW w:w="1134" w:type="dxa"/>
            <w:shd w:val="clear" w:color="auto" w:fill="EAE1FC" w:themeFill="accent5" w:themeFillTint="33"/>
            <w:vAlign w:val="center"/>
          </w:tcPr>
          <w:p w14:paraId="7E422A0E" w14:textId="1D7626CB" w:rsidR="008F4BF0" w:rsidRPr="00CC6AD0" w:rsidRDefault="005748E6" w:rsidP="00CC0ECE">
            <w:pPr>
              <w:shd w:val="clear" w:color="auto" w:fill="EAE1FC" w:themeFill="accent5" w:themeFillTint="33"/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93</w:t>
            </w:r>
            <w:r w:rsidR="00A8168D">
              <w:rPr>
                <w:rFonts w:ascii="Times New Roman" w:eastAsia="Times New Roman" w:hAnsi="Times New Roman" w:cs="B Homa" w:hint="cs"/>
                <w:rtl/>
              </w:rPr>
              <w:t>.6</w:t>
            </w:r>
          </w:p>
        </w:tc>
        <w:tc>
          <w:tcPr>
            <w:tcW w:w="567" w:type="dxa"/>
            <w:shd w:val="clear" w:color="auto" w:fill="EAE1FC" w:themeFill="accent5" w:themeFillTint="33"/>
            <w:vAlign w:val="center"/>
          </w:tcPr>
          <w:p w14:paraId="4B54506C" w14:textId="72DCD100" w:rsidR="008F4BF0" w:rsidRPr="00CC6AD0" w:rsidRDefault="00A8168D" w:rsidP="00CC0ECE">
            <w:pPr>
              <w:shd w:val="clear" w:color="auto" w:fill="EAE1FC" w:themeFill="accent5" w:themeFillTint="33"/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83</w:t>
            </w:r>
          </w:p>
        </w:tc>
        <w:tc>
          <w:tcPr>
            <w:tcW w:w="708" w:type="dxa"/>
            <w:shd w:val="clear" w:color="auto" w:fill="EAE1FC" w:themeFill="accent5" w:themeFillTint="33"/>
            <w:vAlign w:val="center"/>
          </w:tcPr>
          <w:p w14:paraId="7C9E2A74" w14:textId="17727BB4" w:rsidR="008F4BF0" w:rsidRPr="00CC6AD0" w:rsidRDefault="00A8168D" w:rsidP="00CC0ECE">
            <w:pPr>
              <w:shd w:val="clear" w:color="auto" w:fill="EAE1FC" w:themeFill="accent5" w:themeFillTint="33"/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1259</w:t>
            </w:r>
          </w:p>
        </w:tc>
        <w:tc>
          <w:tcPr>
            <w:tcW w:w="993" w:type="dxa"/>
            <w:shd w:val="clear" w:color="auto" w:fill="EAE1FC" w:themeFill="accent5" w:themeFillTint="33"/>
            <w:vAlign w:val="center"/>
          </w:tcPr>
          <w:p w14:paraId="5ACFA192" w14:textId="152EE07E" w:rsidR="008F4BF0" w:rsidRPr="00CC6AD0" w:rsidRDefault="00A8168D" w:rsidP="00CC0ECE">
            <w:pPr>
              <w:shd w:val="clear" w:color="auto" w:fill="EAE1FC" w:themeFill="accent5" w:themeFillTint="33"/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12576</w:t>
            </w:r>
          </w:p>
        </w:tc>
      </w:tr>
    </w:tbl>
    <w:tbl>
      <w:tblPr>
        <w:tblStyle w:val="TableGrid1"/>
        <w:bidiVisual/>
        <w:tblW w:w="10040" w:type="dxa"/>
        <w:tblInd w:w="126" w:type="dxa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4A0" w:firstRow="1" w:lastRow="0" w:firstColumn="1" w:lastColumn="0" w:noHBand="0" w:noVBand="1"/>
      </w:tblPr>
      <w:tblGrid>
        <w:gridCol w:w="2049"/>
        <w:gridCol w:w="567"/>
        <w:gridCol w:w="851"/>
        <w:gridCol w:w="567"/>
        <w:gridCol w:w="850"/>
        <w:gridCol w:w="709"/>
        <w:gridCol w:w="709"/>
        <w:gridCol w:w="709"/>
        <w:gridCol w:w="709"/>
        <w:gridCol w:w="709"/>
        <w:gridCol w:w="708"/>
        <w:gridCol w:w="903"/>
      </w:tblGrid>
      <w:tr w:rsidR="00CC0ECE" w:rsidRPr="00CC6AD0" w14:paraId="3CB2814C" w14:textId="77777777" w:rsidTr="00CC0ECE">
        <w:trPr>
          <w:trHeight w:val="276"/>
        </w:trPr>
        <w:tc>
          <w:tcPr>
            <w:tcW w:w="2049" w:type="dxa"/>
            <w:vMerge w:val="restart"/>
            <w:shd w:val="clear" w:color="auto" w:fill="E6F7FA"/>
            <w:vAlign w:val="center"/>
          </w:tcPr>
          <w:p w14:paraId="54B1FFC1" w14:textId="27B542BF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/>
                <w:color w:val="FF0000"/>
                <w:sz w:val="18"/>
                <w:szCs w:val="18"/>
                <w:rtl/>
              </w:rPr>
              <w:br w:type="textWrapping" w:clear="all"/>
            </w:r>
            <w:r w:rsidRPr="00CC6AD0">
              <w:rPr>
                <w:rFonts w:ascii="Times New Roman" w:eastAsia="Times New Roman" w:hAnsi="Times New Roman" w:cs="B Homa" w:hint="cs"/>
                <w:color w:val="FF0000"/>
                <w:sz w:val="18"/>
                <w:szCs w:val="18"/>
                <w:rtl/>
              </w:rPr>
              <w:t>* امکانات زیر بنایی *</w:t>
            </w:r>
          </w:p>
        </w:tc>
        <w:tc>
          <w:tcPr>
            <w:tcW w:w="1418" w:type="dxa"/>
            <w:gridSpan w:val="2"/>
            <w:shd w:val="clear" w:color="auto" w:fill="E6F7FA"/>
            <w:vAlign w:val="center"/>
          </w:tcPr>
          <w:p w14:paraId="4BAD6D99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آب</w:t>
            </w:r>
          </w:p>
        </w:tc>
        <w:tc>
          <w:tcPr>
            <w:tcW w:w="1417" w:type="dxa"/>
            <w:gridSpan w:val="2"/>
            <w:shd w:val="clear" w:color="auto" w:fill="E6F7FA"/>
            <w:vAlign w:val="center"/>
          </w:tcPr>
          <w:p w14:paraId="5752624B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برق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0E91BDAD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گاز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082654F1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مخابرات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419552C7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تصفیه خانه فاضلاب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3AD311A7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فضای سبز (هکتار)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4E58F6A7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شبکه داخلی گاز</w:t>
            </w:r>
          </w:p>
        </w:tc>
        <w:tc>
          <w:tcPr>
            <w:tcW w:w="708" w:type="dxa"/>
            <w:vMerge w:val="restart"/>
            <w:shd w:val="clear" w:color="auto" w:fill="E6F7FA"/>
            <w:vAlign w:val="center"/>
          </w:tcPr>
          <w:p w14:paraId="45FB4D58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اتصال به فیبر نوری</w:t>
            </w:r>
          </w:p>
        </w:tc>
        <w:tc>
          <w:tcPr>
            <w:tcW w:w="903" w:type="dxa"/>
            <w:vMerge w:val="restart"/>
            <w:shd w:val="clear" w:color="auto" w:fill="E6F7FA"/>
            <w:vAlign w:val="center"/>
          </w:tcPr>
          <w:p w14:paraId="54D2F94A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ساختمان آتشنشانی</w:t>
            </w:r>
          </w:p>
        </w:tc>
      </w:tr>
      <w:tr w:rsidR="00CC0ECE" w:rsidRPr="00CC6AD0" w14:paraId="6CE55C56" w14:textId="77777777" w:rsidTr="00CC0ECE">
        <w:trPr>
          <w:trHeight w:val="375"/>
        </w:trPr>
        <w:tc>
          <w:tcPr>
            <w:tcW w:w="2049" w:type="dxa"/>
            <w:vMerge/>
            <w:shd w:val="clear" w:color="auto" w:fill="E5DFEC"/>
            <w:vAlign w:val="center"/>
          </w:tcPr>
          <w:p w14:paraId="27170C4A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567" w:type="dxa"/>
            <w:shd w:val="clear" w:color="auto" w:fill="E6F7FA"/>
            <w:vAlign w:val="center"/>
          </w:tcPr>
          <w:p w14:paraId="3A3F37E4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1" w:type="dxa"/>
            <w:shd w:val="clear" w:color="auto" w:fill="E6F7FA"/>
            <w:vAlign w:val="center"/>
          </w:tcPr>
          <w:p w14:paraId="26500AD5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آب تامین شده</w:t>
            </w:r>
          </w:p>
        </w:tc>
        <w:tc>
          <w:tcPr>
            <w:tcW w:w="567" w:type="dxa"/>
            <w:shd w:val="clear" w:color="auto" w:fill="E6F7FA"/>
            <w:vAlign w:val="center"/>
          </w:tcPr>
          <w:p w14:paraId="67BC6185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0" w:type="dxa"/>
            <w:shd w:val="clear" w:color="auto" w:fill="E6F7FA"/>
            <w:vAlign w:val="center"/>
          </w:tcPr>
          <w:p w14:paraId="40F62AD8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برق تامین شده</w:t>
            </w: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3ED68027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45FF3049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69EC2B5F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170590FA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4B9796D8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8" w:type="dxa"/>
            <w:vMerge/>
            <w:shd w:val="clear" w:color="auto" w:fill="E5DFEC"/>
            <w:vAlign w:val="center"/>
          </w:tcPr>
          <w:p w14:paraId="1182B603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903" w:type="dxa"/>
            <w:vMerge/>
            <w:shd w:val="clear" w:color="auto" w:fill="E5DFEC"/>
            <w:vAlign w:val="center"/>
          </w:tcPr>
          <w:p w14:paraId="5E8D46E3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</w:tr>
      <w:tr w:rsidR="00CC0ECE" w:rsidRPr="00CC6AD0" w14:paraId="4B6688F8" w14:textId="77777777" w:rsidTr="00CC0ECE">
        <w:trPr>
          <w:trHeight w:val="549"/>
        </w:trPr>
        <w:tc>
          <w:tcPr>
            <w:tcW w:w="2049" w:type="dxa"/>
            <w:vAlign w:val="center"/>
          </w:tcPr>
          <w:p w14:paraId="36144255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شهرك صنعتي شوشتر1</w:t>
            </w:r>
          </w:p>
        </w:tc>
        <w:tc>
          <w:tcPr>
            <w:tcW w:w="567" w:type="dxa"/>
            <w:vAlign w:val="center"/>
          </w:tcPr>
          <w:p w14:paraId="424190B8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6859B483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55</w:t>
            </w:r>
          </w:p>
        </w:tc>
        <w:tc>
          <w:tcPr>
            <w:tcW w:w="567" w:type="dxa"/>
            <w:vAlign w:val="center"/>
          </w:tcPr>
          <w:p w14:paraId="546F0557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422CCF32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  <w:lang w:bidi="ar-SA"/>
              </w:rPr>
              <w:t>12</w:t>
            </w:r>
          </w:p>
        </w:tc>
        <w:tc>
          <w:tcPr>
            <w:tcW w:w="709" w:type="dxa"/>
            <w:vAlign w:val="center"/>
          </w:tcPr>
          <w:p w14:paraId="4C157CEB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6F660F59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3967AA37" w14:textId="2C65D27F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035CE805" w14:textId="1B9CB5F4" w:rsidR="00CC0ECE" w:rsidRPr="00CC6AD0" w:rsidRDefault="00CC0ECE" w:rsidP="00B541B2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65/11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E3DA86A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729E82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4E37BD50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</w:tr>
      <w:tr w:rsidR="00CC0ECE" w:rsidRPr="00CC6AD0" w14:paraId="35522D85" w14:textId="77777777" w:rsidTr="00CC0ECE">
        <w:trPr>
          <w:trHeight w:val="429"/>
        </w:trPr>
        <w:tc>
          <w:tcPr>
            <w:tcW w:w="2049" w:type="dxa"/>
            <w:vAlign w:val="center"/>
          </w:tcPr>
          <w:p w14:paraId="37A162F1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شهرك صنعتي شوشتر2</w:t>
            </w:r>
          </w:p>
        </w:tc>
        <w:tc>
          <w:tcPr>
            <w:tcW w:w="567" w:type="dxa"/>
            <w:vAlign w:val="center"/>
          </w:tcPr>
          <w:p w14:paraId="455D9104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31911BA6" w14:textId="7E30CBA3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81</w:t>
            </w:r>
          </w:p>
        </w:tc>
        <w:tc>
          <w:tcPr>
            <w:tcW w:w="567" w:type="dxa"/>
            <w:vAlign w:val="center"/>
          </w:tcPr>
          <w:p w14:paraId="26DE76F0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3F85A18A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>
              <w:rPr>
                <w:rFonts w:ascii="Times New Roman" w:eastAsia="Times New Roman" w:hAnsi="Times New Roman" w:cs="B Homa" w:hint="cs"/>
                <w:rtl/>
                <w:lang w:bidi="ar-SA"/>
              </w:rPr>
              <w:t>10</w:t>
            </w:r>
          </w:p>
        </w:tc>
        <w:tc>
          <w:tcPr>
            <w:tcW w:w="709" w:type="dxa"/>
            <w:vAlign w:val="center"/>
          </w:tcPr>
          <w:p w14:paraId="0493087F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17B9B00E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49A3BA3D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2E831754" w14:textId="6D4C1C85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60/1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622B420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651BD3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3DE92C38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CC0ECE" w:rsidRPr="00CC6AD0" w14:paraId="06A522BE" w14:textId="77777777" w:rsidTr="00CC0ECE">
        <w:trPr>
          <w:trHeight w:val="421"/>
        </w:trPr>
        <w:tc>
          <w:tcPr>
            <w:tcW w:w="2049" w:type="dxa"/>
            <w:vAlign w:val="center"/>
          </w:tcPr>
          <w:p w14:paraId="2CA9249B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ناحيه صنعتي شعیبیه</w:t>
            </w:r>
          </w:p>
        </w:tc>
        <w:tc>
          <w:tcPr>
            <w:tcW w:w="567" w:type="dxa"/>
            <w:vAlign w:val="center"/>
          </w:tcPr>
          <w:p w14:paraId="6FEE0740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19992441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7</w:t>
            </w:r>
          </w:p>
        </w:tc>
        <w:tc>
          <w:tcPr>
            <w:tcW w:w="567" w:type="dxa"/>
            <w:vAlign w:val="center"/>
          </w:tcPr>
          <w:p w14:paraId="23108AC9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4CA90B33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10</w:t>
            </w:r>
          </w:p>
        </w:tc>
        <w:tc>
          <w:tcPr>
            <w:tcW w:w="709" w:type="dxa"/>
            <w:vAlign w:val="center"/>
          </w:tcPr>
          <w:p w14:paraId="0C1F76A0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2E169C76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347D2785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07AEC33C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6848773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54D1886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69B2AD09" w14:textId="77777777" w:rsidR="00CC0ECE" w:rsidRPr="00CC6AD0" w:rsidRDefault="00CC0ECE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CC0ECE" w:rsidRPr="00CC6AD0" w14:paraId="75E304D2" w14:textId="77777777" w:rsidTr="00CC0ECE">
        <w:trPr>
          <w:trHeight w:val="421"/>
        </w:trPr>
        <w:tc>
          <w:tcPr>
            <w:tcW w:w="2049" w:type="dxa"/>
            <w:shd w:val="clear" w:color="auto" w:fill="EAE1FC" w:themeFill="accent5" w:themeFillTint="33"/>
            <w:vAlign w:val="center"/>
          </w:tcPr>
          <w:p w14:paraId="083278CB" w14:textId="77777777" w:rsidR="00CC0ECE" w:rsidRPr="00CC6AD0" w:rsidRDefault="00CC0ECE" w:rsidP="00262F72">
            <w:pPr>
              <w:shd w:val="clear" w:color="auto" w:fill="EAE1FC" w:themeFill="accent5" w:themeFillTint="33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مجموع</w:t>
            </w:r>
          </w:p>
        </w:tc>
        <w:tc>
          <w:tcPr>
            <w:tcW w:w="567" w:type="dxa"/>
            <w:shd w:val="clear" w:color="auto" w:fill="EAE1FC" w:themeFill="accent5" w:themeFillTint="33"/>
            <w:vAlign w:val="center"/>
          </w:tcPr>
          <w:p w14:paraId="1350A5D7" w14:textId="77777777" w:rsidR="00CC0ECE" w:rsidRPr="00CC6AD0" w:rsidRDefault="00CC0ECE" w:rsidP="00262F72">
            <w:pPr>
              <w:shd w:val="clear" w:color="auto" w:fill="EAE1FC" w:themeFill="accent5" w:themeFillTint="33"/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851" w:type="dxa"/>
            <w:shd w:val="clear" w:color="auto" w:fill="EAE1FC" w:themeFill="accent5" w:themeFillTint="33"/>
            <w:vAlign w:val="center"/>
          </w:tcPr>
          <w:p w14:paraId="17F6F563" w14:textId="70099EC9" w:rsidR="00CC0ECE" w:rsidRPr="00CC6AD0" w:rsidRDefault="00CC0ECE" w:rsidP="00262F72">
            <w:pPr>
              <w:shd w:val="clear" w:color="auto" w:fill="EAE1FC" w:themeFill="accent5" w:themeFillTint="33"/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143</w:t>
            </w:r>
          </w:p>
        </w:tc>
        <w:tc>
          <w:tcPr>
            <w:tcW w:w="567" w:type="dxa"/>
            <w:shd w:val="clear" w:color="auto" w:fill="EAE1FC" w:themeFill="accent5" w:themeFillTint="33"/>
            <w:vAlign w:val="center"/>
          </w:tcPr>
          <w:p w14:paraId="783086FE" w14:textId="77777777" w:rsidR="00CC0ECE" w:rsidRPr="00CC6AD0" w:rsidRDefault="00CC0ECE" w:rsidP="00262F72">
            <w:pPr>
              <w:shd w:val="clear" w:color="auto" w:fill="EAE1FC" w:themeFill="accent5" w:themeFillTint="33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850" w:type="dxa"/>
            <w:shd w:val="clear" w:color="auto" w:fill="EAE1FC" w:themeFill="accent5" w:themeFillTint="33"/>
            <w:vAlign w:val="center"/>
          </w:tcPr>
          <w:p w14:paraId="78B7A8AB" w14:textId="77777777" w:rsidR="00CC0ECE" w:rsidRPr="00CC6AD0" w:rsidRDefault="00CC0ECE" w:rsidP="00262F72">
            <w:pPr>
              <w:shd w:val="clear" w:color="auto" w:fill="EAE1FC" w:themeFill="accent5" w:themeFillTint="33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32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38CEA5A0" w14:textId="77777777" w:rsidR="00CC0ECE" w:rsidRPr="00CC6AD0" w:rsidRDefault="00CC0ECE" w:rsidP="00262F72">
            <w:pPr>
              <w:shd w:val="clear" w:color="auto" w:fill="EAE1FC" w:themeFill="accent5" w:themeFillTint="33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6AB4CE8D" w14:textId="77777777" w:rsidR="00CC0ECE" w:rsidRPr="00CC6AD0" w:rsidRDefault="00CC0ECE" w:rsidP="00262F72">
            <w:pPr>
              <w:shd w:val="clear" w:color="auto" w:fill="EAE1FC" w:themeFill="accent5" w:themeFillTint="33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3564F8D9" w14:textId="65711B47" w:rsidR="00CC0ECE" w:rsidRPr="00CC6AD0" w:rsidRDefault="00CC0ECE" w:rsidP="00262F72">
            <w:pPr>
              <w:shd w:val="clear" w:color="auto" w:fill="EAE1FC" w:themeFill="accent5" w:themeFillTint="33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37532661" w14:textId="71BAB496" w:rsidR="00CC0ECE" w:rsidRPr="00CC6AD0" w:rsidRDefault="00CC0ECE" w:rsidP="00262F72">
            <w:pPr>
              <w:shd w:val="clear" w:color="auto" w:fill="EAE1FC" w:themeFill="accent5" w:themeFillTint="33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25/13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0BF42C96" w14:textId="77777777" w:rsidR="00CC0ECE" w:rsidRPr="00CC6AD0" w:rsidRDefault="00CC0ECE" w:rsidP="00262F72">
            <w:pPr>
              <w:shd w:val="clear" w:color="auto" w:fill="EAE1FC" w:themeFill="accent5" w:themeFillTint="33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708" w:type="dxa"/>
            <w:shd w:val="clear" w:color="auto" w:fill="EAE1FC" w:themeFill="accent5" w:themeFillTint="33"/>
            <w:vAlign w:val="center"/>
          </w:tcPr>
          <w:p w14:paraId="315F25B3" w14:textId="77777777" w:rsidR="00CC0ECE" w:rsidRPr="00CC6AD0" w:rsidRDefault="00CC0ECE" w:rsidP="00262F72">
            <w:pPr>
              <w:shd w:val="clear" w:color="auto" w:fill="EAE1FC" w:themeFill="accent5" w:themeFillTint="33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903" w:type="dxa"/>
            <w:shd w:val="clear" w:color="auto" w:fill="EAE1FC" w:themeFill="accent5" w:themeFillTint="33"/>
            <w:vAlign w:val="center"/>
          </w:tcPr>
          <w:p w14:paraId="2A360824" w14:textId="77777777" w:rsidR="00CC0ECE" w:rsidRPr="00CC6AD0" w:rsidRDefault="00CC0ECE" w:rsidP="00262F72">
            <w:pPr>
              <w:shd w:val="clear" w:color="auto" w:fill="EAE1FC" w:themeFill="accent5" w:themeFillTint="33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</w:tr>
    </w:tbl>
    <w:p w14:paraId="13F93322" w14:textId="50B22B68" w:rsidR="00CC0ECE" w:rsidRDefault="00CC0ECE" w:rsidP="00CC6AD0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</w:rPr>
      </w:pPr>
    </w:p>
    <w:p w14:paraId="68EEB771" w14:textId="734F0171" w:rsidR="00395B65" w:rsidRDefault="00395B65" w:rsidP="00CC6AD0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</w:rPr>
      </w:pPr>
    </w:p>
    <w:p w14:paraId="38F751F3" w14:textId="77777777" w:rsidR="00395B65" w:rsidRPr="00CC6AD0" w:rsidRDefault="00395B65" w:rsidP="00CC6AD0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</w:p>
    <w:tbl>
      <w:tblPr>
        <w:tblStyle w:val="TableGrid1"/>
        <w:bidiVisual/>
        <w:tblW w:w="0" w:type="auto"/>
        <w:tblInd w:w="73" w:type="dxa"/>
        <w:tblLook w:val="04A0" w:firstRow="1" w:lastRow="0" w:firstColumn="1" w:lastColumn="0" w:noHBand="0" w:noVBand="1"/>
      </w:tblPr>
      <w:tblGrid>
        <w:gridCol w:w="2555"/>
        <w:gridCol w:w="630"/>
        <w:gridCol w:w="5580"/>
        <w:gridCol w:w="1546"/>
      </w:tblGrid>
      <w:tr w:rsidR="00D9373D" w:rsidRPr="00CC6AD0" w14:paraId="169ECE95" w14:textId="77777777" w:rsidTr="0053606C">
        <w:trPr>
          <w:trHeight w:val="381"/>
        </w:trPr>
        <w:tc>
          <w:tcPr>
            <w:tcW w:w="2555" w:type="dxa"/>
            <w:shd w:val="clear" w:color="auto" w:fill="E6F7FA"/>
            <w:vAlign w:val="center"/>
          </w:tcPr>
          <w:p w14:paraId="3A186636" w14:textId="4E6E0CD0" w:rsidR="00D9373D" w:rsidRPr="00CC6AD0" w:rsidRDefault="00D9373D" w:rsidP="008926BD">
            <w:pPr>
              <w:jc w:val="center"/>
              <w:rPr>
                <w:rFonts w:ascii="Times New Roman" w:eastAsia="Times New Roman" w:hAnsi="Times New Roman" w:cs="B Titr"/>
                <w:color w:val="FF0000"/>
                <w:sz w:val="18"/>
                <w:szCs w:val="18"/>
                <w:rtl/>
              </w:rPr>
            </w:pPr>
            <w:bookmarkStart w:id="53" w:name="_Hlk183848481"/>
            <w:r w:rsidRPr="00CC6AD0"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*</w:t>
            </w:r>
            <w:r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 xml:space="preserve">پروژه های عمرانی سال </w:t>
            </w:r>
            <w:r w:rsidR="0053606C"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1403</w:t>
            </w:r>
            <w:r w:rsidRPr="00CC6AD0"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*</w:t>
            </w:r>
          </w:p>
        </w:tc>
        <w:tc>
          <w:tcPr>
            <w:tcW w:w="630" w:type="dxa"/>
            <w:shd w:val="clear" w:color="auto" w:fill="E6F7FA"/>
            <w:vAlign w:val="center"/>
          </w:tcPr>
          <w:p w14:paraId="5515E9CD" w14:textId="77777777" w:rsidR="00D9373D" w:rsidRPr="00CC6AD0" w:rsidRDefault="00D9373D" w:rsidP="008926BD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تعداد</w:t>
            </w:r>
          </w:p>
        </w:tc>
        <w:tc>
          <w:tcPr>
            <w:tcW w:w="5580" w:type="dxa"/>
            <w:shd w:val="clear" w:color="auto" w:fill="E6F7FA"/>
            <w:vAlign w:val="center"/>
          </w:tcPr>
          <w:p w14:paraId="44B7428D" w14:textId="77777777" w:rsidR="00D9373D" w:rsidRPr="00CC6AD0" w:rsidRDefault="00D9373D" w:rsidP="008926BD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عنوان پروژه</w:t>
            </w:r>
          </w:p>
        </w:tc>
        <w:tc>
          <w:tcPr>
            <w:tcW w:w="1350" w:type="dxa"/>
            <w:shd w:val="clear" w:color="auto" w:fill="E6F7FA"/>
            <w:vAlign w:val="center"/>
          </w:tcPr>
          <w:p w14:paraId="4580F656" w14:textId="77777777" w:rsidR="00D9373D" w:rsidRPr="00CC6AD0" w:rsidRDefault="00D9373D" w:rsidP="008926BD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مبلغ اعتبار</w:t>
            </w:r>
          </w:p>
          <w:p w14:paraId="7F771648" w14:textId="77777777" w:rsidR="00D9373D" w:rsidRPr="00CC6AD0" w:rsidRDefault="00D9373D" w:rsidP="008926BD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4"/>
                <w:szCs w:val="14"/>
                <w:rtl/>
              </w:rPr>
              <w:t>(ریال)</w:t>
            </w:r>
          </w:p>
        </w:tc>
      </w:tr>
      <w:tr w:rsidR="003F2C98" w:rsidRPr="00CC6AD0" w14:paraId="7DC0F9C7" w14:textId="77777777" w:rsidTr="0053606C">
        <w:trPr>
          <w:trHeight w:val="296"/>
        </w:trPr>
        <w:tc>
          <w:tcPr>
            <w:tcW w:w="2555" w:type="dxa"/>
            <w:vMerge w:val="restart"/>
            <w:shd w:val="clear" w:color="000000" w:fill="FFFFFF"/>
          </w:tcPr>
          <w:p w14:paraId="5C4CEE78" w14:textId="77777777" w:rsidR="003F2C98" w:rsidRPr="003A0844" w:rsidRDefault="003F2C98" w:rsidP="008926BD">
            <w:pPr>
              <w:jc w:val="center"/>
              <w:rPr>
                <w:rFonts w:ascii="Arial" w:eastAsia="Times New Roman" w:hAnsi="Arial" w:cs="B Homa"/>
                <w:color w:val="000000"/>
                <w:sz w:val="19"/>
                <w:szCs w:val="19"/>
                <w:lang w:bidi="ar-SA"/>
              </w:rPr>
            </w:pPr>
            <w:r w:rsidRPr="003A0844">
              <w:rPr>
                <w:rFonts w:ascii="Arial" w:eastAsia="Times New Roman" w:hAnsi="Arial" w:cs="B Homa" w:hint="cs"/>
                <w:color w:val="000000"/>
                <w:sz w:val="19"/>
                <w:szCs w:val="19"/>
                <w:rtl/>
                <w:lang w:bidi="ar-SA"/>
              </w:rPr>
              <w:t>شهرک صنعتي شوشتر 2</w:t>
            </w:r>
          </w:p>
        </w:tc>
        <w:tc>
          <w:tcPr>
            <w:tcW w:w="630" w:type="dxa"/>
            <w:vMerge w:val="restart"/>
            <w:shd w:val="clear" w:color="auto" w:fill="auto"/>
            <w:vAlign w:val="center"/>
          </w:tcPr>
          <w:p w14:paraId="0E655C12" w14:textId="13D74716" w:rsidR="003F2C98" w:rsidRPr="003A0844" w:rsidRDefault="003F2C98" w:rsidP="008926BD">
            <w:pPr>
              <w:jc w:val="center"/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</w:rPr>
            </w:pPr>
            <w:r>
              <w:rPr>
                <w:rFonts w:ascii="Arial" w:eastAsia="Times New Roman" w:hAnsi="Arial" w:cs="B Homa" w:hint="cs"/>
                <w:color w:val="000000"/>
                <w:sz w:val="19"/>
                <w:szCs w:val="19"/>
                <w:rtl/>
              </w:rPr>
              <w:t>2</w:t>
            </w:r>
          </w:p>
        </w:tc>
        <w:tc>
          <w:tcPr>
            <w:tcW w:w="5580" w:type="dxa"/>
            <w:shd w:val="clear" w:color="000000" w:fill="FFFFFF"/>
            <w:vAlign w:val="center"/>
          </w:tcPr>
          <w:p w14:paraId="6189D649" w14:textId="777FC654" w:rsidR="003F2C98" w:rsidRPr="003A0844" w:rsidRDefault="003F2C98" w:rsidP="008926BD">
            <w:pPr>
              <w:jc w:val="center"/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</w:pP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عمل</w:t>
            </w:r>
            <w:r w:rsidRPr="003F2C98">
              <w:rPr>
                <w:rFonts w:ascii="Arial" w:eastAsia="Times New Roman" w:hAnsi="Arial" w:cs="B Homa" w:hint="cs"/>
                <w:color w:val="000000"/>
                <w:sz w:val="19"/>
                <w:szCs w:val="19"/>
                <w:rtl/>
                <w:lang w:bidi="ar-SA"/>
              </w:rPr>
              <w:t>ی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ات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احداث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و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تکم</w:t>
            </w:r>
            <w:r w:rsidRPr="003F2C98">
              <w:rPr>
                <w:rFonts w:ascii="Arial" w:eastAsia="Times New Roman" w:hAnsi="Arial" w:cs="B Homa" w:hint="cs"/>
                <w:color w:val="000000"/>
                <w:sz w:val="19"/>
                <w:szCs w:val="19"/>
                <w:rtl/>
                <w:lang w:bidi="ar-SA"/>
              </w:rPr>
              <w:t>ی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ل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خ</w:t>
            </w:r>
            <w:r w:rsidRPr="003F2C98">
              <w:rPr>
                <w:rFonts w:ascii="Arial" w:eastAsia="Times New Roman" w:hAnsi="Arial" w:cs="B Homa" w:hint="cs"/>
                <w:color w:val="000000"/>
                <w:sz w:val="19"/>
                <w:szCs w:val="19"/>
                <w:rtl/>
                <w:lang w:bidi="ar-SA"/>
              </w:rPr>
              <w:t>ی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ابان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ورود</w:t>
            </w:r>
            <w:r w:rsidRPr="003F2C98">
              <w:rPr>
                <w:rFonts w:ascii="Arial" w:eastAsia="Times New Roman" w:hAnsi="Arial" w:cs="B Homa" w:hint="cs"/>
                <w:color w:val="000000"/>
                <w:sz w:val="19"/>
                <w:szCs w:val="19"/>
                <w:rtl/>
                <w:lang w:bidi="ar-SA"/>
              </w:rPr>
              <w:t>ی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شهرک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صنعت</w:t>
            </w:r>
            <w:r w:rsidRPr="003F2C98">
              <w:rPr>
                <w:rFonts w:ascii="Arial" w:eastAsia="Times New Roman" w:hAnsi="Arial" w:cs="B Homa" w:hint="cs"/>
                <w:color w:val="000000"/>
                <w:sz w:val="19"/>
                <w:szCs w:val="19"/>
                <w:rtl/>
                <w:lang w:bidi="ar-SA"/>
              </w:rPr>
              <w:t>ی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شوشتر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2</w:t>
            </w:r>
          </w:p>
        </w:tc>
        <w:tc>
          <w:tcPr>
            <w:tcW w:w="1350" w:type="dxa"/>
            <w:shd w:val="clear" w:color="000000" w:fill="FFFFFF"/>
            <w:vAlign w:val="center"/>
          </w:tcPr>
          <w:p w14:paraId="7FEE8DC0" w14:textId="753D9B4F" w:rsidR="003F2C98" w:rsidRPr="003A0844" w:rsidRDefault="003F2C98" w:rsidP="008926BD">
            <w:pPr>
              <w:jc w:val="center"/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</w:pP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>78,652,644,004</w:t>
            </w:r>
          </w:p>
        </w:tc>
      </w:tr>
      <w:tr w:rsidR="003F2C98" w:rsidRPr="00CC6AD0" w14:paraId="3D5F8D2F" w14:textId="77777777" w:rsidTr="0053606C">
        <w:trPr>
          <w:trHeight w:val="296"/>
        </w:trPr>
        <w:tc>
          <w:tcPr>
            <w:tcW w:w="2555" w:type="dxa"/>
            <w:vMerge/>
            <w:shd w:val="clear" w:color="auto" w:fill="auto"/>
            <w:vAlign w:val="center"/>
          </w:tcPr>
          <w:p w14:paraId="6F3B5162" w14:textId="4423EA9B" w:rsidR="003F2C98" w:rsidRPr="003A0844" w:rsidRDefault="003F2C98" w:rsidP="008926BD">
            <w:pPr>
              <w:jc w:val="center"/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</w:pPr>
          </w:p>
        </w:tc>
        <w:tc>
          <w:tcPr>
            <w:tcW w:w="630" w:type="dxa"/>
            <w:vMerge/>
            <w:shd w:val="clear" w:color="auto" w:fill="auto"/>
            <w:vAlign w:val="center"/>
          </w:tcPr>
          <w:p w14:paraId="51AE13D0" w14:textId="32C59714" w:rsidR="003F2C98" w:rsidRPr="003A0844" w:rsidRDefault="003F2C98" w:rsidP="008926BD">
            <w:pPr>
              <w:jc w:val="center"/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</w:pPr>
          </w:p>
        </w:tc>
        <w:tc>
          <w:tcPr>
            <w:tcW w:w="5580" w:type="dxa"/>
            <w:shd w:val="clear" w:color="auto" w:fill="auto"/>
            <w:vAlign w:val="center"/>
          </w:tcPr>
          <w:p w14:paraId="1E3AEC1B" w14:textId="70881351" w:rsidR="003F2C98" w:rsidRPr="003A0844" w:rsidRDefault="003F2C98" w:rsidP="008926BD">
            <w:pPr>
              <w:jc w:val="center"/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</w:pP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عمل</w:t>
            </w:r>
            <w:r w:rsidRPr="003F2C98">
              <w:rPr>
                <w:rFonts w:ascii="Arial" w:eastAsia="Times New Roman" w:hAnsi="Arial" w:cs="B Homa" w:hint="cs"/>
                <w:color w:val="000000"/>
                <w:sz w:val="19"/>
                <w:szCs w:val="19"/>
                <w:rtl/>
                <w:lang w:bidi="ar-SA"/>
              </w:rPr>
              <w:t>ی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ات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تکم</w:t>
            </w:r>
            <w:r w:rsidRPr="003F2C98">
              <w:rPr>
                <w:rFonts w:ascii="Arial" w:eastAsia="Times New Roman" w:hAnsi="Arial" w:cs="B Homa" w:hint="cs"/>
                <w:color w:val="000000"/>
                <w:sz w:val="19"/>
                <w:szCs w:val="19"/>
                <w:rtl/>
                <w:lang w:bidi="ar-SA"/>
              </w:rPr>
              <w:t>ی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ل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شبکه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آب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شهرک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صنعت</w:t>
            </w:r>
            <w:r w:rsidRPr="003F2C98">
              <w:rPr>
                <w:rFonts w:ascii="Arial" w:eastAsia="Times New Roman" w:hAnsi="Arial" w:cs="B Homa" w:hint="cs"/>
                <w:color w:val="000000"/>
                <w:sz w:val="19"/>
                <w:szCs w:val="19"/>
                <w:rtl/>
                <w:lang w:bidi="ar-SA"/>
              </w:rPr>
              <w:t>ی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شوشتر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2</w:t>
            </w:r>
          </w:p>
        </w:tc>
        <w:tc>
          <w:tcPr>
            <w:tcW w:w="1350" w:type="dxa"/>
            <w:shd w:val="clear" w:color="000000" w:fill="FFFFFF"/>
            <w:vAlign w:val="center"/>
          </w:tcPr>
          <w:p w14:paraId="55807D9B" w14:textId="31B10468" w:rsidR="003F2C98" w:rsidRPr="003A0844" w:rsidRDefault="003F2C98" w:rsidP="008926BD">
            <w:pPr>
              <w:jc w:val="center"/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</w:pP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>18,331,269,140</w:t>
            </w:r>
          </w:p>
        </w:tc>
      </w:tr>
      <w:bookmarkEnd w:id="53"/>
    </w:tbl>
    <w:p w14:paraId="0577A9F5" w14:textId="5ABFC6F0" w:rsidR="003F2C98" w:rsidRDefault="003F2C98" w:rsidP="00CC6AD0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</w:rPr>
      </w:pPr>
    </w:p>
    <w:p w14:paraId="03F5B57C" w14:textId="043FFD8A" w:rsidR="00176982" w:rsidRDefault="00176982">
      <w:pPr>
        <w:bidi w:val="0"/>
        <w:rPr>
          <w:rFonts w:ascii="Times New Roman" w:eastAsia="Times New Roman" w:hAnsi="Times New Roman" w:cs="B Titr"/>
          <w:sz w:val="26"/>
          <w:szCs w:val="26"/>
          <w:rtl/>
        </w:rPr>
      </w:pPr>
      <w:r>
        <w:rPr>
          <w:rFonts w:ascii="Times New Roman" w:eastAsia="Times New Roman" w:hAnsi="Times New Roman" w:cs="B Titr"/>
          <w:sz w:val="26"/>
          <w:szCs w:val="26"/>
          <w:rtl/>
        </w:rPr>
        <w:br w:type="page"/>
      </w:r>
    </w:p>
    <w:tbl>
      <w:tblPr>
        <w:tblStyle w:val="TableGrid1"/>
        <w:bidiVisual/>
        <w:tblW w:w="6946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992"/>
        <w:gridCol w:w="709"/>
        <w:gridCol w:w="1418"/>
      </w:tblGrid>
      <w:tr w:rsidR="00176982" w:rsidRPr="00CC6AD0" w14:paraId="79446D0E" w14:textId="77777777" w:rsidTr="00C97838">
        <w:trPr>
          <w:trHeight w:val="735"/>
          <w:jc w:val="center"/>
        </w:trPr>
        <w:tc>
          <w:tcPr>
            <w:tcW w:w="2835" w:type="dxa"/>
            <w:shd w:val="clear" w:color="auto" w:fill="E6F7FA"/>
            <w:vAlign w:val="center"/>
          </w:tcPr>
          <w:p w14:paraId="11761361" w14:textId="77777777" w:rsidR="00176982" w:rsidRPr="00CC6AD0" w:rsidRDefault="00176982" w:rsidP="00C97838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color w:val="FF0000"/>
                <w:rtl/>
              </w:rPr>
              <w:lastRenderedPageBreak/>
              <w:t>* وضعیت مجتمع کارگاهی *</w:t>
            </w:r>
          </w:p>
        </w:tc>
        <w:tc>
          <w:tcPr>
            <w:tcW w:w="992" w:type="dxa"/>
            <w:shd w:val="clear" w:color="auto" w:fill="E6F7FA"/>
            <w:vAlign w:val="center"/>
          </w:tcPr>
          <w:p w14:paraId="79D217F2" w14:textId="77777777" w:rsidR="00176982" w:rsidRPr="00CC6AD0" w:rsidRDefault="00176982" w:rsidP="00C97838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در حال 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>احداث</w:t>
            </w:r>
          </w:p>
        </w:tc>
        <w:tc>
          <w:tcPr>
            <w:tcW w:w="992" w:type="dxa"/>
            <w:shd w:val="clear" w:color="auto" w:fill="E6F7FA"/>
            <w:vAlign w:val="center"/>
          </w:tcPr>
          <w:p w14:paraId="0BEDA976" w14:textId="77777777" w:rsidR="00176982" w:rsidRPr="00CC6AD0" w:rsidRDefault="00176982" w:rsidP="00C97838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تكميل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 xml:space="preserve"> شده</w:t>
            </w:r>
          </w:p>
        </w:tc>
        <w:tc>
          <w:tcPr>
            <w:tcW w:w="709" w:type="dxa"/>
            <w:shd w:val="clear" w:color="auto" w:fill="E6F7FA"/>
            <w:vAlign w:val="center"/>
          </w:tcPr>
          <w:p w14:paraId="378AC1CD" w14:textId="77777777" w:rsidR="00176982" w:rsidRPr="00CC6AD0" w:rsidRDefault="00176982" w:rsidP="00C97838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واگذار شده</w:t>
            </w:r>
          </w:p>
        </w:tc>
        <w:tc>
          <w:tcPr>
            <w:tcW w:w="1418" w:type="dxa"/>
            <w:shd w:val="clear" w:color="auto" w:fill="E6F7FA"/>
            <w:vAlign w:val="center"/>
          </w:tcPr>
          <w:p w14:paraId="61399636" w14:textId="77777777" w:rsidR="00176982" w:rsidRPr="00CC6AD0" w:rsidRDefault="00176982" w:rsidP="00C97838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به بهره برداري رسيده</w:t>
            </w:r>
          </w:p>
        </w:tc>
      </w:tr>
      <w:tr w:rsidR="00176982" w:rsidRPr="00CC6AD0" w14:paraId="6C83A477" w14:textId="77777777" w:rsidTr="00176982">
        <w:trPr>
          <w:trHeight w:val="685"/>
          <w:jc w:val="center"/>
        </w:trPr>
        <w:tc>
          <w:tcPr>
            <w:tcW w:w="2835" w:type="dxa"/>
            <w:vAlign w:val="center"/>
          </w:tcPr>
          <w:p w14:paraId="5118B150" w14:textId="78522059" w:rsidR="00176982" w:rsidRPr="00CC6AD0" w:rsidRDefault="00176982" w:rsidP="00C97838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مجتمع کارگاهی  </w:t>
            </w:r>
            <w:r>
              <w:rPr>
                <w:rFonts w:ascii="Times New Roman" w:eastAsia="Times New Roman" w:hAnsi="Times New Roman" w:cs="B Homa" w:hint="cs"/>
                <w:rtl/>
              </w:rPr>
              <w:t>شعیبیه</w:t>
            </w:r>
          </w:p>
        </w:tc>
        <w:tc>
          <w:tcPr>
            <w:tcW w:w="992" w:type="dxa"/>
            <w:vAlign w:val="center"/>
          </w:tcPr>
          <w:p w14:paraId="3B573463" w14:textId="77777777" w:rsidR="00176982" w:rsidRPr="00ED3E25" w:rsidRDefault="00176982" w:rsidP="00176982">
            <w:pPr>
              <w:jc w:val="center"/>
              <w:rPr>
                <w:rFonts w:ascii="Times New Roman" w:eastAsia="Times New Roman" w:hAnsi="Times New Roman" w:cs="Cambria"/>
                <w:rtl/>
              </w:rPr>
            </w:pPr>
            <w:r>
              <w:rPr>
                <w:rFonts w:ascii="Times New Roman" w:eastAsia="Times New Roman" w:hAnsi="Times New Roman" w:cs="Cambria" w:hint="cs"/>
                <w:rtl/>
              </w:rPr>
              <w:t>_</w:t>
            </w:r>
          </w:p>
        </w:tc>
        <w:tc>
          <w:tcPr>
            <w:tcW w:w="992" w:type="dxa"/>
            <w:vAlign w:val="center"/>
          </w:tcPr>
          <w:p w14:paraId="1B818A24" w14:textId="0A5C8776" w:rsidR="00176982" w:rsidRPr="00CC6AD0" w:rsidRDefault="00176982" w:rsidP="00C97838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30</w:t>
            </w:r>
          </w:p>
        </w:tc>
        <w:tc>
          <w:tcPr>
            <w:tcW w:w="709" w:type="dxa"/>
            <w:vAlign w:val="center"/>
          </w:tcPr>
          <w:p w14:paraId="539D4831" w14:textId="24D52590" w:rsidR="00176982" w:rsidRPr="00176982" w:rsidRDefault="00176982" w:rsidP="00C97838">
            <w:pPr>
              <w:jc w:val="center"/>
              <w:rPr>
                <w:rFonts w:ascii="Times New Roman" w:eastAsia="Times New Roman" w:hAnsi="Times New Roman" w:cs="Cambria"/>
                <w:rtl/>
              </w:rPr>
            </w:pPr>
            <w:r>
              <w:rPr>
                <w:rFonts w:ascii="Times New Roman" w:eastAsia="Times New Roman" w:hAnsi="Times New Roman" w:cs="Cambria" w:hint="cs"/>
                <w:rtl/>
              </w:rPr>
              <w:t>_</w:t>
            </w:r>
          </w:p>
        </w:tc>
        <w:tc>
          <w:tcPr>
            <w:tcW w:w="1418" w:type="dxa"/>
            <w:vAlign w:val="center"/>
          </w:tcPr>
          <w:p w14:paraId="53E753B8" w14:textId="72942F5E" w:rsidR="00176982" w:rsidRPr="00176982" w:rsidRDefault="00176982" w:rsidP="00C97838">
            <w:pPr>
              <w:jc w:val="center"/>
              <w:rPr>
                <w:rFonts w:ascii="Times New Roman" w:eastAsia="Times New Roman" w:hAnsi="Times New Roman" w:cs="Cambria"/>
              </w:rPr>
            </w:pPr>
            <w:r>
              <w:rPr>
                <w:rFonts w:ascii="Times New Roman" w:eastAsia="Times New Roman" w:hAnsi="Times New Roman" w:cs="Cambria" w:hint="cs"/>
                <w:rtl/>
              </w:rPr>
              <w:t>_</w:t>
            </w:r>
          </w:p>
        </w:tc>
      </w:tr>
    </w:tbl>
    <w:p w14:paraId="25EE400C" w14:textId="401BC694" w:rsidR="00176982" w:rsidRDefault="00176982" w:rsidP="00CC6AD0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</w:p>
    <w:p w14:paraId="049DFAC7" w14:textId="77777777" w:rsidR="00176982" w:rsidRPr="00CC6AD0" w:rsidRDefault="00176982" w:rsidP="00CC6AD0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</w:p>
    <w:tbl>
      <w:tblPr>
        <w:bidiVisual/>
        <w:tblW w:w="7087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2410"/>
      </w:tblGrid>
      <w:tr w:rsidR="00CC6AD0" w:rsidRPr="00CC6AD0" w14:paraId="09FAA72B" w14:textId="77777777" w:rsidTr="000941D0">
        <w:trPr>
          <w:trHeight w:val="661"/>
          <w:jc w:val="center"/>
        </w:trPr>
        <w:tc>
          <w:tcPr>
            <w:tcW w:w="4677" w:type="dxa"/>
            <w:shd w:val="clear" w:color="auto" w:fill="E6F7FA"/>
            <w:vAlign w:val="center"/>
          </w:tcPr>
          <w:p w14:paraId="52ED68BC" w14:textId="77777777" w:rsidR="00CC6AD0" w:rsidRPr="003C206F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موقعیت شهرستان</w:t>
            </w:r>
          </w:p>
        </w:tc>
        <w:tc>
          <w:tcPr>
            <w:tcW w:w="2410" w:type="dxa"/>
            <w:shd w:val="clear" w:color="auto" w:fill="E6F7FA"/>
            <w:vAlign w:val="center"/>
          </w:tcPr>
          <w:p w14:paraId="78D7CDAF" w14:textId="77777777" w:rsidR="00CC6AD0" w:rsidRPr="003C206F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فاصله (کیلومتر)</w:t>
            </w:r>
          </w:p>
        </w:tc>
      </w:tr>
      <w:tr w:rsidR="00CC6AD0" w:rsidRPr="00CC6AD0" w14:paraId="6FBFCE87" w14:textId="77777777" w:rsidTr="000941D0">
        <w:trPr>
          <w:trHeight w:val="1400"/>
          <w:jc w:val="center"/>
        </w:trPr>
        <w:tc>
          <w:tcPr>
            <w:tcW w:w="4677" w:type="dxa"/>
            <w:vAlign w:val="center"/>
          </w:tcPr>
          <w:p w14:paraId="6FEBC202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فرودگاه و راه آهن اهواز</w:t>
            </w:r>
          </w:p>
          <w:p w14:paraId="427EB911" w14:textId="77777777" w:rsidR="00CC6AD0" w:rsidRPr="00CC6AD0" w:rsidRDefault="00CC6AD0" w:rsidP="00CC6AD0">
            <w:pPr>
              <w:tabs>
                <w:tab w:val="center" w:pos="2750"/>
              </w:tabs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راه آهن و  بندر امام خمینی</w:t>
            </w:r>
          </w:p>
          <w:p w14:paraId="128EA236" w14:textId="77777777" w:rsidR="00CC6AD0" w:rsidRPr="00CC6AD0" w:rsidRDefault="00CC6AD0" w:rsidP="00CC6AD0">
            <w:pPr>
              <w:tabs>
                <w:tab w:val="center" w:pos="2750"/>
              </w:tabs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فرودگاه دزفول</w:t>
            </w:r>
          </w:p>
          <w:p w14:paraId="04F1ADB7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بندر خرمشهر</w:t>
            </w:r>
          </w:p>
          <w:p w14:paraId="46A1EC85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راه آهن انديمشك</w:t>
            </w:r>
          </w:p>
        </w:tc>
        <w:tc>
          <w:tcPr>
            <w:tcW w:w="2410" w:type="dxa"/>
            <w:vAlign w:val="center"/>
          </w:tcPr>
          <w:p w14:paraId="4CFB7625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90</w:t>
            </w:r>
          </w:p>
          <w:p w14:paraId="65F03C63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200</w:t>
            </w:r>
          </w:p>
          <w:p w14:paraId="4C497EBA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70</w:t>
            </w:r>
          </w:p>
          <w:p w14:paraId="3A8F7A77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225</w:t>
            </w:r>
          </w:p>
          <w:p w14:paraId="2D59F95A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85</w:t>
            </w:r>
          </w:p>
        </w:tc>
      </w:tr>
    </w:tbl>
    <w:p w14:paraId="7A26C178" w14:textId="77777777" w:rsidR="00CC6AD0" w:rsidRPr="00CC6AD0" w:rsidRDefault="00CC6AD0" w:rsidP="007A484A">
      <w:pPr>
        <w:spacing w:after="0" w:line="240" w:lineRule="auto"/>
        <w:ind w:right="709"/>
        <w:rPr>
          <w:rFonts w:ascii="Times New Roman" w:eastAsia="Times New Roman" w:hAnsi="Times New Roman" w:cs="B Titr"/>
          <w:sz w:val="26"/>
          <w:szCs w:val="26"/>
          <w:rtl/>
        </w:rPr>
      </w:pPr>
      <w:r w:rsidRPr="00CC6AD0">
        <w:rPr>
          <w:rFonts w:ascii="Times New Roman" w:eastAsia="Times New Roman" w:hAnsi="Times New Roman" w:cs="B Titr" w:hint="cs"/>
          <w:sz w:val="26"/>
          <w:szCs w:val="26"/>
          <w:rtl/>
        </w:rPr>
        <w:t>مزاياي سرمايه گذاري در منطقه:</w:t>
      </w:r>
    </w:p>
    <w:p w14:paraId="3BD91187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Titr"/>
          <w:sz w:val="26"/>
          <w:szCs w:val="26"/>
          <w:rtl/>
        </w:rPr>
      </w:pPr>
    </w:p>
    <w:p w14:paraId="1182487B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Zar" w:hint="cs"/>
          <w:sz w:val="26"/>
          <w:szCs w:val="26"/>
          <w:rtl/>
        </w:rPr>
        <w:t>1-</w:t>
      </w: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وجود  دو شهرك  صنعتي  فعال در شهرستان</w:t>
      </w:r>
    </w:p>
    <w:p w14:paraId="4E234164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3- وجود معادن غني سنگ، گچ، آهك و شن و ماسه</w:t>
      </w:r>
    </w:p>
    <w:p w14:paraId="399087B3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4- وجود اراضي مستعد جهت  انجام فعاليت هاي كشاورزي  و باغداري</w:t>
      </w:r>
    </w:p>
    <w:p w14:paraId="78B2A6DB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5- وجود مجتمع  هاي عظيم  كشت  و صنعت</w:t>
      </w:r>
    </w:p>
    <w:p w14:paraId="78B80EAD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6- وجود مراكز  آموزش عالي به  منظور تأمين  نيروي  انساني  متخصص</w:t>
      </w:r>
    </w:p>
    <w:p w14:paraId="4817EB13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7-  وجود جاذبه هاي گردشگري مناسب</w:t>
      </w:r>
    </w:p>
    <w:p w14:paraId="58A204DA" w14:textId="77777777" w:rsidR="00EE5667" w:rsidRDefault="00EE5667" w:rsidP="00EE566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5AA10DF0" w14:textId="77777777" w:rsidR="00EE5667" w:rsidRDefault="00EE5667" w:rsidP="00EE566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/>
          <w:b/>
          <w:bCs/>
          <w:sz w:val="24"/>
          <w:szCs w:val="24"/>
        </w:rPr>
        <w:t>*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پتانسیل های سرمایه گذاری:</w:t>
      </w:r>
    </w:p>
    <w:p w14:paraId="6FA09BDB" w14:textId="77777777" w:rsidR="00EE5667" w:rsidRPr="00EE5667" w:rsidRDefault="00EE5667" w:rsidP="00EE5667">
      <w:pPr>
        <w:spacing w:after="0" w:line="216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EE5667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صنایع جانبی نیشکر، انواع صنایع تبدیلی کشاورزی، صنایع معدنی و ساختمانی، صنایع فلزی، صنایع نوین باا فنااوری برتر، برق و الکترونیک، قطعات کارخانهای و نیروگاهی، تولید قطعات خودرو، ماشین آلات کشاورزی و بازیافت</w:t>
      </w:r>
    </w:p>
    <w:p w14:paraId="7F88216F" w14:textId="77777777" w:rsidR="00EE5667" w:rsidRDefault="00EE5667" w:rsidP="00EE5667">
      <w:pPr>
        <w:spacing w:after="0" w:line="216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</w:rPr>
      </w:pPr>
    </w:p>
    <w:p w14:paraId="2477895A" w14:textId="77777777" w:rsidR="00EE5667" w:rsidRDefault="00EE5667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18DCF613" w14:textId="77777777" w:rsidR="00CC6AD0" w:rsidRPr="00CC6AD0" w:rsidRDefault="00EE5667" w:rsidP="00EE566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CC6AD0" w:rsidRPr="00CC6AD0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br w:type="page"/>
      </w:r>
    </w:p>
    <w:p w14:paraId="6FD8E91A" w14:textId="3988A67F" w:rsidR="00CC6AD0" w:rsidRDefault="00CC6AD0" w:rsidP="00343503">
      <w:pPr>
        <w:pStyle w:val="Kouravand"/>
        <w:rPr>
          <w:rtl/>
        </w:rPr>
      </w:pPr>
      <w:bookmarkStart w:id="54" w:name="_Toc190682047"/>
      <w:r w:rsidRPr="006D5034">
        <w:rPr>
          <w:rFonts w:hint="cs"/>
          <w:rtl/>
        </w:rPr>
        <w:lastRenderedPageBreak/>
        <w:t>شهرستان گتوند</w:t>
      </w:r>
      <w:bookmarkEnd w:id="54"/>
    </w:p>
    <w:p w14:paraId="4A681C58" w14:textId="77777777" w:rsidR="00213DD2" w:rsidRPr="006D5034" w:rsidRDefault="00213DD2" w:rsidP="006D5034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rtl/>
          <w:lang w:bidi="ar-SA"/>
        </w:rPr>
      </w:pPr>
    </w:p>
    <w:p w14:paraId="6F737F1B" w14:textId="62E92DC1" w:rsidR="00CC6AD0" w:rsidRPr="00CC6AD0" w:rsidRDefault="00A20740" w:rsidP="00CC6A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  <w:r>
        <w:rPr>
          <w:rFonts w:ascii="Times New Roman" w:eastAsia="Times New Roman" w:hAnsi="Times New Roman" w:cs="B Titr" w:hint="cs"/>
          <w:sz w:val="26"/>
          <w:szCs w:val="26"/>
          <w:rtl/>
        </w:rPr>
        <w:t>شهرک‌ها</w:t>
      </w:r>
      <w:r w:rsidR="00CC6AD0" w:rsidRPr="00CC6AD0">
        <w:rPr>
          <w:rFonts w:ascii="Times New Roman" w:eastAsia="Times New Roman" w:hAnsi="Times New Roman" w:cs="B Titr" w:hint="cs"/>
          <w:sz w:val="26"/>
          <w:szCs w:val="26"/>
          <w:rtl/>
        </w:rPr>
        <w:t xml:space="preserve"> و نواحی صنعتی</w:t>
      </w:r>
    </w:p>
    <w:tbl>
      <w:tblPr>
        <w:bidiVisual/>
        <w:tblW w:w="9431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990"/>
        <w:gridCol w:w="782"/>
        <w:gridCol w:w="1078"/>
        <w:gridCol w:w="1176"/>
        <w:gridCol w:w="580"/>
        <w:gridCol w:w="732"/>
        <w:gridCol w:w="1424"/>
      </w:tblGrid>
      <w:tr w:rsidR="00506C34" w:rsidRPr="00CC6AD0" w14:paraId="446220AA" w14:textId="77777777" w:rsidTr="00506C34">
        <w:trPr>
          <w:trHeight w:val="314"/>
          <w:jc w:val="center"/>
        </w:trPr>
        <w:tc>
          <w:tcPr>
            <w:tcW w:w="2669" w:type="dxa"/>
            <w:vMerge w:val="restart"/>
            <w:shd w:val="clear" w:color="auto" w:fill="E6F7FA"/>
            <w:vAlign w:val="center"/>
          </w:tcPr>
          <w:p w14:paraId="3CE027F8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*وضعیت کلی قراردادهای صنعتی*</w:t>
            </w:r>
          </w:p>
        </w:tc>
        <w:tc>
          <w:tcPr>
            <w:tcW w:w="1772" w:type="dxa"/>
            <w:gridSpan w:val="2"/>
            <w:shd w:val="clear" w:color="auto" w:fill="E6F7FA"/>
          </w:tcPr>
          <w:p w14:paraId="7E6A23FD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مساحت شهرک ها</w:t>
            </w:r>
          </w:p>
        </w:tc>
        <w:tc>
          <w:tcPr>
            <w:tcW w:w="2254" w:type="dxa"/>
            <w:gridSpan w:val="2"/>
            <w:shd w:val="clear" w:color="auto" w:fill="E6F7FA"/>
            <w:vAlign w:val="center"/>
          </w:tcPr>
          <w:p w14:paraId="48F3AB61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2736" w:type="dxa"/>
            <w:gridSpan w:val="3"/>
            <w:shd w:val="clear" w:color="auto" w:fill="E6F7FA"/>
          </w:tcPr>
          <w:p w14:paraId="4702757D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 واحدهای به بهره برداری رسیده</w:t>
            </w:r>
          </w:p>
        </w:tc>
      </w:tr>
      <w:tr w:rsidR="00506C34" w:rsidRPr="00CC6AD0" w14:paraId="31E11553" w14:textId="77777777" w:rsidTr="00506C34">
        <w:trPr>
          <w:trHeight w:val="485"/>
          <w:jc w:val="center"/>
        </w:trPr>
        <w:tc>
          <w:tcPr>
            <w:tcW w:w="2669" w:type="dxa"/>
            <w:vMerge/>
            <w:shd w:val="clear" w:color="auto" w:fill="E6F7FA"/>
          </w:tcPr>
          <w:p w14:paraId="038BF4F3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990" w:type="dxa"/>
            <w:shd w:val="clear" w:color="auto" w:fill="E6F7FA"/>
            <w:vAlign w:val="center"/>
          </w:tcPr>
          <w:p w14:paraId="2B40C3ED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مساحت کل</w:t>
            </w:r>
          </w:p>
          <w:p w14:paraId="6EA93708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(هكتار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)</w:t>
            </w:r>
          </w:p>
        </w:tc>
        <w:tc>
          <w:tcPr>
            <w:tcW w:w="782" w:type="dxa"/>
            <w:shd w:val="clear" w:color="auto" w:fill="E6F7FA"/>
            <w:vAlign w:val="center"/>
          </w:tcPr>
          <w:p w14:paraId="6CB1293C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سند مالکیت</w:t>
            </w:r>
          </w:p>
        </w:tc>
        <w:tc>
          <w:tcPr>
            <w:tcW w:w="1078" w:type="dxa"/>
            <w:shd w:val="clear" w:color="auto" w:fill="E6F7FA"/>
            <w:vAlign w:val="center"/>
          </w:tcPr>
          <w:p w14:paraId="6387E266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1176" w:type="dxa"/>
            <w:shd w:val="clear" w:color="auto" w:fill="E6F7FA"/>
            <w:vAlign w:val="center"/>
          </w:tcPr>
          <w:p w14:paraId="6F0549C7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مساحت واگذار شده 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(هکتار)</w:t>
            </w:r>
          </w:p>
        </w:tc>
        <w:tc>
          <w:tcPr>
            <w:tcW w:w="580" w:type="dxa"/>
            <w:shd w:val="clear" w:color="auto" w:fill="E6F7FA"/>
            <w:vAlign w:val="center"/>
          </w:tcPr>
          <w:p w14:paraId="38EC589F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</w:t>
            </w:r>
          </w:p>
        </w:tc>
        <w:tc>
          <w:tcPr>
            <w:tcW w:w="732" w:type="dxa"/>
            <w:shd w:val="clear" w:color="auto" w:fill="E6F7FA"/>
            <w:vAlign w:val="center"/>
          </w:tcPr>
          <w:p w14:paraId="5E109304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اشتغال </w:t>
            </w:r>
          </w:p>
        </w:tc>
        <w:tc>
          <w:tcPr>
            <w:tcW w:w="1424" w:type="dxa"/>
            <w:shd w:val="clear" w:color="auto" w:fill="E6F7FA"/>
            <w:vAlign w:val="center"/>
          </w:tcPr>
          <w:p w14:paraId="3CE4F6B1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سرمایه گذاری</w:t>
            </w:r>
          </w:p>
          <w:p w14:paraId="36D8AFE8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 xml:space="preserve">(میلیارد ریال) </w:t>
            </w:r>
          </w:p>
        </w:tc>
      </w:tr>
      <w:tr w:rsidR="00506C34" w:rsidRPr="00CC6AD0" w14:paraId="2495B4A4" w14:textId="77777777" w:rsidTr="00506C34">
        <w:trPr>
          <w:trHeight w:val="330"/>
          <w:jc w:val="center"/>
        </w:trPr>
        <w:tc>
          <w:tcPr>
            <w:tcW w:w="2669" w:type="dxa"/>
            <w:vAlign w:val="center"/>
          </w:tcPr>
          <w:p w14:paraId="22FBD3EA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شهرك صنعتي گتوند</w:t>
            </w:r>
          </w:p>
        </w:tc>
        <w:tc>
          <w:tcPr>
            <w:tcW w:w="990" w:type="dxa"/>
            <w:vAlign w:val="center"/>
          </w:tcPr>
          <w:p w14:paraId="31FD8BC7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82" w:type="dxa"/>
            <w:vAlign w:val="center"/>
          </w:tcPr>
          <w:p w14:paraId="66E82DFA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078" w:type="dxa"/>
            <w:vAlign w:val="center"/>
          </w:tcPr>
          <w:p w14:paraId="7438C41B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176" w:type="dxa"/>
            <w:vAlign w:val="center"/>
          </w:tcPr>
          <w:p w14:paraId="40C83C6A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5CC28B0B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32" w:type="dxa"/>
            <w:vAlign w:val="center"/>
          </w:tcPr>
          <w:p w14:paraId="2E5D0B59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424" w:type="dxa"/>
            <w:shd w:val="clear" w:color="auto" w:fill="auto"/>
            <w:vAlign w:val="center"/>
          </w:tcPr>
          <w:p w14:paraId="428933D1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506C34" w:rsidRPr="00CC6AD0" w14:paraId="59FF9EA2" w14:textId="77777777" w:rsidTr="00506C34">
        <w:trPr>
          <w:trHeight w:val="303"/>
          <w:jc w:val="center"/>
        </w:trPr>
        <w:tc>
          <w:tcPr>
            <w:tcW w:w="2669" w:type="dxa"/>
            <w:vAlign w:val="center"/>
          </w:tcPr>
          <w:p w14:paraId="1E3FB7A5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ناحيه صنعتي جنت مكان</w:t>
            </w:r>
          </w:p>
        </w:tc>
        <w:tc>
          <w:tcPr>
            <w:tcW w:w="990" w:type="dxa"/>
            <w:vAlign w:val="center"/>
          </w:tcPr>
          <w:p w14:paraId="0D74F409" w14:textId="7CFFDC37" w:rsidR="00506C34" w:rsidRPr="00CC6AD0" w:rsidRDefault="005570B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36</w:t>
            </w:r>
          </w:p>
        </w:tc>
        <w:tc>
          <w:tcPr>
            <w:tcW w:w="782" w:type="dxa"/>
            <w:vAlign w:val="center"/>
          </w:tcPr>
          <w:p w14:paraId="5AC2AE7F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دارد</w:t>
            </w:r>
          </w:p>
        </w:tc>
        <w:tc>
          <w:tcPr>
            <w:tcW w:w="1078" w:type="dxa"/>
            <w:vAlign w:val="center"/>
          </w:tcPr>
          <w:p w14:paraId="79AD24EF" w14:textId="129DF75C" w:rsidR="00506C34" w:rsidRPr="00CC6AD0" w:rsidRDefault="005570B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29</w:t>
            </w:r>
          </w:p>
        </w:tc>
        <w:tc>
          <w:tcPr>
            <w:tcW w:w="1176" w:type="dxa"/>
            <w:vAlign w:val="center"/>
          </w:tcPr>
          <w:p w14:paraId="026EED1F" w14:textId="3C38EBD3" w:rsidR="00506C34" w:rsidRPr="00CC6AD0" w:rsidRDefault="005570B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13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748B8152" w14:textId="4B82BC81" w:rsidR="00506C34" w:rsidRPr="000971AA" w:rsidRDefault="00DF6C6E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11</w:t>
            </w:r>
          </w:p>
        </w:tc>
        <w:tc>
          <w:tcPr>
            <w:tcW w:w="732" w:type="dxa"/>
            <w:vAlign w:val="center"/>
          </w:tcPr>
          <w:p w14:paraId="26ED1670" w14:textId="034586C3" w:rsidR="00506C34" w:rsidRPr="000971AA" w:rsidRDefault="00DF6C6E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173</w:t>
            </w:r>
          </w:p>
        </w:tc>
        <w:tc>
          <w:tcPr>
            <w:tcW w:w="1424" w:type="dxa"/>
            <w:shd w:val="clear" w:color="auto" w:fill="auto"/>
            <w:vAlign w:val="center"/>
          </w:tcPr>
          <w:p w14:paraId="7082839A" w14:textId="3D527277" w:rsidR="00506C34" w:rsidRPr="000971AA" w:rsidRDefault="00DF6C6E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170</w:t>
            </w:r>
          </w:p>
        </w:tc>
      </w:tr>
      <w:tr w:rsidR="00506C34" w:rsidRPr="00CC6AD0" w14:paraId="365312D6" w14:textId="77777777" w:rsidTr="00506C34">
        <w:trPr>
          <w:trHeight w:val="357"/>
          <w:jc w:val="center"/>
        </w:trPr>
        <w:tc>
          <w:tcPr>
            <w:tcW w:w="2669" w:type="dxa"/>
            <w:vAlign w:val="center"/>
          </w:tcPr>
          <w:p w14:paraId="3E759813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ناحيه صنعتي عقيلي</w:t>
            </w:r>
          </w:p>
        </w:tc>
        <w:tc>
          <w:tcPr>
            <w:tcW w:w="990" w:type="dxa"/>
            <w:vAlign w:val="center"/>
          </w:tcPr>
          <w:p w14:paraId="4057E7F8" w14:textId="5D245989" w:rsidR="00506C34" w:rsidRPr="00060AF2" w:rsidRDefault="00060AF2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Cambri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82" w:type="dxa"/>
            <w:vAlign w:val="center"/>
          </w:tcPr>
          <w:p w14:paraId="076AF17C" w14:textId="680C2ADF" w:rsidR="00506C34" w:rsidRPr="00CC6AD0" w:rsidRDefault="00060AF2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078" w:type="dxa"/>
            <w:vAlign w:val="center"/>
          </w:tcPr>
          <w:p w14:paraId="2CBED41A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176" w:type="dxa"/>
            <w:vAlign w:val="center"/>
          </w:tcPr>
          <w:p w14:paraId="2FDBA9CF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190E452A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32" w:type="dxa"/>
            <w:vAlign w:val="center"/>
          </w:tcPr>
          <w:p w14:paraId="5380235D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424" w:type="dxa"/>
            <w:shd w:val="clear" w:color="auto" w:fill="auto"/>
            <w:vAlign w:val="center"/>
          </w:tcPr>
          <w:p w14:paraId="75D98F15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506C34" w:rsidRPr="00CC6AD0" w14:paraId="0D06CC52" w14:textId="77777777" w:rsidTr="00506C34">
        <w:trPr>
          <w:trHeight w:val="357"/>
          <w:jc w:val="center"/>
        </w:trPr>
        <w:tc>
          <w:tcPr>
            <w:tcW w:w="2669" w:type="dxa"/>
            <w:shd w:val="clear" w:color="auto" w:fill="EAE1FC" w:themeFill="accent5" w:themeFillTint="33"/>
            <w:vAlign w:val="center"/>
          </w:tcPr>
          <w:p w14:paraId="2C067F79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مجموع</w:t>
            </w:r>
          </w:p>
        </w:tc>
        <w:tc>
          <w:tcPr>
            <w:tcW w:w="990" w:type="dxa"/>
            <w:shd w:val="clear" w:color="auto" w:fill="EAE1FC" w:themeFill="accent5" w:themeFillTint="33"/>
            <w:vAlign w:val="center"/>
          </w:tcPr>
          <w:p w14:paraId="105515BC" w14:textId="77FC5CFA" w:rsidR="00506C34" w:rsidRPr="00CC6AD0" w:rsidRDefault="00060AF2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36</w:t>
            </w:r>
          </w:p>
        </w:tc>
        <w:tc>
          <w:tcPr>
            <w:tcW w:w="782" w:type="dxa"/>
            <w:shd w:val="clear" w:color="auto" w:fill="EAE1FC" w:themeFill="accent5" w:themeFillTint="33"/>
            <w:vAlign w:val="center"/>
          </w:tcPr>
          <w:p w14:paraId="2B2F796E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1</w:t>
            </w:r>
          </w:p>
        </w:tc>
        <w:tc>
          <w:tcPr>
            <w:tcW w:w="1078" w:type="dxa"/>
            <w:shd w:val="clear" w:color="auto" w:fill="EAE1FC" w:themeFill="accent5" w:themeFillTint="33"/>
            <w:vAlign w:val="center"/>
          </w:tcPr>
          <w:p w14:paraId="57524A46" w14:textId="12A6F7F0" w:rsidR="00506C34" w:rsidRPr="00CC6AD0" w:rsidRDefault="005570B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29</w:t>
            </w:r>
          </w:p>
        </w:tc>
        <w:tc>
          <w:tcPr>
            <w:tcW w:w="1176" w:type="dxa"/>
            <w:shd w:val="clear" w:color="auto" w:fill="EAE1FC" w:themeFill="accent5" w:themeFillTint="33"/>
            <w:vAlign w:val="center"/>
          </w:tcPr>
          <w:p w14:paraId="0AF84D0E" w14:textId="018AD32C" w:rsidR="00506C34" w:rsidRPr="00CC6AD0" w:rsidRDefault="005570BD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13</w:t>
            </w:r>
          </w:p>
        </w:tc>
        <w:tc>
          <w:tcPr>
            <w:tcW w:w="580" w:type="dxa"/>
            <w:shd w:val="clear" w:color="auto" w:fill="EAE1FC" w:themeFill="accent5" w:themeFillTint="33"/>
            <w:vAlign w:val="center"/>
          </w:tcPr>
          <w:p w14:paraId="72B0BB98" w14:textId="24F38E26" w:rsidR="00506C34" w:rsidRPr="00CC6AD0" w:rsidRDefault="00DF6C6E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11</w:t>
            </w:r>
          </w:p>
        </w:tc>
        <w:tc>
          <w:tcPr>
            <w:tcW w:w="732" w:type="dxa"/>
            <w:shd w:val="clear" w:color="auto" w:fill="EAE1FC" w:themeFill="accent5" w:themeFillTint="33"/>
            <w:vAlign w:val="center"/>
          </w:tcPr>
          <w:p w14:paraId="0119A830" w14:textId="31BCDDB5" w:rsidR="00506C34" w:rsidRPr="00CC6AD0" w:rsidRDefault="00DF6C6E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173</w:t>
            </w:r>
          </w:p>
        </w:tc>
        <w:tc>
          <w:tcPr>
            <w:tcW w:w="1424" w:type="dxa"/>
            <w:shd w:val="clear" w:color="auto" w:fill="EAE1FC" w:themeFill="accent5" w:themeFillTint="33"/>
            <w:vAlign w:val="center"/>
          </w:tcPr>
          <w:p w14:paraId="5055F78D" w14:textId="369A70FD" w:rsidR="00506C34" w:rsidRPr="00CC6AD0" w:rsidRDefault="00DF6C6E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170</w:t>
            </w:r>
          </w:p>
        </w:tc>
      </w:tr>
    </w:tbl>
    <w:p w14:paraId="58D91A8A" w14:textId="77777777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sz w:val="8"/>
          <w:szCs w:val="8"/>
          <w:rtl/>
        </w:rPr>
      </w:pPr>
    </w:p>
    <w:tbl>
      <w:tblPr>
        <w:tblStyle w:val="TableGrid1"/>
        <w:bidiVisual/>
        <w:tblW w:w="10029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4A0" w:firstRow="1" w:lastRow="0" w:firstColumn="1" w:lastColumn="0" w:noHBand="0" w:noVBand="1"/>
      </w:tblPr>
      <w:tblGrid>
        <w:gridCol w:w="2090"/>
        <w:gridCol w:w="567"/>
        <w:gridCol w:w="851"/>
        <w:gridCol w:w="567"/>
        <w:gridCol w:w="850"/>
        <w:gridCol w:w="709"/>
        <w:gridCol w:w="709"/>
        <w:gridCol w:w="709"/>
        <w:gridCol w:w="709"/>
        <w:gridCol w:w="709"/>
        <w:gridCol w:w="708"/>
        <w:gridCol w:w="851"/>
      </w:tblGrid>
      <w:tr w:rsidR="005570BD" w:rsidRPr="00CC6AD0" w14:paraId="67F18B08" w14:textId="77777777" w:rsidTr="005570BD">
        <w:trPr>
          <w:trHeight w:val="321"/>
          <w:jc w:val="center"/>
        </w:trPr>
        <w:tc>
          <w:tcPr>
            <w:tcW w:w="2090" w:type="dxa"/>
            <w:vMerge w:val="restart"/>
            <w:shd w:val="clear" w:color="auto" w:fill="E6F7FA"/>
            <w:vAlign w:val="center"/>
          </w:tcPr>
          <w:p w14:paraId="1BDBF52E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sz w:val="18"/>
                <w:szCs w:val="18"/>
                <w:rtl/>
              </w:rPr>
              <w:t>* امکانات زیر بنایی *</w:t>
            </w:r>
          </w:p>
        </w:tc>
        <w:tc>
          <w:tcPr>
            <w:tcW w:w="1418" w:type="dxa"/>
            <w:gridSpan w:val="2"/>
            <w:shd w:val="clear" w:color="auto" w:fill="E6F7FA"/>
            <w:vAlign w:val="center"/>
          </w:tcPr>
          <w:p w14:paraId="60599F67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آب</w:t>
            </w:r>
          </w:p>
        </w:tc>
        <w:tc>
          <w:tcPr>
            <w:tcW w:w="1417" w:type="dxa"/>
            <w:gridSpan w:val="2"/>
            <w:shd w:val="clear" w:color="auto" w:fill="E6F7FA"/>
            <w:vAlign w:val="center"/>
          </w:tcPr>
          <w:p w14:paraId="69452D60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برق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1DEA987D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گاز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4BE8BA5E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مخابرات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3A428283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تصفیه خانه فاضلاب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1EB44AC1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فضای سبز (هکتار)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05A49EF7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شبکه داخلی گاز</w:t>
            </w:r>
          </w:p>
        </w:tc>
        <w:tc>
          <w:tcPr>
            <w:tcW w:w="708" w:type="dxa"/>
            <w:vMerge w:val="restart"/>
            <w:shd w:val="clear" w:color="auto" w:fill="E6F7FA"/>
            <w:vAlign w:val="center"/>
          </w:tcPr>
          <w:p w14:paraId="17731CD6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اتصال به فیبر نوری</w:t>
            </w:r>
          </w:p>
        </w:tc>
        <w:tc>
          <w:tcPr>
            <w:tcW w:w="851" w:type="dxa"/>
            <w:vMerge w:val="restart"/>
            <w:shd w:val="clear" w:color="auto" w:fill="E6F7FA"/>
            <w:vAlign w:val="center"/>
          </w:tcPr>
          <w:p w14:paraId="3625EC93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ساختمان آتشنشانی</w:t>
            </w:r>
          </w:p>
        </w:tc>
      </w:tr>
      <w:tr w:rsidR="005570BD" w:rsidRPr="00CC6AD0" w14:paraId="41D2D6BB" w14:textId="77777777" w:rsidTr="005570BD">
        <w:trPr>
          <w:trHeight w:val="375"/>
          <w:jc w:val="center"/>
        </w:trPr>
        <w:tc>
          <w:tcPr>
            <w:tcW w:w="2090" w:type="dxa"/>
            <w:vMerge/>
            <w:shd w:val="clear" w:color="auto" w:fill="E5DFEC"/>
            <w:vAlign w:val="center"/>
          </w:tcPr>
          <w:p w14:paraId="386FA49F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567" w:type="dxa"/>
            <w:shd w:val="clear" w:color="auto" w:fill="E6F7FA"/>
            <w:vAlign w:val="center"/>
          </w:tcPr>
          <w:p w14:paraId="2E0B4520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1" w:type="dxa"/>
            <w:shd w:val="clear" w:color="auto" w:fill="E6F7FA"/>
            <w:vAlign w:val="center"/>
          </w:tcPr>
          <w:p w14:paraId="01679C8B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آب تامین شده</w:t>
            </w:r>
          </w:p>
        </w:tc>
        <w:tc>
          <w:tcPr>
            <w:tcW w:w="567" w:type="dxa"/>
            <w:shd w:val="clear" w:color="auto" w:fill="E6F7FA"/>
            <w:vAlign w:val="center"/>
          </w:tcPr>
          <w:p w14:paraId="7EED31A5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0" w:type="dxa"/>
            <w:shd w:val="clear" w:color="auto" w:fill="E6F7FA"/>
            <w:vAlign w:val="center"/>
          </w:tcPr>
          <w:p w14:paraId="6C968D23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برق تامین شده</w:t>
            </w: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66B16961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3F249D35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7AAFD477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56BFDD3F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199790F5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8" w:type="dxa"/>
            <w:vMerge/>
            <w:shd w:val="clear" w:color="auto" w:fill="E5DFEC"/>
            <w:vAlign w:val="center"/>
          </w:tcPr>
          <w:p w14:paraId="66A0BD06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851" w:type="dxa"/>
            <w:vMerge/>
            <w:shd w:val="clear" w:color="auto" w:fill="E5DFEC"/>
            <w:vAlign w:val="center"/>
          </w:tcPr>
          <w:p w14:paraId="3F808DF5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</w:tr>
      <w:tr w:rsidR="005570BD" w:rsidRPr="00CC6AD0" w14:paraId="61A7526B" w14:textId="77777777" w:rsidTr="005570BD">
        <w:trPr>
          <w:trHeight w:val="305"/>
          <w:jc w:val="center"/>
        </w:trPr>
        <w:tc>
          <w:tcPr>
            <w:tcW w:w="2090" w:type="dxa"/>
            <w:vAlign w:val="center"/>
          </w:tcPr>
          <w:p w14:paraId="50849EE5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شهرك صنعتي گتوند</w:t>
            </w:r>
          </w:p>
        </w:tc>
        <w:tc>
          <w:tcPr>
            <w:tcW w:w="567" w:type="dxa"/>
            <w:vAlign w:val="center"/>
          </w:tcPr>
          <w:p w14:paraId="0AD0A4AA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1" w:type="dxa"/>
            <w:vAlign w:val="center"/>
          </w:tcPr>
          <w:p w14:paraId="0149CFB3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14:paraId="07B1B383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>
              <w:rPr>
                <w:rFonts w:ascii="Times New Roman" w:eastAsia="Times New Roman" w:hAnsi="Times New Roman" w:cs="B Homa" w:hint="cs"/>
                <w:rtl/>
                <w:lang w:bidi="ar-SA"/>
              </w:rPr>
              <w:t>-</w:t>
            </w:r>
          </w:p>
        </w:tc>
        <w:tc>
          <w:tcPr>
            <w:tcW w:w="850" w:type="dxa"/>
            <w:vAlign w:val="center"/>
          </w:tcPr>
          <w:p w14:paraId="474065E2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>
              <w:rPr>
                <w:rFonts w:ascii="Times New Roman" w:eastAsia="Times New Roman" w:hAnsi="Times New Roman" w:cs="B Homa" w:hint="cs"/>
                <w:rtl/>
                <w:lang w:bidi="ar-SA"/>
              </w:rPr>
              <w:t>-</w:t>
            </w:r>
          </w:p>
        </w:tc>
        <w:tc>
          <w:tcPr>
            <w:tcW w:w="709" w:type="dxa"/>
            <w:vAlign w:val="center"/>
          </w:tcPr>
          <w:p w14:paraId="0C916469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40C5CF16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>
              <w:rPr>
                <w:rFonts w:ascii="Times New Roman" w:eastAsia="Times New Roman" w:hAnsi="Times New Roman" w:cs="B Homa" w:hint="cs"/>
                <w:rtl/>
                <w:lang w:bidi="ar-SA"/>
              </w:rPr>
              <w:t>-</w:t>
            </w:r>
          </w:p>
        </w:tc>
        <w:tc>
          <w:tcPr>
            <w:tcW w:w="709" w:type="dxa"/>
            <w:vAlign w:val="center"/>
          </w:tcPr>
          <w:p w14:paraId="7FA648A5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438734E1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b/>
                <w:bCs/>
                <w:rtl/>
              </w:rPr>
            </w:pPr>
            <w:r>
              <w:rPr>
                <w:rFonts w:ascii="Times New Roman" w:eastAsia="Times New Roman" w:hAnsi="Times New Roman" w:cs="B Homa" w:hint="cs"/>
                <w:b/>
                <w:bCs/>
                <w:rtl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0473B5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6D7A3AD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9AECAD0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5570BD" w:rsidRPr="00CC6AD0" w14:paraId="1E6133BB" w14:textId="77777777" w:rsidTr="005570BD">
        <w:trPr>
          <w:trHeight w:val="305"/>
          <w:jc w:val="center"/>
        </w:trPr>
        <w:tc>
          <w:tcPr>
            <w:tcW w:w="2090" w:type="dxa"/>
            <w:vAlign w:val="center"/>
          </w:tcPr>
          <w:p w14:paraId="6B11D04C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ناحيه صنعتي جنت مكان</w:t>
            </w:r>
          </w:p>
        </w:tc>
        <w:tc>
          <w:tcPr>
            <w:tcW w:w="567" w:type="dxa"/>
            <w:vAlign w:val="center"/>
          </w:tcPr>
          <w:p w14:paraId="2570F65C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79A7FFE9" w14:textId="597DC882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13</w:t>
            </w:r>
          </w:p>
        </w:tc>
        <w:tc>
          <w:tcPr>
            <w:tcW w:w="567" w:type="dxa"/>
            <w:vAlign w:val="center"/>
          </w:tcPr>
          <w:p w14:paraId="3D117B57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62B58F72" w14:textId="77777777" w:rsidR="005570BD" w:rsidRPr="000971AA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709" w:type="dxa"/>
            <w:vAlign w:val="center"/>
          </w:tcPr>
          <w:p w14:paraId="6A4CF642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259026C2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262B9FB8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4281CC49" w14:textId="11EEBE7B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5/1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886EF5B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991993" w14:textId="2C68DE3B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B76F9FC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5570BD" w:rsidRPr="00CC6AD0" w14:paraId="34E666BE" w14:textId="77777777" w:rsidTr="005570BD">
        <w:trPr>
          <w:trHeight w:val="197"/>
          <w:jc w:val="center"/>
        </w:trPr>
        <w:tc>
          <w:tcPr>
            <w:tcW w:w="2090" w:type="dxa"/>
            <w:vAlign w:val="center"/>
          </w:tcPr>
          <w:p w14:paraId="120A5817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ناحيه صنعتي عقيلي</w:t>
            </w:r>
          </w:p>
        </w:tc>
        <w:tc>
          <w:tcPr>
            <w:tcW w:w="567" w:type="dxa"/>
            <w:vAlign w:val="center"/>
          </w:tcPr>
          <w:p w14:paraId="31E224F3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1" w:type="dxa"/>
            <w:vAlign w:val="center"/>
          </w:tcPr>
          <w:p w14:paraId="4BB059C4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14:paraId="477085BA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42C6FC06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709" w:type="dxa"/>
            <w:vAlign w:val="center"/>
          </w:tcPr>
          <w:p w14:paraId="66BF48A5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5352D34F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2B8150B9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4AF1862D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EB53ED8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A38BDC8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DD58F46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5570BD" w:rsidRPr="00CC6AD0" w14:paraId="790EBD37" w14:textId="77777777" w:rsidTr="005570BD">
        <w:trPr>
          <w:trHeight w:val="197"/>
          <w:jc w:val="center"/>
        </w:trPr>
        <w:tc>
          <w:tcPr>
            <w:tcW w:w="2090" w:type="dxa"/>
            <w:shd w:val="clear" w:color="auto" w:fill="EAE1FC" w:themeFill="accent5" w:themeFillTint="33"/>
            <w:vAlign w:val="center"/>
          </w:tcPr>
          <w:p w14:paraId="060059AC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مجموع</w:t>
            </w:r>
          </w:p>
        </w:tc>
        <w:tc>
          <w:tcPr>
            <w:tcW w:w="567" w:type="dxa"/>
            <w:shd w:val="clear" w:color="auto" w:fill="EAE1FC" w:themeFill="accent5" w:themeFillTint="33"/>
            <w:vAlign w:val="center"/>
          </w:tcPr>
          <w:p w14:paraId="567CDC5F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851" w:type="dxa"/>
            <w:shd w:val="clear" w:color="auto" w:fill="EAE1FC" w:themeFill="accent5" w:themeFillTint="33"/>
            <w:vAlign w:val="center"/>
          </w:tcPr>
          <w:p w14:paraId="0F1F0DE5" w14:textId="5620328B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13</w:t>
            </w:r>
          </w:p>
        </w:tc>
        <w:tc>
          <w:tcPr>
            <w:tcW w:w="567" w:type="dxa"/>
            <w:shd w:val="clear" w:color="auto" w:fill="EAE1FC" w:themeFill="accent5" w:themeFillTint="33"/>
            <w:vAlign w:val="center"/>
          </w:tcPr>
          <w:p w14:paraId="3564B474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850" w:type="dxa"/>
            <w:shd w:val="clear" w:color="auto" w:fill="EAE1FC" w:themeFill="accent5" w:themeFillTint="33"/>
            <w:vAlign w:val="center"/>
          </w:tcPr>
          <w:p w14:paraId="736B8AB2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7FB4D695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5798FF26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238139BC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5C82353E" w14:textId="362930C2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5/</w:t>
            </w:r>
            <w:r w:rsidR="00A4487B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0A416AD6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708" w:type="dxa"/>
            <w:shd w:val="clear" w:color="auto" w:fill="EAE1FC" w:themeFill="accent5" w:themeFillTint="33"/>
            <w:vAlign w:val="center"/>
          </w:tcPr>
          <w:p w14:paraId="0AAC4905" w14:textId="6DBB6848" w:rsidR="005570BD" w:rsidRPr="00CC6AD0" w:rsidRDefault="00A4487B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851" w:type="dxa"/>
            <w:shd w:val="clear" w:color="auto" w:fill="EAE1FC" w:themeFill="accent5" w:themeFillTint="33"/>
            <w:vAlign w:val="center"/>
          </w:tcPr>
          <w:p w14:paraId="0E79FDEA" w14:textId="77777777" w:rsidR="005570BD" w:rsidRPr="00CC6AD0" w:rsidRDefault="005570BD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</w:tbl>
    <w:p w14:paraId="1620E979" w14:textId="07A9868A" w:rsidR="003F2C98" w:rsidRDefault="003F2C98" w:rsidP="00CC6AD0">
      <w:pPr>
        <w:spacing w:after="0" w:line="240" w:lineRule="auto"/>
        <w:rPr>
          <w:rFonts w:ascii="Times New Roman" w:eastAsia="Times New Roman" w:hAnsi="Times New Roman" w:cs="B Titr"/>
          <w:sz w:val="4"/>
          <w:szCs w:val="4"/>
        </w:rPr>
      </w:pPr>
    </w:p>
    <w:p w14:paraId="0D9B011D" w14:textId="0E866E5F" w:rsidR="003F2C98" w:rsidRDefault="003F2C98" w:rsidP="00CC6AD0">
      <w:pPr>
        <w:spacing w:after="0" w:line="240" w:lineRule="auto"/>
        <w:rPr>
          <w:rFonts w:ascii="Times New Roman" w:eastAsia="Times New Roman" w:hAnsi="Times New Roman" w:cs="B Titr"/>
          <w:sz w:val="4"/>
          <w:szCs w:val="4"/>
        </w:rPr>
      </w:pPr>
    </w:p>
    <w:tbl>
      <w:tblPr>
        <w:tblStyle w:val="TableGrid1"/>
        <w:bidiVisual/>
        <w:tblW w:w="0" w:type="auto"/>
        <w:tblInd w:w="73" w:type="dxa"/>
        <w:tblLook w:val="04A0" w:firstRow="1" w:lastRow="0" w:firstColumn="1" w:lastColumn="0" w:noHBand="0" w:noVBand="1"/>
      </w:tblPr>
      <w:tblGrid>
        <w:gridCol w:w="2590"/>
        <w:gridCol w:w="627"/>
        <w:gridCol w:w="5004"/>
        <w:gridCol w:w="2226"/>
      </w:tblGrid>
      <w:tr w:rsidR="003F2C98" w:rsidRPr="00CC6AD0" w14:paraId="276CA0DA" w14:textId="77777777" w:rsidTr="005517D3">
        <w:trPr>
          <w:trHeight w:val="381"/>
        </w:trPr>
        <w:tc>
          <w:tcPr>
            <w:tcW w:w="2645" w:type="dxa"/>
            <w:shd w:val="clear" w:color="auto" w:fill="E6F7FA"/>
            <w:vAlign w:val="center"/>
          </w:tcPr>
          <w:p w14:paraId="35B2CFEB" w14:textId="088D9B88" w:rsidR="003F2C98" w:rsidRPr="00CC6AD0" w:rsidRDefault="003F2C98" w:rsidP="00266976">
            <w:pPr>
              <w:jc w:val="center"/>
              <w:rPr>
                <w:rFonts w:ascii="Times New Roman" w:eastAsia="Times New Roman" w:hAnsi="Times New Roman" w:cs="B Titr"/>
                <w:color w:val="FF0000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*</w:t>
            </w:r>
            <w:r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 xml:space="preserve">پروژه های عمرانی سال </w:t>
            </w:r>
            <w:r w:rsidR="0053606C"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1403</w:t>
            </w:r>
            <w:r w:rsidRPr="00CC6AD0"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*</w:t>
            </w:r>
          </w:p>
        </w:tc>
        <w:tc>
          <w:tcPr>
            <w:tcW w:w="630" w:type="dxa"/>
            <w:shd w:val="clear" w:color="auto" w:fill="E6F7FA"/>
            <w:vAlign w:val="center"/>
          </w:tcPr>
          <w:p w14:paraId="27DF4CC1" w14:textId="77777777" w:rsidR="003F2C98" w:rsidRPr="00CC6AD0" w:rsidRDefault="003F2C98" w:rsidP="00266976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تعداد</w:t>
            </w:r>
          </w:p>
        </w:tc>
        <w:tc>
          <w:tcPr>
            <w:tcW w:w="5133" w:type="dxa"/>
            <w:shd w:val="clear" w:color="auto" w:fill="E6F7FA"/>
            <w:vAlign w:val="center"/>
          </w:tcPr>
          <w:p w14:paraId="3C904E8C" w14:textId="77777777" w:rsidR="003F2C98" w:rsidRPr="00CC6AD0" w:rsidRDefault="003F2C98" w:rsidP="00266976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عنوان پروژه</w:t>
            </w:r>
          </w:p>
        </w:tc>
        <w:tc>
          <w:tcPr>
            <w:tcW w:w="2250" w:type="dxa"/>
            <w:shd w:val="clear" w:color="auto" w:fill="E6F7FA"/>
            <w:vAlign w:val="center"/>
          </w:tcPr>
          <w:p w14:paraId="072220D0" w14:textId="77777777" w:rsidR="003F2C98" w:rsidRPr="00CC6AD0" w:rsidRDefault="003F2C98" w:rsidP="00266976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مبلغ اعتبار</w:t>
            </w:r>
          </w:p>
          <w:p w14:paraId="435177C5" w14:textId="77777777" w:rsidR="003F2C98" w:rsidRPr="00CC6AD0" w:rsidRDefault="003F2C98" w:rsidP="00266976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4"/>
                <w:szCs w:val="14"/>
                <w:rtl/>
              </w:rPr>
              <w:t>(ریال)</w:t>
            </w:r>
          </w:p>
        </w:tc>
      </w:tr>
      <w:tr w:rsidR="003F2C98" w:rsidRPr="00CC6AD0" w14:paraId="4B55C13D" w14:textId="77777777" w:rsidTr="005517D3">
        <w:trPr>
          <w:trHeight w:val="296"/>
        </w:trPr>
        <w:tc>
          <w:tcPr>
            <w:tcW w:w="2645" w:type="dxa"/>
            <w:vMerge w:val="restart"/>
            <w:shd w:val="clear" w:color="000000" w:fill="FFFFFF"/>
            <w:vAlign w:val="center"/>
          </w:tcPr>
          <w:p w14:paraId="0D638E56" w14:textId="2C673E98" w:rsidR="003F2C98" w:rsidRPr="003A0844" w:rsidRDefault="003F2C98" w:rsidP="003F2C98">
            <w:pPr>
              <w:jc w:val="center"/>
              <w:rPr>
                <w:rFonts w:ascii="Arial" w:eastAsia="Times New Roman" w:hAnsi="Arial" w:cs="B Homa"/>
                <w:color w:val="000000"/>
                <w:sz w:val="19"/>
                <w:szCs w:val="19"/>
                <w:lang w:bidi="ar-SA"/>
              </w:rPr>
            </w:pP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ناحيه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صنعتي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جنت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مكان</w:t>
            </w:r>
          </w:p>
        </w:tc>
        <w:tc>
          <w:tcPr>
            <w:tcW w:w="630" w:type="dxa"/>
            <w:vMerge w:val="restart"/>
            <w:shd w:val="clear" w:color="auto" w:fill="auto"/>
            <w:vAlign w:val="center"/>
          </w:tcPr>
          <w:p w14:paraId="3F582321" w14:textId="48F8F096" w:rsidR="003F2C98" w:rsidRPr="003A0844" w:rsidRDefault="003F2C98" w:rsidP="00266976">
            <w:pPr>
              <w:jc w:val="center"/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</w:pPr>
            <w:r>
              <w:rPr>
                <w:rFonts w:ascii="Arial" w:eastAsia="Times New Roman" w:hAnsi="Arial" w:cs="B Homa" w:hint="cs"/>
                <w:color w:val="000000"/>
                <w:sz w:val="19"/>
                <w:szCs w:val="19"/>
                <w:rtl/>
                <w:lang w:bidi="ar-SA"/>
              </w:rPr>
              <w:t>2</w:t>
            </w:r>
          </w:p>
        </w:tc>
        <w:tc>
          <w:tcPr>
            <w:tcW w:w="5133" w:type="dxa"/>
            <w:shd w:val="clear" w:color="000000" w:fill="FFFFFF"/>
            <w:vAlign w:val="center"/>
          </w:tcPr>
          <w:p w14:paraId="33487112" w14:textId="16FF5465" w:rsidR="003F2C98" w:rsidRPr="003A0844" w:rsidRDefault="003F2C98" w:rsidP="00266976">
            <w:pPr>
              <w:jc w:val="center"/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</w:pP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تکم</w:t>
            </w:r>
            <w:r w:rsidRPr="003F2C98">
              <w:rPr>
                <w:rFonts w:ascii="Arial" w:eastAsia="Times New Roman" w:hAnsi="Arial" w:cs="B Homa" w:hint="cs"/>
                <w:color w:val="000000"/>
                <w:sz w:val="19"/>
                <w:szCs w:val="19"/>
                <w:rtl/>
                <w:lang w:bidi="ar-SA"/>
              </w:rPr>
              <w:t>ی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ل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آسفالت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و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جدول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کار</w:t>
            </w:r>
            <w:r w:rsidRPr="003F2C98">
              <w:rPr>
                <w:rFonts w:ascii="Arial" w:eastAsia="Times New Roman" w:hAnsi="Arial" w:cs="B Homa" w:hint="cs"/>
                <w:color w:val="000000"/>
                <w:sz w:val="19"/>
                <w:szCs w:val="19"/>
                <w:rtl/>
                <w:lang w:bidi="ar-SA"/>
              </w:rPr>
              <w:t>ی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معابر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ناح</w:t>
            </w:r>
            <w:r w:rsidRPr="003F2C98">
              <w:rPr>
                <w:rFonts w:ascii="Arial" w:eastAsia="Times New Roman" w:hAnsi="Arial" w:cs="B Homa" w:hint="cs"/>
                <w:color w:val="000000"/>
                <w:sz w:val="19"/>
                <w:szCs w:val="19"/>
                <w:rtl/>
                <w:lang w:bidi="ar-SA"/>
              </w:rPr>
              <w:t>ی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ه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صنعت</w:t>
            </w:r>
            <w:r w:rsidRPr="003F2C98">
              <w:rPr>
                <w:rFonts w:ascii="Arial" w:eastAsia="Times New Roman" w:hAnsi="Arial" w:cs="B Homa" w:hint="cs"/>
                <w:color w:val="000000"/>
                <w:sz w:val="19"/>
                <w:szCs w:val="19"/>
                <w:rtl/>
                <w:lang w:bidi="ar-SA"/>
              </w:rPr>
              <w:t>ی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جنت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مکان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گتوند</w:t>
            </w:r>
          </w:p>
        </w:tc>
        <w:tc>
          <w:tcPr>
            <w:tcW w:w="2250" w:type="dxa"/>
            <w:shd w:val="clear" w:color="000000" w:fill="FFFFFF"/>
            <w:vAlign w:val="center"/>
          </w:tcPr>
          <w:p w14:paraId="7D268F56" w14:textId="6105F5DF" w:rsidR="003F2C98" w:rsidRPr="003A0844" w:rsidRDefault="003F2C98" w:rsidP="00266976">
            <w:pPr>
              <w:jc w:val="center"/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</w:pP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>43,963,099,292</w:t>
            </w:r>
          </w:p>
        </w:tc>
      </w:tr>
      <w:tr w:rsidR="003F2C98" w:rsidRPr="00CC6AD0" w14:paraId="4FBF3E05" w14:textId="77777777" w:rsidTr="005517D3">
        <w:trPr>
          <w:trHeight w:val="296"/>
        </w:trPr>
        <w:tc>
          <w:tcPr>
            <w:tcW w:w="2645" w:type="dxa"/>
            <w:vMerge/>
            <w:shd w:val="clear" w:color="auto" w:fill="auto"/>
            <w:vAlign w:val="center"/>
          </w:tcPr>
          <w:p w14:paraId="33E329B0" w14:textId="44CEC838" w:rsidR="003F2C98" w:rsidRPr="003A0844" w:rsidRDefault="003F2C98" w:rsidP="00266976">
            <w:pPr>
              <w:jc w:val="center"/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</w:pPr>
          </w:p>
        </w:tc>
        <w:tc>
          <w:tcPr>
            <w:tcW w:w="630" w:type="dxa"/>
            <w:vMerge/>
            <w:shd w:val="clear" w:color="auto" w:fill="auto"/>
            <w:vAlign w:val="center"/>
          </w:tcPr>
          <w:p w14:paraId="2CC30753" w14:textId="77777777" w:rsidR="003F2C98" w:rsidRPr="003A0844" w:rsidRDefault="003F2C98" w:rsidP="00266976">
            <w:pPr>
              <w:jc w:val="center"/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</w:pPr>
          </w:p>
        </w:tc>
        <w:tc>
          <w:tcPr>
            <w:tcW w:w="5133" w:type="dxa"/>
            <w:shd w:val="clear" w:color="auto" w:fill="auto"/>
            <w:vAlign w:val="center"/>
          </w:tcPr>
          <w:p w14:paraId="50FCD271" w14:textId="17B94BCD" w:rsidR="003F2C98" w:rsidRPr="003A0844" w:rsidRDefault="003F2C98" w:rsidP="00266976">
            <w:pPr>
              <w:jc w:val="center"/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</w:pP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عمل</w:t>
            </w:r>
            <w:r w:rsidRPr="003F2C98">
              <w:rPr>
                <w:rFonts w:ascii="Arial" w:eastAsia="Times New Roman" w:hAnsi="Arial" w:cs="B Homa" w:hint="cs"/>
                <w:color w:val="000000"/>
                <w:sz w:val="19"/>
                <w:szCs w:val="19"/>
                <w:rtl/>
                <w:lang w:bidi="ar-SA"/>
              </w:rPr>
              <w:t>ی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ات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احداث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بخش</w:t>
            </w:r>
            <w:r w:rsidRPr="003F2C98">
              <w:rPr>
                <w:rFonts w:ascii="Arial" w:eastAsia="Times New Roman" w:hAnsi="Arial" w:cs="B Homa" w:hint="cs"/>
                <w:color w:val="000000"/>
                <w:sz w:val="19"/>
                <w:szCs w:val="19"/>
                <w:rtl/>
                <w:lang w:bidi="ar-SA"/>
              </w:rPr>
              <w:t>ی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از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شبکه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روشنا</w:t>
            </w:r>
            <w:r w:rsidRPr="003F2C98">
              <w:rPr>
                <w:rFonts w:ascii="Arial" w:eastAsia="Times New Roman" w:hAnsi="Arial" w:cs="B Homa" w:hint="cs"/>
                <w:color w:val="000000"/>
                <w:sz w:val="19"/>
                <w:szCs w:val="19"/>
                <w:rtl/>
                <w:lang w:bidi="ar-SA"/>
              </w:rPr>
              <w:t>یی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ناح</w:t>
            </w:r>
            <w:r w:rsidRPr="003F2C98">
              <w:rPr>
                <w:rFonts w:ascii="Arial" w:eastAsia="Times New Roman" w:hAnsi="Arial" w:cs="B Homa" w:hint="cs"/>
                <w:color w:val="000000"/>
                <w:sz w:val="19"/>
                <w:szCs w:val="19"/>
                <w:rtl/>
                <w:lang w:bidi="ar-SA"/>
              </w:rPr>
              <w:t>ی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ه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صنعت</w:t>
            </w:r>
            <w:r w:rsidRPr="003F2C98">
              <w:rPr>
                <w:rFonts w:ascii="Arial" w:eastAsia="Times New Roman" w:hAnsi="Arial" w:cs="B Homa" w:hint="cs"/>
                <w:color w:val="000000"/>
                <w:sz w:val="19"/>
                <w:szCs w:val="19"/>
                <w:rtl/>
                <w:lang w:bidi="ar-SA"/>
              </w:rPr>
              <w:t>ی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جنت</w:t>
            </w: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 xml:space="preserve"> </w:t>
            </w:r>
            <w:r w:rsidRPr="003F2C98">
              <w:rPr>
                <w:rFonts w:ascii="Arial" w:eastAsia="Times New Roman" w:hAnsi="Arial" w:cs="B Homa" w:hint="eastAsia"/>
                <w:color w:val="000000"/>
                <w:sz w:val="19"/>
                <w:szCs w:val="19"/>
                <w:rtl/>
                <w:lang w:bidi="ar-SA"/>
              </w:rPr>
              <w:t>مکان</w:t>
            </w:r>
          </w:p>
        </w:tc>
        <w:tc>
          <w:tcPr>
            <w:tcW w:w="2250" w:type="dxa"/>
            <w:shd w:val="clear" w:color="000000" w:fill="FFFFFF"/>
            <w:vAlign w:val="center"/>
          </w:tcPr>
          <w:p w14:paraId="0E222A59" w14:textId="47655421" w:rsidR="003F2C98" w:rsidRPr="003A0844" w:rsidRDefault="003F2C98" w:rsidP="00266976">
            <w:pPr>
              <w:jc w:val="center"/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</w:pPr>
            <w:r w:rsidRPr="003F2C98">
              <w:rPr>
                <w:rFonts w:ascii="Arial" w:eastAsia="Times New Roman" w:hAnsi="Arial" w:cs="B Homa"/>
                <w:color w:val="000000"/>
                <w:sz w:val="19"/>
                <w:szCs w:val="19"/>
                <w:rtl/>
                <w:lang w:bidi="ar-SA"/>
              </w:rPr>
              <w:t>21,559,139,005</w:t>
            </w:r>
          </w:p>
        </w:tc>
      </w:tr>
    </w:tbl>
    <w:p w14:paraId="76FCA5E3" w14:textId="7A8B95F4" w:rsidR="00242EC3" w:rsidRDefault="00242EC3" w:rsidP="00343503">
      <w:pPr>
        <w:pStyle w:val="Kouravand"/>
        <w:bidi w:val="0"/>
        <w:rPr>
          <w:rtl/>
        </w:rPr>
      </w:pPr>
    </w:p>
    <w:tbl>
      <w:tblPr>
        <w:bidiVisual/>
        <w:tblW w:w="7087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2410"/>
      </w:tblGrid>
      <w:tr w:rsidR="001B2E8D" w:rsidRPr="001B2E8D" w14:paraId="785CC2C4" w14:textId="77777777" w:rsidTr="00B5665F">
        <w:trPr>
          <w:trHeight w:val="661"/>
          <w:jc w:val="center"/>
        </w:trPr>
        <w:tc>
          <w:tcPr>
            <w:tcW w:w="4677" w:type="dxa"/>
            <w:shd w:val="clear" w:color="auto" w:fill="E6F7FA"/>
            <w:vAlign w:val="center"/>
          </w:tcPr>
          <w:p w14:paraId="35C451B4" w14:textId="77777777" w:rsidR="00CC6AD0" w:rsidRPr="001B2E8D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1B2E8D">
              <w:rPr>
                <w:rFonts w:ascii="Times New Roman" w:eastAsia="Times New Roman" w:hAnsi="Times New Roman" w:cs="B Titr" w:hint="cs"/>
                <w:color w:val="FF0000"/>
                <w:rtl/>
              </w:rPr>
              <w:t>موقعیت شهرستان</w:t>
            </w:r>
          </w:p>
        </w:tc>
        <w:tc>
          <w:tcPr>
            <w:tcW w:w="2410" w:type="dxa"/>
            <w:shd w:val="clear" w:color="auto" w:fill="E6F7FA"/>
            <w:vAlign w:val="center"/>
          </w:tcPr>
          <w:p w14:paraId="477F43E7" w14:textId="77777777" w:rsidR="00CC6AD0" w:rsidRPr="001B2E8D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1B2E8D">
              <w:rPr>
                <w:rFonts w:ascii="Times New Roman" w:eastAsia="Times New Roman" w:hAnsi="Times New Roman" w:cs="B Titr" w:hint="cs"/>
                <w:color w:val="FF0000"/>
                <w:rtl/>
              </w:rPr>
              <w:t>فاصله (کیلومتر)</w:t>
            </w:r>
          </w:p>
        </w:tc>
      </w:tr>
      <w:tr w:rsidR="001B2E8D" w:rsidRPr="001B2E8D" w14:paraId="71948D11" w14:textId="77777777" w:rsidTr="00B5665F">
        <w:trPr>
          <w:trHeight w:val="1400"/>
          <w:jc w:val="center"/>
        </w:trPr>
        <w:tc>
          <w:tcPr>
            <w:tcW w:w="4677" w:type="dxa"/>
            <w:vAlign w:val="center"/>
          </w:tcPr>
          <w:p w14:paraId="19A8CED8" w14:textId="77777777" w:rsidR="00CC6AD0" w:rsidRPr="003C206F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3C206F">
              <w:rPr>
                <w:rFonts w:ascii="Times New Roman" w:eastAsia="Times New Roman" w:hAnsi="Times New Roman" w:cs="B Homa" w:hint="cs"/>
                <w:rtl/>
              </w:rPr>
              <w:t>فاصله تا فرودگاه و راه آهن اهواز</w:t>
            </w:r>
          </w:p>
          <w:p w14:paraId="7C13EED6" w14:textId="77777777" w:rsidR="00CC6AD0" w:rsidRPr="003C206F" w:rsidRDefault="00CC6AD0" w:rsidP="00CC6AD0">
            <w:pPr>
              <w:tabs>
                <w:tab w:val="center" w:pos="2750"/>
              </w:tabs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3C206F">
              <w:rPr>
                <w:rFonts w:ascii="Times New Roman" w:eastAsia="Times New Roman" w:hAnsi="Times New Roman" w:cs="B Homa" w:hint="cs"/>
                <w:rtl/>
              </w:rPr>
              <w:t>فاصله تا راه آهن و  بندر امام خمینی</w:t>
            </w:r>
          </w:p>
          <w:p w14:paraId="23BE74B1" w14:textId="77777777" w:rsidR="00CC6AD0" w:rsidRPr="003C206F" w:rsidRDefault="00CC6AD0" w:rsidP="00CC6AD0">
            <w:pPr>
              <w:tabs>
                <w:tab w:val="center" w:pos="2750"/>
              </w:tabs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3C206F">
              <w:rPr>
                <w:rFonts w:ascii="Times New Roman" w:eastAsia="Times New Roman" w:hAnsi="Times New Roman" w:cs="B Homa" w:hint="cs"/>
                <w:rtl/>
              </w:rPr>
              <w:t>فاصله تا فرودگاه دزفول</w:t>
            </w:r>
          </w:p>
          <w:p w14:paraId="5C8F61F9" w14:textId="77777777" w:rsidR="00CC6AD0" w:rsidRPr="003C206F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3C206F">
              <w:rPr>
                <w:rFonts w:ascii="Times New Roman" w:eastAsia="Times New Roman" w:hAnsi="Times New Roman" w:cs="B Homa" w:hint="cs"/>
                <w:rtl/>
              </w:rPr>
              <w:t>فاصله تاراه آهن اندیمشک</w:t>
            </w:r>
          </w:p>
        </w:tc>
        <w:tc>
          <w:tcPr>
            <w:tcW w:w="2410" w:type="dxa"/>
            <w:vAlign w:val="center"/>
          </w:tcPr>
          <w:p w14:paraId="03AE65BA" w14:textId="77777777" w:rsidR="00CC6AD0" w:rsidRPr="003C206F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3C206F">
              <w:rPr>
                <w:rFonts w:ascii="Times New Roman" w:eastAsia="Times New Roman" w:hAnsi="Times New Roman" w:cs="B Homa" w:hint="cs"/>
                <w:rtl/>
              </w:rPr>
              <w:t>95</w:t>
            </w:r>
          </w:p>
          <w:p w14:paraId="548142FF" w14:textId="77777777" w:rsidR="00CC6AD0" w:rsidRPr="003C206F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3C206F">
              <w:rPr>
                <w:rFonts w:ascii="Times New Roman" w:eastAsia="Times New Roman" w:hAnsi="Times New Roman" w:cs="B Homa" w:hint="cs"/>
                <w:rtl/>
              </w:rPr>
              <w:t>210</w:t>
            </w:r>
          </w:p>
          <w:p w14:paraId="7DF413D7" w14:textId="77777777" w:rsidR="00CC6AD0" w:rsidRPr="003C206F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3C206F">
              <w:rPr>
                <w:rFonts w:ascii="Times New Roman" w:eastAsia="Times New Roman" w:hAnsi="Times New Roman" w:cs="B Homa" w:hint="cs"/>
                <w:rtl/>
              </w:rPr>
              <w:t>75</w:t>
            </w:r>
          </w:p>
          <w:p w14:paraId="17AA0BD4" w14:textId="77777777" w:rsidR="00CC6AD0" w:rsidRPr="003C206F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3C206F">
              <w:rPr>
                <w:rFonts w:ascii="Times New Roman" w:eastAsia="Times New Roman" w:hAnsi="Times New Roman" w:cs="B Homa" w:hint="cs"/>
                <w:rtl/>
              </w:rPr>
              <w:t>60</w:t>
            </w:r>
          </w:p>
        </w:tc>
      </w:tr>
    </w:tbl>
    <w:p w14:paraId="4BD78577" w14:textId="77777777" w:rsidR="00CC6AD0" w:rsidRPr="00CC6AD0" w:rsidRDefault="00CC6AD0" w:rsidP="00583B53">
      <w:pPr>
        <w:spacing w:after="0" w:line="192" w:lineRule="auto"/>
        <w:ind w:right="706"/>
        <w:rPr>
          <w:rFonts w:ascii="Times New Roman" w:eastAsia="Times New Roman" w:hAnsi="Times New Roman" w:cs="B Titr"/>
          <w:sz w:val="26"/>
          <w:szCs w:val="26"/>
          <w:rtl/>
        </w:rPr>
      </w:pPr>
      <w:r w:rsidRPr="00CC6AD0">
        <w:rPr>
          <w:rFonts w:ascii="Times New Roman" w:eastAsia="Times New Roman" w:hAnsi="Times New Roman" w:cs="B Titr" w:hint="cs"/>
          <w:sz w:val="26"/>
          <w:szCs w:val="26"/>
          <w:rtl/>
        </w:rPr>
        <w:t>مزاياي سرمايه گذاري در منطقه:</w:t>
      </w:r>
    </w:p>
    <w:p w14:paraId="2627FB47" w14:textId="77777777" w:rsidR="00CC6AD0" w:rsidRPr="00CC6AD0" w:rsidRDefault="00CC6AD0" w:rsidP="00583B53">
      <w:pPr>
        <w:spacing w:after="0" w:line="192" w:lineRule="auto"/>
        <w:ind w:left="850" w:right="706"/>
        <w:rPr>
          <w:rFonts w:ascii="Times New Roman" w:eastAsia="Times New Roman" w:hAnsi="Times New Roman" w:cs="B Titr"/>
          <w:sz w:val="8"/>
          <w:szCs w:val="8"/>
          <w:rtl/>
        </w:rPr>
      </w:pPr>
    </w:p>
    <w:p w14:paraId="66DF8C7C" w14:textId="77777777" w:rsidR="00CC6AD0" w:rsidRPr="00CC6AD0" w:rsidRDefault="00CC6AD0" w:rsidP="00583B53">
      <w:pPr>
        <w:spacing w:after="0" w:line="192" w:lineRule="auto"/>
        <w:ind w:left="850" w:right="706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Zar" w:hint="cs"/>
          <w:sz w:val="28"/>
          <w:szCs w:val="28"/>
          <w:rtl/>
        </w:rPr>
        <w:t>1</w:t>
      </w: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- وجود معادن غني سنگ، گچ، آهك و شن و ماسه</w:t>
      </w:r>
    </w:p>
    <w:p w14:paraId="291D6C02" w14:textId="77777777" w:rsidR="00CC6AD0" w:rsidRPr="00CC6AD0" w:rsidRDefault="00CC6AD0" w:rsidP="00583B53">
      <w:pPr>
        <w:spacing w:after="0" w:line="192" w:lineRule="auto"/>
        <w:ind w:left="850" w:right="706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2- وجود اراضي  مستعد جهت  انجام فعاليت هاي  كشاورزي  و باغداري</w:t>
      </w:r>
    </w:p>
    <w:p w14:paraId="68C53EF9" w14:textId="77777777" w:rsidR="00CC6AD0" w:rsidRPr="00CC6AD0" w:rsidRDefault="00CC6AD0" w:rsidP="00583B53">
      <w:pPr>
        <w:spacing w:after="0" w:line="192" w:lineRule="auto"/>
        <w:ind w:left="850" w:right="706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3- وجود مجتمع  هاي   عظيم  كشت  و صنعت</w:t>
      </w:r>
    </w:p>
    <w:p w14:paraId="720DC3C6" w14:textId="77777777" w:rsidR="00CC6AD0" w:rsidRPr="00CC6AD0" w:rsidRDefault="00CC6AD0" w:rsidP="00583B53">
      <w:pPr>
        <w:spacing w:after="0" w:line="192" w:lineRule="auto"/>
        <w:ind w:left="850" w:right="706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4-  وجود  جاذبه  هاي گردشگري  مناسب</w:t>
      </w:r>
    </w:p>
    <w:p w14:paraId="151C83A9" w14:textId="77777777" w:rsidR="00EE5667" w:rsidRDefault="00EE5667" w:rsidP="00583B53">
      <w:pPr>
        <w:spacing w:after="0" w:line="192" w:lineRule="auto"/>
        <w:ind w:left="850" w:right="706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01F3A046" w14:textId="77777777" w:rsidR="00EE5667" w:rsidRDefault="00EE5667" w:rsidP="00583B53">
      <w:pPr>
        <w:spacing w:after="0" w:line="192" w:lineRule="auto"/>
        <w:ind w:left="850" w:right="706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/>
          <w:b/>
          <w:bCs/>
          <w:sz w:val="24"/>
          <w:szCs w:val="24"/>
        </w:rPr>
        <w:t>*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پتانسیل های سرمایه گذاری:</w:t>
      </w:r>
    </w:p>
    <w:p w14:paraId="7A58418B" w14:textId="77777777" w:rsidR="00EE5667" w:rsidRPr="00EE5667" w:rsidRDefault="00EE5667" w:rsidP="00583B53">
      <w:pPr>
        <w:spacing w:after="0" w:line="192" w:lineRule="auto"/>
        <w:ind w:left="850" w:right="706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EE5667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lastRenderedPageBreak/>
        <w:t>صنایع جانبی نیشکر، انواع صنایع تبدیلی کشاورزی، صنایع معدنی و ساختمانی، صنایع فلزی، صنایع نوین باا فنااوری برتر، برق و الکترونیک، قطعات کارخانهای و نیروگاهی، تولید قطعات خودرو، ماشین آلات کشاورزی و بازیافت</w:t>
      </w:r>
    </w:p>
    <w:p w14:paraId="26D76078" w14:textId="77777777" w:rsidR="00EE5667" w:rsidRDefault="00EE5667" w:rsidP="00583B53">
      <w:pPr>
        <w:spacing w:after="0" w:line="192" w:lineRule="auto"/>
        <w:ind w:left="850" w:right="706"/>
        <w:rPr>
          <w:rFonts w:ascii="Times New Roman" w:eastAsia="Times New Roman" w:hAnsi="Times New Roman" w:cs="B Nazanin"/>
          <w:b/>
          <w:bCs/>
          <w:sz w:val="24"/>
          <w:szCs w:val="24"/>
        </w:rPr>
      </w:pPr>
    </w:p>
    <w:p w14:paraId="27AA4EDD" w14:textId="6E54A545" w:rsidR="00CC6AD0" w:rsidRDefault="00CC6AD0" w:rsidP="00343503">
      <w:pPr>
        <w:pStyle w:val="Kouravand"/>
        <w:rPr>
          <w:rtl/>
        </w:rPr>
      </w:pPr>
      <w:bookmarkStart w:id="55" w:name="_Toc190682048"/>
      <w:r w:rsidRPr="00C76A51">
        <w:rPr>
          <w:rFonts w:hint="cs"/>
          <w:rtl/>
        </w:rPr>
        <w:t>شهرستان مسجدسلیمان</w:t>
      </w:r>
      <w:bookmarkEnd w:id="55"/>
    </w:p>
    <w:p w14:paraId="40553DB4" w14:textId="77777777" w:rsidR="00213DD2" w:rsidRPr="00C76A51" w:rsidRDefault="00213DD2" w:rsidP="00C76A51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rtl/>
          <w:lang w:bidi="ar-SA"/>
        </w:rPr>
      </w:pPr>
    </w:p>
    <w:p w14:paraId="4BA039E5" w14:textId="139232A5" w:rsidR="00CC6AD0" w:rsidRPr="00CC6AD0" w:rsidRDefault="00A20740" w:rsidP="00CC6A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  <w:r>
        <w:rPr>
          <w:rFonts w:ascii="Times New Roman" w:eastAsia="Times New Roman" w:hAnsi="Times New Roman" w:cs="B Titr" w:hint="cs"/>
          <w:sz w:val="26"/>
          <w:szCs w:val="26"/>
          <w:rtl/>
        </w:rPr>
        <w:t>شهرک‌ها</w:t>
      </w:r>
      <w:r w:rsidR="00CC6AD0" w:rsidRPr="00CC6AD0">
        <w:rPr>
          <w:rFonts w:ascii="Times New Roman" w:eastAsia="Times New Roman" w:hAnsi="Times New Roman" w:cs="B Titr" w:hint="cs"/>
          <w:sz w:val="26"/>
          <w:szCs w:val="26"/>
          <w:rtl/>
        </w:rPr>
        <w:t xml:space="preserve"> و نواحی صنعتی</w:t>
      </w:r>
    </w:p>
    <w:tbl>
      <w:tblPr>
        <w:bidiVisual/>
        <w:tblW w:w="9431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2678"/>
        <w:gridCol w:w="1071"/>
        <w:gridCol w:w="692"/>
        <w:gridCol w:w="1078"/>
        <w:gridCol w:w="1176"/>
        <w:gridCol w:w="580"/>
        <w:gridCol w:w="732"/>
        <w:gridCol w:w="1424"/>
      </w:tblGrid>
      <w:tr w:rsidR="00506C34" w:rsidRPr="00CC6AD0" w14:paraId="780937F6" w14:textId="77777777" w:rsidTr="00506C34">
        <w:trPr>
          <w:trHeight w:val="251"/>
          <w:jc w:val="center"/>
        </w:trPr>
        <w:tc>
          <w:tcPr>
            <w:tcW w:w="2678" w:type="dxa"/>
            <w:vMerge w:val="restart"/>
            <w:shd w:val="clear" w:color="auto" w:fill="E6F7FA"/>
            <w:vAlign w:val="center"/>
          </w:tcPr>
          <w:p w14:paraId="5CD9D637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*وضعیت کلی قراردادهای صنعتی*</w:t>
            </w:r>
          </w:p>
        </w:tc>
        <w:tc>
          <w:tcPr>
            <w:tcW w:w="1763" w:type="dxa"/>
            <w:gridSpan w:val="2"/>
            <w:shd w:val="clear" w:color="auto" w:fill="E6F7FA"/>
          </w:tcPr>
          <w:p w14:paraId="2BFBD585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مساحت شهرک ها</w:t>
            </w:r>
          </w:p>
        </w:tc>
        <w:tc>
          <w:tcPr>
            <w:tcW w:w="2254" w:type="dxa"/>
            <w:gridSpan w:val="2"/>
            <w:shd w:val="clear" w:color="auto" w:fill="E6F7FA"/>
            <w:vAlign w:val="center"/>
          </w:tcPr>
          <w:p w14:paraId="773B2B7A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2736" w:type="dxa"/>
            <w:gridSpan w:val="3"/>
            <w:shd w:val="clear" w:color="auto" w:fill="E6F7FA"/>
          </w:tcPr>
          <w:p w14:paraId="33FFD132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 واحدهای به بهره برداری رسیده</w:t>
            </w:r>
          </w:p>
        </w:tc>
      </w:tr>
      <w:tr w:rsidR="00506C34" w:rsidRPr="00CC6AD0" w14:paraId="4CD96436" w14:textId="77777777" w:rsidTr="00506C34">
        <w:trPr>
          <w:trHeight w:val="485"/>
          <w:jc w:val="center"/>
        </w:trPr>
        <w:tc>
          <w:tcPr>
            <w:tcW w:w="2678" w:type="dxa"/>
            <w:vMerge/>
            <w:shd w:val="clear" w:color="auto" w:fill="E6F7FA"/>
          </w:tcPr>
          <w:p w14:paraId="14B4DF8A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1071" w:type="dxa"/>
            <w:shd w:val="clear" w:color="auto" w:fill="E6F7FA"/>
            <w:vAlign w:val="center"/>
          </w:tcPr>
          <w:p w14:paraId="79F07EAE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مساحت کل</w:t>
            </w:r>
          </w:p>
          <w:p w14:paraId="1A38D957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(هكتار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)</w:t>
            </w:r>
          </w:p>
        </w:tc>
        <w:tc>
          <w:tcPr>
            <w:tcW w:w="692" w:type="dxa"/>
            <w:shd w:val="clear" w:color="auto" w:fill="E6F7FA"/>
            <w:vAlign w:val="center"/>
          </w:tcPr>
          <w:p w14:paraId="11F6A976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سند مالکیت</w:t>
            </w:r>
          </w:p>
        </w:tc>
        <w:tc>
          <w:tcPr>
            <w:tcW w:w="1078" w:type="dxa"/>
            <w:shd w:val="clear" w:color="auto" w:fill="E6F7FA"/>
            <w:vAlign w:val="center"/>
          </w:tcPr>
          <w:p w14:paraId="3ECFD8F4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1176" w:type="dxa"/>
            <w:shd w:val="clear" w:color="auto" w:fill="E6F7FA"/>
            <w:vAlign w:val="center"/>
          </w:tcPr>
          <w:p w14:paraId="46C2CE40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مساحت واگذار شده 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(هکتار)</w:t>
            </w:r>
          </w:p>
        </w:tc>
        <w:tc>
          <w:tcPr>
            <w:tcW w:w="580" w:type="dxa"/>
            <w:shd w:val="clear" w:color="auto" w:fill="E6F7FA"/>
            <w:vAlign w:val="center"/>
          </w:tcPr>
          <w:p w14:paraId="3A6F3D46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</w:t>
            </w:r>
          </w:p>
        </w:tc>
        <w:tc>
          <w:tcPr>
            <w:tcW w:w="732" w:type="dxa"/>
            <w:shd w:val="clear" w:color="auto" w:fill="E6F7FA"/>
            <w:vAlign w:val="center"/>
          </w:tcPr>
          <w:p w14:paraId="588E7FF8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اشتغال </w:t>
            </w:r>
          </w:p>
        </w:tc>
        <w:tc>
          <w:tcPr>
            <w:tcW w:w="1424" w:type="dxa"/>
            <w:shd w:val="clear" w:color="auto" w:fill="E6F7FA"/>
            <w:vAlign w:val="center"/>
          </w:tcPr>
          <w:p w14:paraId="6DD02941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سرمایه گذاری</w:t>
            </w:r>
          </w:p>
          <w:p w14:paraId="65CB8C7C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 xml:space="preserve">(میلیارد ریال) </w:t>
            </w:r>
          </w:p>
        </w:tc>
      </w:tr>
      <w:tr w:rsidR="00506C34" w:rsidRPr="00CC6AD0" w14:paraId="343CC35D" w14:textId="77777777" w:rsidTr="00506C34">
        <w:trPr>
          <w:trHeight w:val="491"/>
          <w:jc w:val="center"/>
        </w:trPr>
        <w:tc>
          <w:tcPr>
            <w:tcW w:w="2678" w:type="dxa"/>
            <w:vAlign w:val="center"/>
          </w:tcPr>
          <w:p w14:paraId="4AE64C6D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شهرك صنعتي مسجدسلیمان1</w:t>
            </w:r>
          </w:p>
        </w:tc>
        <w:tc>
          <w:tcPr>
            <w:tcW w:w="1071" w:type="dxa"/>
            <w:vAlign w:val="center"/>
          </w:tcPr>
          <w:p w14:paraId="000EBF27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40</w:t>
            </w:r>
          </w:p>
        </w:tc>
        <w:tc>
          <w:tcPr>
            <w:tcW w:w="692" w:type="dxa"/>
            <w:vAlign w:val="center"/>
          </w:tcPr>
          <w:p w14:paraId="50C7EE91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دارد</w:t>
            </w:r>
          </w:p>
        </w:tc>
        <w:tc>
          <w:tcPr>
            <w:tcW w:w="1078" w:type="dxa"/>
            <w:vAlign w:val="center"/>
          </w:tcPr>
          <w:p w14:paraId="211821BF" w14:textId="52DAB6B2" w:rsidR="00506C34" w:rsidRPr="00CC6AD0" w:rsidRDefault="006C37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66</w:t>
            </w:r>
          </w:p>
        </w:tc>
        <w:tc>
          <w:tcPr>
            <w:tcW w:w="1176" w:type="dxa"/>
            <w:vAlign w:val="center"/>
          </w:tcPr>
          <w:p w14:paraId="35D3612C" w14:textId="5B694C34" w:rsidR="00506C34" w:rsidRPr="00CC6AD0" w:rsidRDefault="00CC4017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23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0943A516" w14:textId="433530C7" w:rsidR="00506C34" w:rsidRPr="00CC6AD0" w:rsidRDefault="006C37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33</w:t>
            </w:r>
          </w:p>
        </w:tc>
        <w:tc>
          <w:tcPr>
            <w:tcW w:w="732" w:type="dxa"/>
            <w:vAlign w:val="center"/>
          </w:tcPr>
          <w:p w14:paraId="0320F724" w14:textId="1E2B4B4A" w:rsidR="00506C34" w:rsidRPr="00CC6AD0" w:rsidRDefault="006C37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425</w:t>
            </w:r>
          </w:p>
        </w:tc>
        <w:tc>
          <w:tcPr>
            <w:tcW w:w="1424" w:type="dxa"/>
            <w:shd w:val="clear" w:color="auto" w:fill="auto"/>
            <w:vAlign w:val="center"/>
          </w:tcPr>
          <w:p w14:paraId="22B5D1C2" w14:textId="539C7EDB" w:rsidR="00506C34" w:rsidRPr="00CC6AD0" w:rsidRDefault="006C37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404</w:t>
            </w:r>
          </w:p>
        </w:tc>
      </w:tr>
      <w:tr w:rsidR="00506C34" w:rsidRPr="00CC6AD0" w14:paraId="59EE15DD" w14:textId="77777777" w:rsidTr="00506C34">
        <w:trPr>
          <w:trHeight w:val="491"/>
          <w:jc w:val="center"/>
        </w:trPr>
        <w:tc>
          <w:tcPr>
            <w:tcW w:w="2678" w:type="dxa"/>
            <w:vAlign w:val="center"/>
          </w:tcPr>
          <w:p w14:paraId="1A1FA6FF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شهرك صنعتي مسجدسلیمان2</w:t>
            </w:r>
          </w:p>
        </w:tc>
        <w:tc>
          <w:tcPr>
            <w:tcW w:w="1071" w:type="dxa"/>
            <w:vAlign w:val="center"/>
          </w:tcPr>
          <w:p w14:paraId="4B5640CE" w14:textId="3255D7D0" w:rsidR="00506C34" w:rsidRPr="00CC6AD0" w:rsidRDefault="00CC4017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591</w:t>
            </w:r>
          </w:p>
        </w:tc>
        <w:tc>
          <w:tcPr>
            <w:tcW w:w="692" w:type="dxa"/>
            <w:vAlign w:val="center"/>
          </w:tcPr>
          <w:p w14:paraId="4700F335" w14:textId="4D578DA4" w:rsidR="00506C34" w:rsidRPr="00CC6AD0" w:rsidRDefault="001B09C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دارد</w:t>
            </w:r>
          </w:p>
        </w:tc>
        <w:tc>
          <w:tcPr>
            <w:tcW w:w="1078" w:type="dxa"/>
            <w:vAlign w:val="center"/>
          </w:tcPr>
          <w:p w14:paraId="0A7EFFF7" w14:textId="77777777" w:rsidR="00506C34" w:rsidRPr="00CC6AD0" w:rsidRDefault="00E66901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4</w:t>
            </w:r>
          </w:p>
        </w:tc>
        <w:tc>
          <w:tcPr>
            <w:tcW w:w="1176" w:type="dxa"/>
            <w:vAlign w:val="center"/>
          </w:tcPr>
          <w:p w14:paraId="452E53B0" w14:textId="17D85F46" w:rsidR="00506C34" w:rsidRPr="00CC6AD0" w:rsidRDefault="00CC4017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254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1D4D602E" w14:textId="3D1A8D6F" w:rsidR="00506C34" w:rsidRPr="00CC6AD0" w:rsidRDefault="00CC4017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732" w:type="dxa"/>
            <w:vAlign w:val="center"/>
          </w:tcPr>
          <w:p w14:paraId="3C6F8500" w14:textId="25EC0AFA" w:rsidR="00506C34" w:rsidRPr="00CC6AD0" w:rsidRDefault="006C37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1160</w:t>
            </w:r>
          </w:p>
        </w:tc>
        <w:tc>
          <w:tcPr>
            <w:tcW w:w="1424" w:type="dxa"/>
            <w:shd w:val="clear" w:color="auto" w:fill="auto"/>
            <w:vAlign w:val="center"/>
          </w:tcPr>
          <w:p w14:paraId="1D4E24FF" w14:textId="2C3E36DB" w:rsidR="00506C34" w:rsidRPr="00CC6AD0" w:rsidRDefault="006C37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162478</w:t>
            </w:r>
          </w:p>
        </w:tc>
      </w:tr>
      <w:tr w:rsidR="00506C34" w:rsidRPr="00CC6AD0" w14:paraId="435FD38B" w14:textId="77777777" w:rsidTr="00506C34">
        <w:trPr>
          <w:trHeight w:val="491"/>
          <w:jc w:val="center"/>
        </w:trPr>
        <w:tc>
          <w:tcPr>
            <w:tcW w:w="2678" w:type="dxa"/>
            <w:vAlign w:val="center"/>
          </w:tcPr>
          <w:p w14:paraId="1DC9A737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ناحيه صنعتي مسجدسلیمان</w:t>
            </w:r>
          </w:p>
        </w:tc>
        <w:tc>
          <w:tcPr>
            <w:tcW w:w="1071" w:type="dxa"/>
            <w:vAlign w:val="center"/>
          </w:tcPr>
          <w:p w14:paraId="5C2099FB" w14:textId="16C4FD78" w:rsidR="00506C34" w:rsidRPr="00CC4017" w:rsidRDefault="00CC4017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Cambri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692" w:type="dxa"/>
            <w:vAlign w:val="center"/>
          </w:tcPr>
          <w:p w14:paraId="69C02A71" w14:textId="0FB86C8C" w:rsidR="00506C34" w:rsidRPr="00CC6AD0" w:rsidRDefault="00CC4017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078" w:type="dxa"/>
            <w:vAlign w:val="center"/>
          </w:tcPr>
          <w:p w14:paraId="0C291F59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176" w:type="dxa"/>
            <w:vAlign w:val="center"/>
          </w:tcPr>
          <w:p w14:paraId="20A45B32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5C4B5A0A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32" w:type="dxa"/>
            <w:vAlign w:val="center"/>
          </w:tcPr>
          <w:p w14:paraId="51CA1968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424" w:type="dxa"/>
            <w:shd w:val="clear" w:color="auto" w:fill="auto"/>
            <w:vAlign w:val="center"/>
          </w:tcPr>
          <w:p w14:paraId="513D9A93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506C34" w:rsidRPr="00CC6AD0" w14:paraId="58EE7BDA" w14:textId="77777777" w:rsidTr="00506C34">
        <w:trPr>
          <w:trHeight w:val="491"/>
          <w:jc w:val="center"/>
        </w:trPr>
        <w:tc>
          <w:tcPr>
            <w:tcW w:w="2678" w:type="dxa"/>
            <w:shd w:val="clear" w:color="auto" w:fill="EAE1FC" w:themeFill="accent5" w:themeFillTint="33"/>
            <w:vAlign w:val="center"/>
          </w:tcPr>
          <w:p w14:paraId="4E4342AD" w14:textId="77777777" w:rsidR="00506C34" w:rsidRPr="00CC6AD0" w:rsidRDefault="00506C3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مجموع</w:t>
            </w:r>
          </w:p>
        </w:tc>
        <w:tc>
          <w:tcPr>
            <w:tcW w:w="1071" w:type="dxa"/>
            <w:shd w:val="clear" w:color="auto" w:fill="EAE1FC" w:themeFill="accent5" w:themeFillTint="33"/>
            <w:vAlign w:val="center"/>
          </w:tcPr>
          <w:p w14:paraId="0561D61F" w14:textId="61EEC31A" w:rsidR="00506C34" w:rsidRPr="00CC6AD0" w:rsidRDefault="001B09C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631</w:t>
            </w:r>
          </w:p>
        </w:tc>
        <w:tc>
          <w:tcPr>
            <w:tcW w:w="692" w:type="dxa"/>
            <w:shd w:val="clear" w:color="auto" w:fill="EAE1FC" w:themeFill="accent5" w:themeFillTint="33"/>
            <w:vAlign w:val="center"/>
          </w:tcPr>
          <w:p w14:paraId="15600CA0" w14:textId="18B10667" w:rsidR="00506C34" w:rsidRPr="00CC6AD0" w:rsidRDefault="001B09C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1078" w:type="dxa"/>
            <w:shd w:val="clear" w:color="auto" w:fill="EAE1FC" w:themeFill="accent5" w:themeFillTint="33"/>
            <w:vAlign w:val="center"/>
          </w:tcPr>
          <w:p w14:paraId="20D113CB" w14:textId="7F68C8BB" w:rsidR="00506C34" w:rsidRPr="00CC6AD0" w:rsidRDefault="006C37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70</w:t>
            </w:r>
          </w:p>
        </w:tc>
        <w:tc>
          <w:tcPr>
            <w:tcW w:w="1176" w:type="dxa"/>
            <w:shd w:val="clear" w:color="auto" w:fill="EAE1FC" w:themeFill="accent5" w:themeFillTint="33"/>
            <w:vAlign w:val="center"/>
          </w:tcPr>
          <w:p w14:paraId="0FF11908" w14:textId="1FA8995E" w:rsidR="00506C34" w:rsidRPr="00CC6AD0" w:rsidRDefault="001B09C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277</w:t>
            </w:r>
          </w:p>
        </w:tc>
        <w:tc>
          <w:tcPr>
            <w:tcW w:w="580" w:type="dxa"/>
            <w:shd w:val="clear" w:color="auto" w:fill="EAE1FC" w:themeFill="accent5" w:themeFillTint="33"/>
            <w:vAlign w:val="center"/>
          </w:tcPr>
          <w:p w14:paraId="2F5A09EB" w14:textId="089A080B" w:rsidR="00506C34" w:rsidRPr="00CC6AD0" w:rsidRDefault="006C3790" w:rsidP="00CC6AD0">
            <w:pPr>
              <w:spacing w:after="0" w:line="240" w:lineRule="auto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35</w:t>
            </w:r>
          </w:p>
        </w:tc>
        <w:tc>
          <w:tcPr>
            <w:tcW w:w="732" w:type="dxa"/>
            <w:shd w:val="clear" w:color="auto" w:fill="EAE1FC" w:themeFill="accent5" w:themeFillTint="33"/>
            <w:vAlign w:val="center"/>
          </w:tcPr>
          <w:p w14:paraId="2C3B5730" w14:textId="47D61964" w:rsidR="00506C34" w:rsidRPr="00CC6AD0" w:rsidRDefault="006C37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1585</w:t>
            </w:r>
          </w:p>
        </w:tc>
        <w:tc>
          <w:tcPr>
            <w:tcW w:w="1424" w:type="dxa"/>
            <w:shd w:val="clear" w:color="auto" w:fill="EAE1FC" w:themeFill="accent5" w:themeFillTint="33"/>
            <w:vAlign w:val="center"/>
          </w:tcPr>
          <w:p w14:paraId="7B8C859B" w14:textId="20090F09" w:rsidR="00506C34" w:rsidRPr="00CC6AD0" w:rsidRDefault="006C379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162882</w:t>
            </w:r>
          </w:p>
        </w:tc>
      </w:tr>
    </w:tbl>
    <w:p w14:paraId="50122D71" w14:textId="77777777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sz w:val="16"/>
          <w:szCs w:val="16"/>
          <w:rtl/>
        </w:rPr>
      </w:pPr>
    </w:p>
    <w:tbl>
      <w:tblPr>
        <w:tblStyle w:val="TableGrid1"/>
        <w:bidiVisual/>
        <w:tblW w:w="10172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4A0" w:firstRow="1" w:lastRow="0" w:firstColumn="1" w:lastColumn="0" w:noHBand="0" w:noVBand="1"/>
      </w:tblPr>
      <w:tblGrid>
        <w:gridCol w:w="2591"/>
        <w:gridCol w:w="630"/>
        <w:gridCol w:w="810"/>
        <w:gridCol w:w="540"/>
        <w:gridCol w:w="777"/>
        <w:gridCol w:w="483"/>
        <w:gridCol w:w="737"/>
        <w:gridCol w:w="709"/>
        <w:gridCol w:w="810"/>
        <w:gridCol w:w="645"/>
        <w:gridCol w:w="615"/>
        <w:gridCol w:w="825"/>
      </w:tblGrid>
      <w:tr w:rsidR="00CC2DA0" w:rsidRPr="00CC6AD0" w14:paraId="564DE40A" w14:textId="77777777" w:rsidTr="00CC2DA0">
        <w:trPr>
          <w:trHeight w:val="240"/>
          <w:jc w:val="center"/>
        </w:trPr>
        <w:tc>
          <w:tcPr>
            <w:tcW w:w="2591" w:type="dxa"/>
            <w:vMerge w:val="restart"/>
            <w:shd w:val="clear" w:color="auto" w:fill="E6F7FA"/>
            <w:vAlign w:val="center"/>
          </w:tcPr>
          <w:p w14:paraId="64661A52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 امکانات زیر بنایی *</w:t>
            </w:r>
          </w:p>
        </w:tc>
        <w:tc>
          <w:tcPr>
            <w:tcW w:w="1440" w:type="dxa"/>
            <w:gridSpan w:val="2"/>
            <w:shd w:val="clear" w:color="auto" w:fill="E6F7FA"/>
            <w:vAlign w:val="center"/>
          </w:tcPr>
          <w:p w14:paraId="3C0CA690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آب</w:t>
            </w:r>
          </w:p>
        </w:tc>
        <w:tc>
          <w:tcPr>
            <w:tcW w:w="1317" w:type="dxa"/>
            <w:gridSpan w:val="2"/>
            <w:shd w:val="clear" w:color="auto" w:fill="E6F7FA"/>
            <w:vAlign w:val="center"/>
          </w:tcPr>
          <w:p w14:paraId="4C5EB5EF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برق</w:t>
            </w:r>
          </w:p>
        </w:tc>
        <w:tc>
          <w:tcPr>
            <w:tcW w:w="483" w:type="dxa"/>
            <w:vMerge w:val="restart"/>
            <w:shd w:val="clear" w:color="auto" w:fill="E6F7FA"/>
            <w:vAlign w:val="center"/>
          </w:tcPr>
          <w:p w14:paraId="68766092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گاز</w:t>
            </w:r>
          </w:p>
        </w:tc>
        <w:tc>
          <w:tcPr>
            <w:tcW w:w="737" w:type="dxa"/>
            <w:vMerge w:val="restart"/>
            <w:shd w:val="clear" w:color="auto" w:fill="E6F7FA"/>
            <w:vAlign w:val="center"/>
          </w:tcPr>
          <w:p w14:paraId="2063BD92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مخابرات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2D6C5F89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تصفیه خانه فاضلاب</w:t>
            </w:r>
          </w:p>
        </w:tc>
        <w:tc>
          <w:tcPr>
            <w:tcW w:w="810" w:type="dxa"/>
            <w:vMerge w:val="restart"/>
            <w:shd w:val="clear" w:color="auto" w:fill="E6F7FA"/>
            <w:vAlign w:val="center"/>
          </w:tcPr>
          <w:p w14:paraId="739717DF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فضای سبز (هکتار)</w:t>
            </w:r>
          </w:p>
        </w:tc>
        <w:tc>
          <w:tcPr>
            <w:tcW w:w="645" w:type="dxa"/>
            <w:vMerge w:val="restart"/>
            <w:shd w:val="clear" w:color="auto" w:fill="E6F7FA"/>
            <w:vAlign w:val="center"/>
          </w:tcPr>
          <w:p w14:paraId="067BCB3D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شبکه داخلی گاز</w:t>
            </w:r>
          </w:p>
        </w:tc>
        <w:tc>
          <w:tcPr>
            <w:tcW w:w="615" w:type="dxa"/>
            <w:vMerge w:val="restart"/>
            <w:shd w:val="clear" w:color="auto" w:fill="E6F7FA"/>
            <w:vAlign w:val="center"/>
          </w:tcPr>
          <w:p w14:paraId="56309523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اتصال به فیبر نوری</w:t>
            </w:r>
          </w:p>
        </w:tc>
        <w:tc>
          <w:tcPr>
            <w:tcW w:w="825" w:type="dxa"/>
            <w:vMerge w:val="restart"/>
            <w:shd w:val="clear" w:color="auto" w:fill="E6F7FA"/>
            <w:vAlign w:val="center"/>
          </w:tcPr>
          <w:p w14:paraId="20D63F7A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ساختمان آتشنشانی</w:t>
            </w:r>
          </w:p>
        </w:tc>
      </w:tr>
      <w:tr w:rsidR="00CC2DA0" w:rsidRPr="00CC6AD0" w14:paraId="3D37F30D" w14:textId="77777777" w:rsidTr="00CC2DA0">
        <w:trPr>
          <w:trHeight w:val="390"/>
          <w:jc w:val="center"/>
        </w:trPr>
        <w:tc>
          <w:tcPr>
            <w:tcW w:w="2591" w:type="dxa"/>
            <w:vMerge/>
            <w:shd w:val="clear" w:color="auto" w:fill="E5DFEC"/>
            <w:vAlign w:val="center"/>
          </w:tcPr>
          <w:p w14:paraId="053240BB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630" w:type="dxa"/>
            <w:shd w:val="clear" w:color="auto" w:fill="E6F7FA"/>
            <w:vAlign w:val="center"/>
          </w:tcPr>
          <w:p w14:paraId="73EA0B64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10" w:type="dxa"/>
            <w:shd w:val="clear" w:color="auto" w:fill="E6F7FA"/>
            <w:vAlign w:val="center"/>
          </w:tcPr>
          <w:p w14:paraId="74C3E3C6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آب تامین شده</w:t>
            </w:r>
          </w:p>
        </w:tc>
        <w:tc>
          <w:tcPr>
            <w:tcW w:w="540" w:type="dxa"/>
            <w:shd w:val="clear" w:color="auto" w:fill="E6F7FA"/>
            <w:vAlign w:val="center"/>
          </w:tcPr>
          <w:p w14:paraId="1A062B3A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777" w:type="dxa"/>
            <w:shd w:val="clear" w:color="auto" w:fill="E6F7FA"/>
            <w:vAlign w:val="center"/>
          </w:tcPr>
          <w:p w14:paraId="79B51321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برق تامین شده</w:t>
            </w:r>
          </w:p>
        </w:tc>
        <w:tc>
          <w:tcPr>
            <w:tcW w:w="483" w:type="dxa"/>
            <w:vMerge/>
            <w:shd w:val="clear" w:color="auto" w:fill="E5DFEC"/>
            <w:vAlign w:val="center"/>
          </w:tcPr>
          <w:p w14:paraId="32ABC8A2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37" w:type="dxa"/>
            <w:vMerge/>
            <w:shd w:val="clear" w:color="auto" w:fill="E5DFEC"/>
            <w:vAlign w:val="center"/>
          </w:tcPr>
          <w:p w14:paraId="033CBB35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4BE69740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810" w:type="dxa"/>
            <w:vMerge/>
            <w:shd w:val="clear" w:color="auto" w:fill="E5DFEC"/>
            <w:vAlign w:val="center"/>
          </w:tcPr>
          <w:p w14:paraId="47622190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645" w:type="dxa"/>
            <w:vMerge/>
            <w:shd w:val="clear" w:color="auto" w:fill="E5DFEC"/>
            <w:vAlign w:val="center"/>
          </w:tcPr>
          <w:p w14:paraId="1AAE6815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615" w:type="dxa"/>
            <w:vMerge/>
            <w:shd w:val="clear" w:color="auto" w:fill="E5DFEC"/>
            <w:vAlign w:val="center"/>
          </w:tcPr>
          <w:p w14:paraId="2FDBAE25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825" w:type="dxa"/>
            <w:vMerge/>
            <w:shd w:val="clear" w:color="auto" w:fill="E5DFEC"/>
            <w:vAlign w:val="center"/>
          </w:tcPr>
          <w:p w14:paraId="19B483FB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</w:tr>
      <w:tr w:rsidR="00CC2DA0" w:rsidRPr="00CC6AD0" w14:paraId="7514AEAC" w14:textId="77777777" w:rsidTr="00CC2DA0">
        <w:trPr>
          <w:trHeight w:val="350"/>
          <w:jc w:val="center"/>
        </w:trPr>
        <w:tc>
          <w:tcPr>
            <w:tcW w:w="2591" w:type="dxa"/>
            <w:vAlign w:val="center"/>
          </w:tcPr>
          <w:p w14:paraId="2673FC69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شهرك صنعتي مسجدسلیمان1</w:t>
            </w:r>
          </w:p>
        </w:tc>
        <w:tc>
          <w:tcPr>
            <w:tcW w:w="630" w:type="dxa"/>
            <w:vAlign w:val="center"/>
          </w:tcPr>
          <w:p w14:paraId="4AA714F2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10" w:type="dxa"/>
            <w:vAlign w:val="center"/>
          </w:tcPr>
          <w:p w14:paraId="06DB68BA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8</w:t>
            </w:r>
          </w:p>
        </w:tc>
        <w:tc>
          <w:tcPr>
            <w:tcW w:w="540" w:type="dxa"/>
            <w:vAlign w:val="center"/>
          </w:tcPr>
          <w:p w14:paraId="2A4D4EC2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77" w:type="dxa"/>
            <w:vAlign w:val="center"/>
          </w:tcPr>
          <w:p w14:paraId="72D3423D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  <w:lang w:bidi="ar-SA"/>
              </w:rPr>
              <w:t>5</w:t>
            </w:r>
          </w:p>
        </w:tc>
        <w:tc>
          <w:tcPr>
            <w:tcW w:w="483" w:type="dxa"/>
            <w:vAlign w:val="center"/>
          </w:tcPr>
          <w:p w14:paraId="2DA10F3A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37" w:type="dxa"/>
            <w:vAlign w:val="center"/>
          </w:tcPr>
          <w:p w14:paraId="16D201A9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lang w:bidi="ar-S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1965EDA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10" w:type="dxa"/>
            <w:vAlign w:val="center"/>
          </w:tcPr>
          <w:p w14:paraId="2E97E34A" w14:textId="6AB0388B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8/4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13F76960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15923309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24BCABB9" w14:textId="04D10E54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</w:tr>
      <w:tr w:rsidR="00CC2DA0" w:rsidRPr="00CC6AD0" w14:paraId="62B878AD" w14:textId="77777777" w:rsidTr="00CC2DA0">
        <w:trPr>
          <w:trHeight w:val="465"/>
          <w:jc w:val="center"/>
        </w:trPr>
        <w:tc>
          <w:tcPr>
            <w:tcW w:w="2591" w:type="dxa"/>
            <w:vAlign w:val="center"/>
          </w:tcPr>
          <w:p w14:paraId="357DEDDA" w14:textId="2817B5CA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شهرك صنعتي مسجدسلیمان2</w:t>
            </w:r>
          </w:p>
        </w:tc>
        <w:tc>
          <w:tcPr>
            <w:tcW w:w="630" w:type="dxa"/>
            <w:vAlign w:val="center"/>
          </w:tcPr>
          <w:p w14:paraId="3B1A974B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10" w:type="dxa"/>
            <w:vAlign w:val="center"/>
          </w:tcPr>
          <w:p w14:paraId="062ADC96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5</w:t>
            </w:r>
          </w:p>
        </w:tc>
        <w:tc>
          <w:tcPr>
            <w:tcW w:w="540" w:type="dxa"/>
            <w:vAlign w:val="center"/>
          </w:tcPr>
          <w:p w14:paraId="355D0CC8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77" w:type="dxa"/>
            <w:vAlign w:val="center"/>
          </w:tcPr>
          <w:p w14:paraId="4DC02787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7</w:t>
            </w:r>
          </w:p>
        </w:tc>
        <w:tc>
          <w:tcPr>
            <w:tcW w:w="483" w:type="dxa"/>
            <w:vAlign w:val="center"/>
          </w:tcPr>
          <w:p w14:paraId="5FB93BD6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37" w:type="dxa"/>
            <w:vAlign w:val="center"/>
          </w:tcPr>
          <w:p w14:paraId="603959C1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1335393A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10" w:type="dxa"/>
            <w:vAlign w:val="center"/>
          </w:tcPr>
          <w:p w14:paraId="0697F649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0ECFF45D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5ADE3CD8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1AD118FE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CC2DA0" w:rsidRPr="00CC6AD0" w14:paraId="295F6035" w14:textId="77777777" w:rsidTr="00CC2DA0">
        <w:trPr>
          <w:trHeight w:val="406"/>
          <w:jc w:val="center"/>
        </w:trPr>
        <w:tc>
          <w:tcPr>
            <w:tcW w:w="2591" w:type="dxa"/>
            <w:vAlign w:val="center"/>
          </w:tcPr>
          <w:p w14:paraId="59FA6BB9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ناحيه صنعتي مسجدسلیمان</w:t>
            </w:r>
          </w:p>
        </w:tc>
        <w:tc>
          <w:tcPr>
            <w:tcW w:w="630" w:type="dxa"/>
            <w:vAlign w:val="center"/>
          </w:tcPr>
          <w:p w14:paraId="7703811B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10" w:type="dxa"/>
            <w:vAlign w:val="center"/>
          </w:tcPr>
          <w:p w14:paraId="5C7CCE09" w14:textId="27E08663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540" w:type="dxa"/>
            <w:vAlign w:val="center"/>
          </w:tcPr>
          <w:p w14:paraId="3AF91865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77" w:type="dxa"/>
            <w:vAlign w:val="center"/>
          </w:tcPr>
          <w:p w14:paraId="0129AE77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483" w:type="dxa"/>
            <w:vAlign w:val="center"/>
          </w:tcPr>
          <w:p w14:paraId="3716C18E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37" w:type="dxa"/>
            <w:vAlign w:val="center"/>
          </w:tcPr>
          <w:p w14:paraId="7F0C3282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11FAAD4D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10" w:type="dxa"/>
            <w:vAlign w:val="center"/>
          </w:tcPr>
          <w:p w14:paraId="4DB614C3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5D474C0A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133CF540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24995505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CC2DA0" w:rsidRPr="00CC6AD0" w14:paraId="78FD5C38" w14:textId="77777777" w:rsidTr="00CC2DA0">
        <w:trPr>
          <w:trHeight w:val="406"/>
          <w:jc w:val="center"/>
        </w:trPr>
        <w:tc>
          <w:tcPr>
            <w:tcW w:w="2591" w:type="dxa"/>
            <w:shd w:val="clear" w:color="auto" w:fill="EAE1FC" w:themeFill="accent5" w:themeFillTint="33"/>
            <w:vAlign w:val="center"/>
          </w:tcPr>
          <w:p w14:paraId="4AFA9E5B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مجموع</w:t>
            </w:r>
          </w:p>
        </w:tc>
        <w:tc>
          <w:tcPr>
            <w:tcW w:w="630" w:type="dxa"/>
            <w:shd w:val="clear" w:color="auto" w:fill="EAE1FC" w:themeFill="accent5" w:themeFillTint="33"/>
            <w:vAlign w:val="center"/>
          </w:tcPr>
          <w:p w14:paraId="0B99DF61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810" w:type="dxa"/>
            <w:shd w:val="clear" w:color="auto" w:fill="EAE1FC" w:themeFill="accent5" w:themeFillTint="33"/>
            <w:vAlign w:val="center"/>
          </w:tcPr>
          <w:p w14:paraId="291B494E" w14:textId="546F8408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16</w:t>
            </w:r>
          </w:p>
        </w:tc>
        <w:tc>
          <w:tcPr>
            <w:tcW w:w="540" w:type="dxa"/>
            <w:shd w:val="clear" w:color="auto" w:fill="EAE1FC" w:themeFill="accent5" w:themeFillTint="33"/>
            <w:vAlign w:val="center"/>
          </w:tcPr>
          <w:p w14:paraId="16D8109A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777" w:type="dxa"/>
            <w:shd w:val="clear" w:color="auto" w:fill="EAE1FC" w:themeFill="accent5" w:themeFillTint="33"/>
            <w:vAlign w:val="center"/>
          </w:tcPr>
          <w:p w14:paraId="7A01A08F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13</w:t>
            </w:r>
          </w:p>
        </w:tc>
        <w:tc>
          <w:tcPr>
            <w:tcW w:w="483" w:type="dxa"/>
            <w:shd w:val="clear" w:color="auto" w:fill="EAE1FC" w:themeFill="accent5" w:themeFillTint="33"/>
            <w:vAlign w:val="center"/>
          </w:tcPr>
          <w:p w14:paraId="2B798C21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737" w:type="dxa"/>
            <w:shd w:val="clear" w:color="auto" w:fill="EAE1FC" w:themeFill="accent5" w:themeFillTint="33"/>
            <w:vAlign w:val="center"/>
          </w:tcPr>
          <w:p w14:paraId="7101A354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66E3C972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10" w:type="dxa"/>
            <w:shd w:val="clear" w:color="auto" w:fill="EAE1FC" w:themeFill="accent5" w:themeFillTint="33"/>
            <w:vAlign w:val="center"/>
          </w:tcPr>
          <w:p w14:paraId="54321651" w14:textId="2BC7AEF8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8/4</w:t>
            </w:r>
          </w:p>
        </w:tc>
        <w:tc>
          <w:tcPr>
            <w:tcW w:w="645" w:type="dxa"/>
            <w:shd w:val="clear" w:color="auto" w:fill="EAE1FC" w:themeFill="accent5" w:themeFillTint="33"/>
            <w:vAlign w:val="center"/>
          </w:tcPr>
          <w:p w14:paraId="208EF86B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615" w:type="dxa"/>
            <w:shd w:val="clear" w:color="auto" w:fill="EAE1FC" w:themeFill="accent5" w:themeFillTint="33"/>
            <w:vAlign w:val="center"/>
          </w:tcPr>
          <w:p w14:paraId="27DCF64B" w14:textId="77777777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825" w:type="dxa"/>
            <w:shd w:val="clear" w:color="auto" w:fill="EAE1FC" w:themeFill="accent5" w:themeFillTint="33"/>
            <w:vAlign w:val="center"/>
          </w:tcPr>
          <w:p w14:paraId="62E1516B" w14:textId="0308FA29" w:rsidR="00CC2DA0" w:rsidRPr="00CC6AD0" w:rsidRDefault="00CC2DA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</w:tr>
    </w:tbl>
    <w:p w14:paraId="2AC7D531" w14:textId="30A5D2D0" w:rsid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sz w:val="12"/>
          <w:szCs w:val="12"/>
          <w:rtl/>
        </w:rPr>
      </w:pPr>
    </w:p>
    <w:p w14:paraId="64953387" w14:textId="4AE6A433" w:rsidR="00954108" w:rsidRDefault="00954108" w:rsidP="00CC6AD0">
      <w:pPr>
        <w:spacing w:after="0" w:line="240" w:lineRule="auto"/>
        <w:rPr>
          <w:rFonts w:ascii="Times New Roman" w:eastAsia="Times New Roman" w:hAnsi="Times New Roman" w:cs="B Titr"/>
          <w:sz w:val="12"/>
          <w:szCs w:val="12"/>
          <w:rtl/>
        </w:rPr>
      </w:pPr>
    </w:p>
    <w:p w14:paraId="49546981" w14:textId="77777777" w:rsidR="00954108" w:rsidRDefault="00954108" w:rsidP="00CC6AD0">
      <w:pPr>
        <w:spacing w:after="0" w:line="240" w:lineRule="auto"/>
        <w:rPr>
          <w:rFonts w:ascii="Times New Roman" w:eastAsia="Times New Roman" w:hAnsi="Times New Roman" w:cs="B Titr"/>
          <w:sz w:val="12"/>
          <w:szCs w:val="12"/>
          <w:rtl/>
        </w:rPr>
      </w:pPr>
    </w:p>
    <w:tbl>
      <w:tblPr>
        <w:tblStyle w:val="TableGrid1"/>
        <w:bidiVisual/>
        <w:tblW w:w="0" w:type="auto"/>
        <w:tblInd w:w="73" w:type="dxa"/>
        <w:tblLook w:val="04A0" w:firstRow="1" w:lastRow="0" w:firstColumn="1" w:lastColumn="0" w:noHBand="0" w:noVBand="1"/>
      </w:tblPr>
      <w:tblGrid>
        <w:gridCol w:w="2291"/>
        <w:gridCol w:w="624"/>
        <w:gridCol w:w="5655"/>
        <w:gridCol w:w="1877"/>
      </w:tblGrid>
      <w:tr w:rsidR="00D9373D" w:rsidRPr="00CC6AD0" w14:paraId="213A3C2A" w14:textId="77777777" w:rsidTr="005517D3">
        <w:trPr>
          <w:trHeight w:val="381"/>
        </w:trPr>
        <w:tc>
          <w:tcPr>
            <w:tcW w:w="2332" w:type="dxa"/>
            <w:shd w:val="clear" w:color="auto" w:fill="E6F7FA"/>
            <w:vAlign w:val="center"/>
          </w:tcPr>
          <w:p w14:paraId="4F4A9496" w14:textId="52525E35" w:rsidR="00D9373D" w:rsidRPr="00CC6AD0" w:rsidRDefault="00D9373D" w:rsidP="008926BD">
            <w:pPr>
              <w:jc w:val="center"/>
              <w:rPr>
                <w:rFonts w:ascii="Times New Roman" w:eastAsia="Times New Roman" w:hAnsi="Times New Roman" w:cs="B Titr"/>
                <w:color w:val="FF0000"/>
                <w:sz w:val="18"/>
                <w:szCs w:val="18"/>
                <w:rtl/>
              </w:rPr>
            </w:pPr>
            <w:bookmarkStart w:id="56" w:name="_Hlk183848905"/>
            <w:r w:rsidRPr="00CC6AD0"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*پروژه های عمرانی سال</w:t>
            </w:r>
            <w:r w:rsidR="00954108"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1403</w:t>
            </w:r>
            <w:r w:rsidRPr="00CC6AD0"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*</w:t>
            </w:r>
          </w:p>
        </w:tc>
        <w:tc>
          <w:tcPr>
            <w:tcW w:w="627" w:type="dxa"/>
            <w:shd w:val="clear" w:color="auto" w:fill="E6F7FA"/>
            <w:vAlign w:val="center"/>
          </w:tcPr>
          <w:p w14:paraId="7B332BE2" w14:textId="77777777" w:rsidR="00D9373D" w:rsidRPr="00CC6AD0" w:rsidRDefault="00D9373D" w:rsidP="008926BD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تعداد</w:t>
            </w:r>
          </w:p>
        </w:tc>
        <w:tc>
          <w:tcPr>
            <w:tcW w:w="5809" w:type="dxa"/>
            <w:shd w:val="clear" w:color="auto" w:fill="E6F7FA"/>
            <w:vAlign w:val="center"/>
          </w:tcPr>
          <w:p w14:paraId="752784CB" w14:textId="77777777" w:rsidR="00D9373D" w:rsidRPr="00CC6AD0" w:rsidRDefault="00D9373D" w:rsidP="008926BD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عنوان پروژه</w:t>
            </w:r>
          </w:p>
        </w:tc>
        <w:tc>
          <w:tcPr>
            <w:tcW w:w="1890" w:type="dxa"/>
            <w:shd w:val="clear" w:color="auto" w:fill="E6F7FA"/>
            <w:vAlign w:val="center"/>
          </w:tcPr>
          <w:p w14:paraId="081E5E27" w14:textId="77777777" w:rsidR="00D9373D" w:rsidRPr="00CC6AD0" w:rsidRDefault="00D9373D" w:rsidP="008926BD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مبلغ اعتبار</w:t>
            </w:r>
          </w:p>
          <w:p w14:paraId="100EC222" w14:textId="77777777" w:rsidR="00D9373D" w:rsidRPr="00CC6AD0" w:rsidRDefault="00D9373D" w:rsidP="008926BD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4"/>
                <w:szCs w:val="14"/>
                <w:rtl/>
              </w:rPr>
              <w:t>(ریال)</w:t>
            </w:r>
          </w:p>
        </w:tc>
      </w:tr>
      <w:tr w:rsidR="00D9373D" w:rsidRPr="00CC6AD0" w14:paraId="3A269357" w14:textId="77777777" w:rsidTr="005517D3">
        <w:trPr>
          <w:trHeight w:val="381"/>
        </w:trPr>
        <w:tc>
          <w:tcPr>
            <w:tcW w:w="2332" w:type="dxa"/>
            <w:shd w:val="clear" w:color="000000" w:fill="FFFFFF"/>
            <w:vAlign w:val="center"/>
          </w:tcPr>
          <w:p w14:paraId="5222D85F" w14:textId="57606536" w:rsidR="00D9373D" w:rsidRPr="008519CD" w:rsidRDefault="00D9373D" w:rsidP="008926BD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</w:rPr>
            </w:pPr>
            <w:r w:rsidRPr="008519CD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 xml:space="preserve">شهرک صنعتي مسجد سليمان </w:t>
            </w:r>
            <w:r w:rsidR="00954108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1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1DD3886F" w14:textId="10DA0984" w:rsidR="00D9373D" w:rsidRPr="00737BA0" w:rsidRDefault="00D9373D" w:rsidP="008926BD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5809" w:type="dxa"/>
            <w:shd w:val="clear" w:color="000000" w:fill="FFFFFF"/>
            <w:vAlign w:val="center"/>
          </w:tcPr>
          <w:p w14:paraId="5725CE95" w14:textId="13BC1153" w:rsidR="00D9373D" w:rsidRPr="008519CD" w:rsidRDefault="00954108" w:rsidP="008926BD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</w:rPr>
            </w:pPr>
            <w:r w:rsidRPr="00954108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عمل</w:t>
            </w:r>
            <w:r w:rsidRPr="00954108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954108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ات</w:t>
            </w:r>
            <w:r w:rsidRPr="00954108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954108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توسعه</w:t>
            </w:r>
            <w:r w:rsidRPr="00954108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954108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شبکه</w:t>
            </w:r>
            <w:r w:rsidRPr="00954108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954108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آب،</w:t>
            </w:r>
            <w:r w:rsidRPr="00954108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954108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خ</w:t>
            </w:r>
            <w:r w:rsidRPr="00954108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954108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ابان</w:t>
            </w:r>
            <w:r w:rsidRPr="00954108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954108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ساز</w:t>
            </w:r>
            <w:r w:rsidRPr="00954108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954108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954108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و</w:t>
            </w:r>
            <w:r w:rsidRPr="00954108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954108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ترم</w:t>
            </w:r>
            <w:r w:rsidRPr="00954108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954108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م</w:t>
            </w:r>
            <w:r w:rsidRPr="00954108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954108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نوار</w:t>
            </w:r>
            <w:r w:rsidRPr="00954108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954108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حفار</w:t>
            </w:r>
            <w:r w:rsidRPr="00954108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954108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954108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شهرک</w:t>
            </w:r>
            <w:r w:rsidRPr="00954108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954108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صنعت</w:t>
            </w:r>
            <w:r w:rsidRPr="00954108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954108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954108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مسجد</w:t>
            </w:r>
            <w:r w:rsidRPr="00954108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954108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سل</w:t>
            </w:r>
            <w:r w:rsidRPr="00954108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954108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مان</w:t>
            </w:r>
          </w:p>
        </w:tc>
        <w:tc>
          <w:tcPr>
            <w:tcW w:w="1890" w:type="dxa"/>
            <w:shd w:val="clear" w:color="000000" w:fill="FFFFFF"/>
            <w:vAlign w:val="center"/>
          </w:tcPr>
          <w:p w14:paraId="6073162D" w14:textId="397C32EF" w:rsidR="00D9373D" w:rsidRPr="008519CD" w:rsidRDefault="00954108" w:rsidP="008926BD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954108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>103,489,114,057</w:t>
            </w:r>
          </w:p>
        </w:tc>
      </w:tr>
      <w:bookmarkEnd w:id="56"/>
    </w:tbl>
    <w:p w14:paraId="7B209387" w14:textId="77777777" w:rsidR="00F156F2" w:rsidRDefault="00F156F2" w:rsidP="00CC6AD0">
      <w:pPr>
        <w:spacing w:after="0" w:line="240" w:lineRule="auto"/>
        <w:rPr>
          <w:rFonts w:ascii="Times New Roman" w:eastAsia="Times New Roman" w:hAnsi="Times New Roman" w:cs="B Titr"/>
          <w:sz w:val="12"/>
          <w:szCs w:val="12"/>
          <w:rtl/>
        </w:rPr>
      </w:pPr>
    </w:p>
    <w:p w14:paraId="30D922BE" w14:textId="77777777" w:rsidR="00F156F2" w:rsidRDefault="00F156F2" w:rsidP="00CC6AD0">
      <w:pPr>
        <w:spacing w:after="0" w:line="240" w:lineRule="auto"/>
        <w:rPr>
          <w:rFonts w:ascii="Times New Roman" w:eastAsia="Times New Roman" w:hAnsi="Times New Roman" w:cs="B Titr"/>
          <w:sz w:val="12"/>
          <w:szCs w:val="12"/>
          <w:rtl/>
        </w:rPr>
      </w:pPr>
    </w:p>
    <w:tbl>
      <w:tblPr>
        <w:bidiVisual/>
        <w:tblW w:w="7087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2410"/>
      </w:tblGrid>
      <w:tr w:rsidR="00CC6AD0" w:rsidRPr="00CC6AD0" w14:paraId="12584B6D" w14:textId="77777777" w:rsidTr="00C8448D">
        <w:trPr>
          <w:trHeight w:val="661"/>
          <w:jc w:val="center"/>
        </w:trPr>
        <w:tc>
          <w:tcPr>
            <w:tcW w:w="4677" w:type="dxa"/>
            <w:shd w:val="clear" w:color="auto" w:fill="E6F7FA"/>
            <w:vAlign w:val="center"/>
          </w:tcPr>
          <w:p w14:paraId="15168D52" w14:textId="77777777" w:rsidR="00CC6AD0" w:rsidRPr="003C206F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موقعیت شهرستان</w:t>
            </w:r>
          </w:p>
        </w:tc>
        <w:tc>
          <w:tcPr>
            <w:tcW w:w="2410" w:type="dxa"/>
            <w:shd w:val="clear" w:color="auto" w:fill="E6F7FA"/>
            <w:vAlign w:val="center"/>
          </w:tcPr>
          <w:p w14:paraId="1D384268" w14:textId="77777777" w:rsidR="00CC6AD0" w:rsidRPr="003C206F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فاصله (کیلومتر)</w:t>
            </w:r>
          </w:p>
        </w:tc>
      </w:tr>
      <w:tr w:rsidR="00CC6AD0" w:rsidRPr="00CC6AD0" w14:paraId="5682E035" w14:textId="77777777" w:rsidTr="00C8448D">
        <w:trPr>
          <w:trHeight w:val="1400"/>
          <w:jc w:val="center"/>
        </w:trPr>
        <w:tc>
          <w:tcPr>
            <w:tcW w:w="4677" w:type="dxa"/>
            <w:vAlign w:val="center"/>
          </w:tcPr>
          <w:p w14:paraId="60525E8D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فرودگاه و راه آهن اهواز</w:t>
            </w:r>
          </w:p>
          <w:p w14:paraId="53022BC7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فرودگاه دزفول</w:t>
            </w:r>
          </w:p>
          <w:p w14:paraId="155641FE" w14:textId="77777777" w:rsidR="00CC6AD0" w:rsidRPr="00CC6AD0" w:rsidRDefault="00CC6AD0" w:rsidP="00CC6AD0">
            <w:pPr>
              <w:tabs>
                <w:tab w:val="center" w:pos="2750"/>
              </w:tabs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راه آهن و  بندر امام خمینی</w:t>
            </w:r>
          </w:p>
          <w:p w14:paraId="292E78CE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بندر خرمشهر</w:t>
            </w:r>
          </w:p>
          <w:p w14:paraId="76DD2DE8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راه آهن انديمشك</w:t>
            </w:r>
          </w:p>
        </w:tc>
        <w:tc>
          <w:tcPr>
            <w:tcW w:w="2410" w:type="dxa"/>
            <w:vAlign w:val="center"/>
          </w:tcPr>
          <w:p w14:paraId="1E370A87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144</w:t>
            </w:r>
          </w:p>
          <w:p w14:paraId="409BB097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144</w:t>
            </w:r>
          </w:p>
          <w:p w14:paraId="2FD258A3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244</w:t>
            </w:r>
          </w:p>
          <w:p w14:paraId="339F3F81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227</w:t>
            </w:r>
          </w:p>
          <w:p w14:paraId="7F540CFA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155</w:t>
            </w:r>
          </w:p>
        </w:tc>
      </w:tr>
    </w:tbl>
    <w:p w14:paraId="2501643F" w14:textId="5AF90E66" w:rsidR="00CC6AD0" w:rsidRPr="00CC6AD0" w:rsidRDefault="00583B53" w:rsidP="00583B53">
      <w:pPr>
        <w:spacing w:after="0" w:line="240" w:lineRule="auto"/>
        <w:ind w:right="709"/>
        <w:rPr>
          <w:rFonts w:ascii="Times New Roman" w:eastAsia="Times New Roman" w:hAnsi="Times New Roman" w:cs="B Titr"/>
          <w:sz w:val="26"/>
          <w:szCs w:val="26"/>
          <w:rtl/>
        </w:rPr>
      </w:pPr>
      <w:r>
        <w:rPr>
          <w:rFonts w:ascii="Times New Roman" w:eastAsia="Times New Roman" w:hAnsi="Times New Roman" w:cs="B Titr" w:hint="cs"/>
          <w:sz w:val="26"/>
          <w:szCs w:val="26"/>
          <w:rtl/>
        </w:rPr>
        <w:lastRenderedPageBreak/>
        <w:t xml:space="preserve">              </w:t>
      </w:r>
      <w:r w:rsidR="00CC6AD0" w:rsidRPr="00CC6AD0">
        <w:rPr>
          <w:rFonts w:ascii="Times New Roman" w:eastAsia="Times New Roman" w:hAnsi="Times New Roman" w:cs="B Titr" w:hint="cs"/>
          <w:sz w:val="26"/>
          <w:szCs w:val="26"/>
          <w:rtl/>
        </w:rPr>
        <w:t>مزاياي سرمايه گذاري در منطقه:</w:t>
      </w:r>
    </w:p>
    <w:p w14:paraId="416F8254" w14:textId="77777777" w:rsidR="00CC6AD0" w:rsidRPr="00CC6AD0" w:rsidRDefault="00CC6AD0" w:rsidP="000F1DC7">
      <w:pPr>
        <w:spacing w:after="0" w:line="216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1- تصويب  احداث  كارخانه آلومينيوم  و نيروگاه  برق  در  شهرستان</w:t>
      </w:r>
    </w:p>
    <w:p w14:paraId="6DE7A841" w14:textId="77777777" w:rsidR="00CC6AD0" w:rsidRPr="00CC6AD0" w:rsidRDefault="00CC6AD0" w:rsidP="000F1DC7">
      <w:pPr>
        <w:spacing w:after="0" w:line="216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3- وجود معادن غني سنگ، گچ،  آهك  و سيمان</w:t>
      </w:r>
    </w:p>
    <w:p w14:paraId="6B2EBA59" w14:textId="77777777" w:rsidR="00CC6AD0" w:rsidRPr="00CC6AD0" w:rsidRDefault="00CC6AD0" w:rsidP="000F1DC7">
      <w:pPr>
        <w:spacing w:after="0" w:line="216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4- وجود سدهاي عظيم شهيد عباسپور و  مسجد سليمان</w:t>
      </w:r>
    </w:p>
    <w:p w14:paraId="7AAFE888" w14:textId="77777777" w:rsidR="00CC6AD0" w:rsidRPr="00CC6AD0" w:rsidRDefault="00CC6AD0" w:rsidP="000F1DC7">
      <w:pPr>
        <w:spacing w:after="0" w:line="216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5- وجود جاذبه هاي گردشگري و توريستي</w:t>
      </w:r>
    </w:p>
    <w:p w14:paraId="4978A184" w14:textId="77777777" w:rsidR="00CC6AD0" w:rsidRPr="00CC6AD0" w:rsidRDefault="00CC6AD0" w:rsidP="000F1DC7">
      <w:pPr>
        <w:spacing w:after="0" w:line="216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6- وجود ذخاير غني نفت و گاز  در منطقه</w:t>
      </w:r>
    </w:p>
    <w:p w14:paraId="33D92563" w14:textId="77777777" w:rsidR="00CC6AD0" w:rsidRPr="00CC6AD0" w:rsidRDefault="00CC6AD0" w:rsidP="000F1DC7">
      <w:pPr>
        <w:spacing w:after="0" w:line="216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7- وجود مراكز آموزشي عالي</w:t>
      </w:r>
    </w:p>
    <w:p w14:paraId="2C7C180A" w14:textId="77777777" w:rsidR="00CC6AD0" w:rsidRPr="00CC6AD0" w:rsidRDefault="00CC6AD0" w:rsidP="000F1DC7">
      <w:pPr>
        <w:spacing w:after="0" w:line="216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8- وجود  كارخانه  سيمان  كارون</w:t>
      </w:r>
    </w:p>
    <w:p w14:paraId="2FB2FFA4" w14:textId="77777777" w:rsidR="007924CE" w:rsidRDefault="007924CE" w:rsidP="000F1DC7">
      <w:pPr>
        <w:spacing w:after="0" w:line="216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0105FF6A" w14:textId="77777777" w:rsidR="007924CE" w:rsidRDefault="007924CE" w:rsidP="007924CE">
      <w:pPr>
        <w:spacing w:after="0" w:line="240" w:lineRule="auto"/>
        <w:ind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پتانسیل های سرمایه گذاری: </w:t>
      </w:r>
    </w:p>
    <w:p w14:paraId="5E2427E6" w14:textId="77777777" w:rsidR="007924CE" w:rsidRDefault="007924CE" w:rsidP="007924CE">
      <w:pPr>
        <w:spacing w:after="0" w:line="216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7924CE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صنایع غذایی، معدنی، ساختمانی، برق و الکترونیک، قطعه سازی برای نفت و گاز،+بازیافت، صنایع عمومی</w:t>
      </w:r>
      <w:r>
        <w:rPr>
          <w:rFonts w:cs="B Titr" w:hint="cs"/>
          <w:color w:val="000000" w:themeColor="dark1"/>
          <w:kern w:val="24"/>
          <w:rtl/>
        </w:rPr>
        <w:t xml:space="preserve"> </w:t>
      </w:r>
      <w:r w:rsidRPr="007924CE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کارگاهی</w:t>
      </w:r>
    </w:p>
    <w:p w14:paraId="4D29B192" w14:textId="6035DC49" w:rsidR="00821D29" w:rsidRDefault="007924CE" w:rsidP="00583B53">
      <w:pPr>
        <w:spacing w:after="0" w:line="216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</w:p>
    <w:p w14:paraId="74DCDBDF" w14:textId="3B680D02" w:rsidR="00CC6AD0" w:rsidRDefault="00CC6AD0" w:rsidP="00343503">
      <w:pPr>
        <w:pStyle w:val="Kouravand"/>
        <w:rPr>
          <w:rtl/>
        </w:rPr>
      </w:pPr>
      <w:bookmarkStart w:id="57" w:name="_Toc190682049"/>
      <w:r w:rsidRPr="000542B8">
        <w:rPr>
          <w:rFonts w:hint="cs"/>
          <w:rtl/>
        </w:rPr>
        <w:t>شهرستان هفتکل</w:t>
      </w:r>
      <w:bookmarkEnd w:id="57"/>
    </w:p>
    <w:p w14:paraId="57EBF6C4" w14:textId="0D50BCE1" w:rsidR="00CC6AD0" w:rsidRPr="00CC6AD0" w:rsidRDefault="00A20740" w:rsidP="00CC6A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  <w:r>
        <w:rPr>
          <w:rFonts w:ascii="Times New Roman" w:eastAsia="Times New Roman" w:hAnsi="Times New Roman" w:cs="B Titr" w:hint="cs"/>
          <w:sz w:val="26"/>
          <w:szCs w:val="26"/>
          <w:rtl/>
        </w:rPr>
        <w:t>شهرک‌ها</w:t>
      </w:r>
      <w:r w:rsidR="00CC6AD0" w:rsidRPr="00CC6AD0">
        <w:rPr>
          <w:rFonts w:ascii="Times New Roman" w:eastAsia="Times New Roman" w:hAnsi="Times New Roman" w:cs="B Titr" w:hint="cs"/>
          <w:sz w:val="26"/>
          <w:szCs w:val="26"/>
          <w:rtl/>
        </w:rPr>
        <w:t xml:space="preserve"> و نواحی صنعتی</w:t>
      </w:r>
    </w:p>
    <w:tbl>
      <w:tblPr>
        <w:bidiVisual/>
        <w:tblW w:w="9431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2759"/>
        <w:gridCol w:w="990"/>
        <w:gridCol w:w="692"/>
        <w:gridCol w:w="1078"/>
        <w:gridCol w:w="1176"/>
        <w:gridCol w:w="580"/>
        <w:gridCol w:w="732"/>
        <w:gridCol w:w="1424"/>
      </w:tblGrid>
      <w:tr w:rsidR="00955FDB" w:rsidRPr="00CC6AD0" w14:paraId="1B35CF99" w14:textId="77777777" w:rsidTr="00955FDB">
        <w:trPr>
          <w:trHeight w:val="269"/>
          <w:jc w:val="center"/>
        </w:trPr>
        <w:tc>
          <w:tcPr>
            <w:tcW w:w="2759" w:type="dxa"/>
            <w:vMerge w:val="restart"/>
            <w:shd w:val="clear" w:color="auto" w:fill="E6F7FA"/>
            <w:vAlign w:val="center"/>
          </w:tcPr>
          <w:p w14:paraId="1266A7AE" w14:textId="77777777" w:rsidR="00955FDB" w:rsidRPr="00CC6AD0" w:rsidRDefault="00955FD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*وضعیت کلی قراردادهای صنعتی*</w:t>
            </w:r>
          </w:p>
        </w:tc>
        <w:tc>
          <w:tcPr>
            <w:tcW w:w="1682" w:type="dxa"/>
            <w:gridSpan w:val="2"/>
            <w:shd w:val="clear" w:color="auto" w:fill="E6F7FA"/>
          </w:tcPr>
          <w:p w14:paraId="073B75F6" w14:textId="77777777" w:rsidR="00955FDB" w:rsidRPr="00CC6AD0" w:rsidRDefault="00955FD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مساحت شهرک ها</w:t>
            </w:r>
          </w:p>
        </w:tc>
        <w:tc>
          <w:tcPr>
            <w:tcW w:w="2254" w:type="dxa"/>
            <w:gridSpan w:val="2"/>
            <w:shd w:val="clear" w:color="auto" w:fill="E6F7FA"/>
            <w:vAlign w:val="center"/>
          </w:tcPr>
          <w:p w14:paraId="0F29173E" w14:textId="77777777" w:rsidR="00955FDB" w:rsidRPr="00CC6AD0" w:rsidRDefault="00955FD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2736" w:type="dxa"/>
            <w:gridSpan w:val="3"/>
            <w:shd w:val="clear" w:color="auto" w:fill="E6F7FA"/>
          </w:tcPr>
          <w:p w14:paraId="366D53D4" w14:textId="77777777" w:rsidR="00955FDB" w:rsidRPr="00CC6AD0" w:rsidRDefault="00955FD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 واحدهای به بهره برداری رسیده</w:t>
            </w:r>
          </w:p>
        </w:tc>
      </w:tr>
      <w:tr w:rsidR="00955FDB" w:rsidRPr="00CC6AD0" w14:paraId="24B8AE0C" w14:textId="77777777" w:rsidTr="00955FDB">
        <w:trPr>
          <w:trHeight w:val="485"/>
          <w:jc w:val="center"/>
        </w:trPr>
        <w:tc>
          <w:tcPr>
            <w:tcW w:w="2759" w:type="dxa"/>
            <w:vMerge/>
            <w:shd w:val="clear" w:color="auto" w:fill="E6F7FA"/>
          </w:tcPr>
          <w:p w14:paraId="7A69E36A" w14:textId="77777777" w:rsidR="00955FDB" w:rsidRPr="00CC6AD0" w:rsidRDefault="00955FD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990" w:type="dxa"/>
            <w:shd w:val="clear" w:color="auto" w:fill="E6F7FA"/>
            <w:vAlign w:val="center"/>
          </w:tcPr>
          <w:p w14:paraId="4B465A9C" w14:textId="77777777" w:rsidR="00955FDB" w:rsidRPr="00CC6AD0" w:rsidRDefault="00955FD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مساحت کل</w:t>
            </w:r>
          </w:p>
          <w:p w14:paraId="650EEB4F" w14:textId="77777777" w:rsidR="00955FDB" w:rsidRPr="00CC6AD0" w:rsidRDefault="00955FD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(هكتار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)</w:t>
            </w:r>
          </w:p>
        </w:tc>
        <w:tc>
          <w:tcPr>
            <w:tcW w:w="692" w:type="dxa"/>
            <w:shd w:val="clear" w:color="auto" w:fill="E6F7FA"/>
            <w:vAlign w:val="center"/>
          </w:tcPr>
          <w:p w14:paraId="08663156" w14:textId="77777777" w:rsidR="00955FDB" w:rsidRPr="00CC6AD0" w:rsidRDefault="00955FD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سند مالکیت</w:t>
            </w:r>
          </w:p>
        </w:tc>
        <w:tc>
          <w:tcPr>
            <w:tcW w:w="1078" w:type="dxa"/>
            <w:shd w:val="clear" w:color="auto" w:fill="E6F7FA"/>
            <w:vAlign w:val="center"/>
          </w:tcPr>
          <w:p w14:paraId="537F587A" w14:textId="77777777" w:rsidR="00955FDB" w:rsidRPr="00CC6AD0" w:rsidRDefault="00955FD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1176" w:type="dxa"/>
            <w:shd w:val="clear" w:color="auto" w:fill="E6F7FA"/>
            <w:vAlign w:val="center"/>
          </w:tcPr>
          <w:p w14:paraId="57722EEA" w14:textId="77777777" w:rsidR="00955FDB" w:rsidRPr="00CC6AD0" w:rsidRDefault="00955FD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مساحت واگذار شده 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(هکتار)</w:t>
            </w:r>
          </w:p>
        </w:tc>
        <w:tc>
          <w:tcPr>
            <w:tcW w:w="580" w:type="dxa"/>
            <w:shd w:val="clear" w:color="auto" w:fill="E6F7FA"/>
            <w:vAlign w:val="center"/>
          </w:tcPr>
          <w:p w14:paraId="527EA4BE" w14:textId="77777777" w:rsidR="00955FDB" w:rsidRPr="00CC6AD0" w:rsidRDefault="00955FD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</w:t>
            </w:r>
          </w:p>
        </w:tc>
        <w:tc>
          <w:tcPr>
            <w:tcW w:w="732" w:type="dxa"/>
            <w:shd w:val="clear" w:color="auto" w:fill="E6F7FA"/>
            <w:vAlign w:val="center"/>
          </w:tcPr>
          <w:p w14:paraId="5F82EFC7" w14:textId="77777777" w:rsidR="00955FDB" w:rsidRPr="00CC6AD0" w:rsidRDefault="00955FD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اشتغال </w:t>
            </w:r>
          </w:p>
        </w:tc>
        <w:tc>
          <w:tcPr>
            <w:tcW w:w="1424" w:type="dxa"/>
            <w:shd w:val="clear" w:color="auto" w:fill="E6F7FA"/>
            <w:vAlign w:val="center"/>
          </w:tcPr>
          <w:p w14:paraId="3D358E91" w14:textId="77777777" w:rsidR="00955FDB" w:rsidRPr="00CC6AD0" w:rsidRDefault="00955FD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سرمایه گذاری</w:t>
            </w:r>
          </w:p>
          <w:p w14:paraId="4AAB3262" w14:textId="77777777" w:rsidR="00955FDB" w:rsidRPr="00CC6AD0" w:rsidRDefault="00955FD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 xml:space="preserve">(میلیارد ریال) </w:t>
            </w:r>
          </w:p>
        </w:tc>
      </w:tr>
      <w:tr w:rsidR="00955FDB" w:rsidRPr="00CC6AD0" w14:paraId="24A288A0" w14:textId="77777777" w:rsidTr="00955FDB">
        <w:trPr>
          <w:trHeight w:val="491"/>
          <w:jc w:val="center"/>
        </w:trPr>
        <w:tc>
          <w:tcPr>
            <w:tcW w:w="2759" w:type="dxa"/>
            <w:vAlign w:val="center"/>
          </w:tcPr>
          <w:p w14:paraId="5BF9D108" w14:textId="77777777" w:rsidR="00955FDB" w:rsidRPr="00CC6AD0" w:rsidRDefault="00955FD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ناحيه صنعتي نمره 1</w:t>
            </w:r>
          </w:p>
        </w:tc>
        <w:tc>
          <w:tcPr>
            <w:tcW w:w="990" w:type="dxa"/>
            <w:vAlign w:val="center"/>
          </w:tcPr>
          <w:p w14:paraId="19D51579" w14:textId="0528CA60" w:rsidR="00955FDB" w:rsidRPr="00CC6AD0" w:rsidRDefault="009E25E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6</w:t>
            </w:r>
          </w:p>
        </w:tc>
        <w:tc>
          <w:tcPr>
            <w:tcW w:w="692" w:type="dxa"/>
            <w:vAlign w:val="center"/>
          </w:tcPr>
          <w:p w14:paraId="1EA57636" w14:textId="77777777" w:rsidR="00955FDB" w:rsidRPr="00CC6AD0" w:rsidRDefault="00955FD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دارد</w:t>
            </w:r>
          </w:p>
        </w:tc>
        <w:tc>
          <w:tcPr>
            <w:tcW w:w="1078" w:type="dxa"/>
            <w:vAlign w:val="center"/>
          </w:tcPr>
          <w:p w14:paraId="4CB4B262" w14:textId="1F7E6C08" w:rsidR="00955FDB" w:rsidRPr="00CC6AD0" w:rsidRDefault="009E25E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15</w:t>
            </w:r>
          </w:p>
        </w:tc>
        <w:tc>
          <w:tcPr>
            <w:tcW w:w="1176" w:type="dxa"/>
            <w:vAlign w:val="center"/>
          </w:tcPr>
          <w:p w14:paraId="4B2C3F5B" w14:textId="27DFA683" w:rsidR="00955FDB" w:rsidRPr="00CC6AD0" w:rsidRDefault="009E25E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7B875328" w14:textId="32929914" w:rsidR="00955FDB" w:rsidRPr="00CC6AD0" w:rsidRDefault="000D4DD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10</w:t>
            </w:r>
          </w:p>
        </w:tc>
        <w:tc>
          <w:tcPr>
            <w:tcW w:w="732" w:type="dxa"/>
            <w:vAlign w:val="center"/>
          </w:tcPr>
          <w:p w14:paraId="118E2237" w14:textId="09FC8D62" w:rsidR="00955FDB" w:rsidRPr="00CC6AD0" w:rsidRDefault="000D4DD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87</w:t>
            </w:r>
          </w:p>
        </w:tc>
        <w:tc>
          <w:tcPr>
            <w:tcW w:w="1424" w:type="dxa"/>
            <w:shd w:val="clear" w:color="auto" w:fill="auto"/>
            <w:vAlign w:val="center"/>
          </w:tcPr>
          <w:p w14:paraId="14C3550D" w14:textId="4E809960" w:rsidR="00955FDB" w:rsidRPr="00CC6AD0" w:rsidRDefault="000D4DD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264</w:t>
            </w:r>
          </w:p>
        </w:tc>
      </w:tr>
      <w:tr w:rsidR="00955FDB" w:rsidRPr="00CC6AD0" w14:paraId="4B81CD9C" w14:textId="77777777" w:rsidTr="00955FDB">
        <w:trPr>
          <w:trHeight w:val="491"/>
          <w:jc w:val="center"/>
        </w:trPr>
        <w:tc>
          <w:tcPr>
            <w:tcW w:w="2759" w:type="dxa"/>
            <w:shd w:val="clear" w:color="auto" w:fill="EAE1FC" w:themeFill="accent5" w:themeFillTint="33"/>
            <w:vAlign w:val="center"/>
          </w:tcPr>
          <w:p w14:paraId="0A601EBF" w14:textId="77777777" w:rsidR="00955FDB" w:rsidRPr="00CC6AD0" w:rsidRDefault="00955FD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مجموع</w:t>
            </w:r>
          </w:p>
        </w:tc>
        <w:tc>
          <w:tcPr>
            <w:tcW w:w="990" w:type="dxa"/>
            <w:shd w:val="clear" w:color="auto" w:fill="EAE1FC" w:themeFill="accent5" w:themeFillTint="33"/>
            <w:vAlign w:val="center"/>
          </w:tcPr>
          <w:p w14:paraId="248836D7" w14:textId="4763FB12" w:rsidR="00955FDB" w:rsidRPr="00CC6AD0" w:rsidRDefault="009E25E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6</w:t>
            </w:r>
          </w:p>
        </w:tc>
        <w:tc>
          <w:tcPr>
            <w:tcW w:w="692" w:type="dxa"/>
            <w:shd w:val="clear" w:color="auto" w:fill="EAE1FC" w:themeFill="accent5" w:themeFillTint="33"/>
            <w:vAlign w:val="center"/>
          </w:tcPr>
          <w:p w14:paraId="18ACAB74" w14:textId="77777777" w:rsidR="00955FDB" w:rsidRPr="00CC6AD0" w:rsidRDefault="00955FDB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1</w:t>
            </w:r>
          </w:p>
        </w:tc>
        <w:tc>
          <w:tcPr>
            <w:tcW w:w="1078" w:type="dxa"/>
            <w:shd w:val="clear" w:color="auto" w:fill="EAE1FC" w:themeFill="accent5" w:themeFillTint="33"/>
            <w:vAlign w:val="center"/>
          </w:tcPr>
          <w:p w14:paraId="333A3059" w14:textId="6BAFAAAB" w:rsidR="00955FDB" w:rsidRPr="00CC6AD0" w:rsidRDefault="009E25E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15</w:t>
            </w:r>
          </w:p>
        </w:tc>
        <w:tc>
          <w:tcPr>
            <w:tcW w:w="1176" w:type="dxa"/>
            <w:shd w:val="clear" w:color="auto" w:fill="EAE1FC" w:themeFill="accent5" w:themeFillTint="33"/>
            <w:vAlign w:val="center"/>
          </w:tcPr>
          <w:p w14:paraId="5A5D8A71" w14:textId="2E71C5DE" w:rsidR="00955FDB" w:rsidRPr="00CC6AD0" w:rsidRDefault="009E25E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580" w:type="dxa"/>
            <w:shd w:val="clear" w:color="auto" w:fill="EAE1FC" w:themeFill="accent5" w:themeFillTint="33"/>
            <w:vAlign w:val="center"/>
          </w:tcPr>
          <w:p w14:paraId="5194EF29" w14:textId="0B767827" w:rsidR="00955FDB" w:rsidRPr="00CC6AD0" w:rsidRDefault="000D4DD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10</w:t>
            </w:r>
          </w:p>
        </w:tc>
        <w:tc>
          <w:tcPr>
            <w:tcW w:w="732" w:type="dxa"/>
            <w:shd w:val="clear" w:color="auto" w:fill="EAE1FC" w:themeFill="accent5" w:themeFillTint="33"/>
            <w:vAlign w:val="center"/>
          </w:tcPr>
          <w:p w14:paraId="59A7D721" w14:textId="5B12CB57" w:rsidR="00955FDB" w:rsidRPr="00CC6AD0" w:rsidRDefault="000D4DD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87</w:t>
            </w:r>
          </w:p>
        </w:tc>
        <w:tc>
          <w:tcPr>
            <w:tcW w:w="1424" w:type="dxa"/>
            <w:shd w:val="clear" w:color="auto" w:fill="EAE1FC" w:themeFill="accent5" w:themeFillTint="33"/>
            <w:vAlign w:val="center"/>
          </w:tcPr>
          <w:p w14:paraId="16F4E1A9" w14:textId="3D917861" w:rsidR="00955FDB" w:rsidRPr="00CC6AD0" w:rsidRDefault="000D4DD4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264</w:t>
            </w:r>
          </w:p>
        </w:tc>
      </w:tr>
    </w:tbl>
    <w:p w14:paraId="4DB9C2DF" w14:textId="77777777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sz w:val="8"/>
          <w:szCs w:val="8"/>
          <w:rtl/>
        </w:rPr>
      </w:pPr>
    </w:p>
    <w:p w14:paraId="6A75BFBF" w14:textId="77777777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sz w:val="8"/>
          <w:szCs w:val="8"/>
          <w:rtl/>
        </w:rPr>
      </w:pPr>
    </w:p>
    <w:p w14:paraId="424A0151" w14:textId="77777777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sz w:val="8"/>
          <w:szCs w:val="8"/>
          <w:rtl/>
        </w:rPr>
      </w:pPr>
    </w:p>
    <w:p w14:paraId="2C214EBA" w14:textId="77777777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sz w:val="8"/>
          <w:szCs w:val="8"/>
          <w:rtl/>
        </w:rPr>
      </w:pPr>
    </w:p>
    <w:tbl>
      <w:tblPr>
        <w:tblStyle w:val="TableGrid1"/>
        <w:bidiVisual/>
        <w:tblW w:w="10053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4A0" w:firstRow="1" w:lastRow="0" w:firstColumn="1" w:lastColumn="0" w:noHBand="0" w:noVBand="1"/>
      </w:tblPr>
      <w:tblGrid>
        <w:gridCol w:w="2007"/>
        <w:gridCol w:w="567"/>
        <w:gridCol w:w="851"/>
        <w:gridCol w:w="567"/>
        <w:gridCol w:w="850"/>
        <w:gridCol w:w="709"/>
        <w:gridCol w:w="709"/>
        <w:gridCol w:w="709"/>
        <w:gridCol w:w="709"/>
        <w:gridCol w:w="709"/>
        <w:gridCol w:w="708"/>
        <w:gridCol w:w="958"/>
      </w:tblGrid>
      <w:tr w:rsidR="002C0503" w:rsidRPr="00CC6AD0" w14:paraId="4C1C26FB" w14:textId="77777777" w:rsidTr="002C0503">
        <w:trPr>
          <w:trHeight w:val="240"/>
          <w:jc w:val="center"/>
        </w:trPr>
        <w:tc>
          <w:tcPr>
            <w:tcW w:w="2007" w:type="dxa"/>
            <w:vMerge w:val="restart"/>
            <w:shd w:val="clear" w:color="auto" w:fill="E6F7FA"/>
            <w:vAlign w:val="center"/>
          </w:tcPr>
          <w:p w14:paraId="14D6084B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 امکانات زیر بنایی *</w:t>
            </w:r>
          </w:p>
        </w:tc>
        <w:tc>
          <w:tcPr>
            <w:tcW w:w="1418" w:type="dxa"/>
            <w:gridSpan w:val="2"/>
            <w:shd w:val="clear" w:color="auto" w:fill="E6F7FA"/>
            <w:vAlign w:val="center"/>
          </w:tcPr>
          <w:p w14:paraId="7208ED19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آب</w:t>
            </w:r>
          </w:p>
        </w:tc>
        <w:tc>
          <w:tcPr>
            <w:tcW w:w="1417" w:type="dxa"/>
            <w:gridSpan w:val="2"/>
            <w:shd w:val="clear" w:color="auto" w:fill="E6F7FA"/>
            <w:vAlign w:val="center"/>
          </w:tcPr>
          <w:p w14:paraId="5B7CDFB3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برق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609ECD89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گاز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473FF61B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مخابرات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7BD154E1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تصفیه خانه فاضلاب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56315B10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فضای سبز (هکتار)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3E7F4C7B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شبکه داخلی گاز</w:t>
            </w:r>
          </w:p>
        </w:tc>
        <w:tc>
          <w:tcPr>
            <w:tcW w:w="708" w:type="dxa"/>
            <w:vMerge w:val="restart"/>
            <w:shd w:val="clear" w:color="auto" w:fill="E6F7FA"/>
            <w:vAlign w:val="center"/>
          </w:tcPr>
          <w:p w14:paraId="34A5D217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اتصال به فیبر نوری</w:t>
            </w:r>
          </w:p>
        </w:tc>
        <w:tc>
          <w:tcPr>
            <w:tcW w:w="958" w:type="dxa"/>
            <w:vMerge w:val="restart"/>
            <w:shd w:val="clear" w:color="auto" w:fill="E6F7FA"/>
            <w:vAlign w:val="center"/>
          </w:tcPr>
          <w:p w14:paraId="58799A2A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ساختمان آتشنشانی</w:t>
            </w:r>
          </w:p>
        </w:tc>
      </w:tr>
      <w:tr w:rsidR="002C0503" w:rsidRPr="00CC6AD0" w14:paraId="4517ED73" w14:textId="77777777" w:rsidTr="002C0503">
        <w:trPr>
          <w:trHeight w:val="375"/>
          <w:jc w:val="center"/>
        </w:trPr>
        <w:tc>
          <w:tcPr>
            <w:tcW w:w="2007" w:type="dxa"/>
            <w:vMerge/>
            <w:shd w:val="clear" w:color="auto" w:fill="E5DFEC"/>
            <w:vAlign w:val="center"/>
          </w:tcPr>
          <w:p w14:paraId="6F105056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567" w:type="dxa"/>
            <w:shd w:val="clear" w:color="auto" w:fill="E6F7FA"/>
            <w:vAlign w:val="center"/>
          </w:tcPr>
          <w:p w14:paraId="5FE6D552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1" w:type="dxa"/>
            <w:shd w:val="clear" w:color="auto" w:fill="E6F7FA"/>
            <w:vAlign w:val="center"/>
          </w:tcPr>
          <w:p w14:paraId="3592A227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آب تامین شده</w:t>
            </w:r>
          </w:p>
        </w:tc>
        <w:tc>
          <w:tcPr>
            <w:tcW w:w="567" w:type="dxa"/>
            <w:shd w:val="clear" w:color="auto" w:fill="E6F7FA"/>
            <w:vAlign w:val="center"/>
          </w:tcPr>
          <w:p w14:paraId="55637334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0" w:type="dxa"/>
            <w:shd w:val="clear" w:color="auto" w:fill="E6F7FA"/>
            <w:vAlign w:val="center"/>
          </w:tcPr>
          <w:p w14:paraId="63478534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برق تامین شده</w:t>
            </w: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49CE0AA2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007AD487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0337F332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1582ECD1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5AC3D72B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8" w:type="dxa"/>
            <w:vMerge/>
            <w:shd w:val="clear" w:color="auto" w:fill="E5DFEC"/>
            <w:vAlign w:val="center"/>
          </w:tcPr>
          <w:p w14:paraId="26226886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958" w:type="dxa"/>
            <w:vMerge/>
            <w:shd w:val="clear" w:color="auto" w:fill="E5DFEC"/>
            <w:vAlign w:val="center"/>
          </w:tcPr>
          <w:p w14:paraId="11109B06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</w:tr>
      <w:tr w:rsidR="002C0503" w:rsidRPr="00CC6AD0" w14:paraId="263F94BF" w14:textId="77777777" w:rsidTr="002C0503">
        <w:trPr>
          <w:trHeight w:val="485"/>
          <w:jc w:val="center"/>
        </w:trPr>
        <w:tc>
          <w:tcPr>
            <w:tcW w:w="2007" w:type="dxa"/>
            <w:vAlign w:val="center"/>
          </w:tcPr>
          <w:p w14:paraId="41FD3E6D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ناحيه صنعتي نمره 1</w:t>
            </w:r>
          </w:p>
        </w:tc>
        <w:tc>
          <w:tcPr>
            <w:tcW w:w="567" w:type="dxa"/>
            <w:vAlign w:val="center"/>
          </w:tcPr>
          <w:p w14:paraId="2B50B9C9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52F413DC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8</w:t>
            </w:r>
          </w:p>
        </w:tc>
        <w:tc>
          <w:tcPr>
            <w:tcW w:w="567" w:type="dxa"/>
            <w:vAlign w:val="center"/>
          </w:tcPr>
          <w:p w14:paraId="78AAAF77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471A728C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7</w:t>
            </w:r>
          </w:p>
        </w:tc>
        <w:tc>
          <w:tcPr>
            <w:tcW w:w="709" w:type="dxa"/>
            <w:vAlign w:val="center"/>
          </w:tcPr>
          <w:p w14:paraId="5CA94AAF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65A31601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3C901CEC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7B211EDF" w14:textId="4221F9B2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2/1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0AA45D3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F459062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0AC0EC8D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2C0503" w:rsidRPr="00CC6AD0" w14:paraId="0E94CD4C" w14:textId="77777777" w:rsidTr="002C0503">
        <w:trPr>
          <w:trHeight w:val="485"/>
          <w:jc w:val="center"/>
        </w:trPr>
        <w:tc>
          <w:tcPr>
            <w:tcW w:w="2007" w:type="dxa"/>
            <w:vAlign w:val="center"/>
          </w:tcPr>
          <w:p w14:paraId="703A2DB7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مجموع</w:t>
            </w:r>
          </w:p>
        </w:tc>
        <w:tc>
          <w:tcPr>
            <w:tcW w:w="567" w:type="dxa"/>
            <w:vAlign w:val="center"/>
          </w:tcPr>
          <w:p w14:paraId="02F8A684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851" w:type="dxa"/>
            <w:vAlign w:val="center"/>
          </w:tcPr>
          <w:p w14:paraId="1818D220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8</w:t>
            </w:r>
          </w:p>
        </w:tc>
        <w:tc>
          <w:tcPr>
            <w:tcW w:w="567" w:type="dxa"/>
            <w:vAlign w:val="center"/>
          </w:tcPr>
          <w:p w14:paraId="0B41C3A3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1</w:t>
            </w:r>
          </w:p>
        </w:tc>
        <w:tc>
          <w:tcPr>
            <w:tcW w:w="850" w:type="dxa"/>
            <w:vAlign w:val="center"/>
          </w:tcPr>
          <w:p w14:paraId="74FAFC8F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7</w:t>
            </w:r>
          </w:p>
        </w:tc>
        <w:tc>
          <w:tcPr>
            <w:tcW w:w="709" w:type="dxa"/>
            <w:vAlign w:val="center"/>
          </w:tcPr>
          <w:p w14:paraId="5BB7EA91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709" w:type="dxa"/>
            <w:vAlign w:val="center"/>
          </w:tcPr>
          <w:p w14:paraId="39AE96D1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709" w:type="dxa"/>
            <w:vAlign w:val="center"/>
          </w:tcPr>
          <w:p w14:paraId="79DC971B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282A8D11" w14:textId="76DE8D86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2/1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7289D0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C1DB2B9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7A5E4BF4" w14:textId="77777777" w:rsidR="002C0503" w:rsidRPr="00CC6AD0" w:rsidRDefault="002C0503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</w:tbl>
    <w:p w14:paraId="0C1791FF" w14:textId="77777777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sz w:val="6"/>
          <w:szCs w:val="6"/>
          <w:rtl/>
        </w:rPr>
      </w:pPr>
    </w:p>
    <w:p w14:paraId="7F48AAE4" w14:textId="77777777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sz w:val="6"/>
          <w:szCs w:val="6"/>
          <w:rtl/>
        </w:rPr>
      </w:pPr>
    </w:p>
    <w:tbl>
      <w:tblPr>
        <w:tblStyle w:val="TableGrid1"/>
        <w:bidiVisual/>
        <w:tblW w:w="6946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992"/>
        <w:gridCol w:w="709"/>
        <w:gridCol w:w="1418"/>
      </w:tblGrid>
      <w:tr w:rsidR="00CC6AD0" w:rsidRPr="00CC6AD0" w14:paraId="2D6A3198" w14:textId="77777777" w:rsidTr="004F4C61">
        <w:trPr>
          <w:trHeight w:val="735"/>
          <w:jc w:val="center"/>
        </w:trPr>
        <w:tc>
          <w:tcPr>
            <w:tcW w:w="2835" w:type="dxa"/>
            <w:shd w:val="clear" w:color="auto" w:fill="E6F7FA"/>
            <w:vAlign w:val="center"/>
          </w:tcPr>
          <w:p w14:paraId="21D0E311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bookmarkStart w:id="58" w:name="_Hlk190516671"/>
            <w:r w:rsidRPr="00CC6AD0">
              <w:rPr>
                <w:rFonts w:ascii="Times New Roman" w:eastAsia="Times New Roman" w:hAnsi="Times New Roman" w:cs="B Titr" w:hint="cs"/>
                <w:color w:val="FF0000"/>
                <w:rtl/>
              </w:rPr>
              <w:t>* وضعیت مجتمع کارگاهی *</w:t>
            </w:r>
          </w:p>
        </w:tc>
        <w:tc>
          <w:tcPr>
            <w:tcW w:w="992" w:type="dxa"/>
            <w:shd w:val="clear" w:color="auto" w:fill="E6F7FA"/>
            <w:vAlign w:val="center"/>
          </w:tcPr>
          <w:p w14:paraId="65A3CEED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در حال 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>احداث</w:t>
            </w:r>
          </w:p>
        </w:tc>
        <w:tc>
          <w:tcPr>
            <w:tcW w:w="992" w:type="dxa"/>
            <w:shd w:val="clear" w:color="auto" w:fill="E6F7FA"/>
            <w:vAlign w:val="center"/>
          </w:tcPr>
          <w:p w14:paraId="58464C70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تكميل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 xml:space="preserve"> شده</w:t>
            </w:r>
          </w:p>
        </w:tc>
        <w:tc>
          <w:tcPr>
            <w:tcW w:w="709" w:type="dxa"/>
            <w:shd w:val="clear" w:color="auto" w:fill="E6F7FA"/>
            <w:vAlign w:val="center"/>
          </w:tcPr>
          <w:p w14:paraId="1BEF4593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واگذار شده</w:t>
            </w:r>
          </w:p>
        </w:tc>
        <w:tc>
          <w:tcPr>
            <w:tcW w:w="1418" w:type="dxa"/>
            <w:shd w:val="clear" w:color="auto" w:fill="E6F7FA"/>
            <w:vAlign w:val="center"/>
          </w:tcPr>
          <w:p w14:paraId="454CC68F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به بهره برداري رسيده</w:t>
            </w:r>
          </w:p>
        </w:tc>
      </w:tr>
      <w:tr w:rsidR="00CC6AD0" w:rsidRPr="00CC6AD0" w14:paraId="644E6052" w14:textId="77777777" w:rsidTr="00ED3E25">
        <w:trPr>
          <w:trHeight w:val="685"/>
          <w:jc w:val="center"/>
        </w:trPr>
        <w:tc>
          <w:tcPr>
            <w:tcW w:w="2835" w:type="dxa"/>
            <w:vAlign w:val="center"/>
          </w:tcPr>
          <w:p w14:paraId="5DFD5F4C" w14:textId="77777777" w:rsidR="00CC6AD0" w:rsidRPr="00CC6AD0" w:rsidRDefault="00CC6AD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مجتمع کارگاهی  نمره 1</w:t>
            </w:r>
          </w:p>
        </w:tc>
        <w:tc>
          <w:tcPr>
            <w:tcW w:w="992" w:type="dxa"/>
          </w:tcPr>
          <w:p w14:paraId="5C3DC099" w14:textId="509B9776" w:rsidR="00CC6AD0" w:rsidRPr="00ED3E25" w:rsidRDefault="00ED3E25" w:rsidP="00ED3E25">
            <w:pPr>
              <w:jc w:val="center"/>
              <w:rPr>
                <w:rFonts w:ascii="Times New Roman" w:eastAsia="Times New Roman" w:hAnsi="Times New Roman" w:cs="Cambria"/>
                <w:rtl/>
              </w:rPr>
            </w:pPr>
            <w:r>
              <w:rPr>
                <w:rFonts w:ascii="Times New Roman" w:eastAsia="Times New Roman" w:hAnsi="Times New Roman" w:cs="Cambria" w:hint="cs"/>
                <w:rtl/>
              </w:rPr>
              <w:t>_</w:t>
            </w:r>
          </w:p>
        </w:tc>
        <w:tc>
          <w:tcPr>
            <w:tcW w:w="992" w:type="dxa"/>
            <w:vAlign w:val="center"/>
          </w:tcPr>
          <w:p w14:paraId="48128D31" w14:textId="44B57D73" w:rsidR="00CC6AD0" w:rsidRPr="00CC6AD0" w:rsidRDefault="009E25E0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14</w:t>
            </w:r>
          </w:p>
        </w:tc>
        <w:tc>
          <w:tcPr>
            <w:tcW w:w="709" w:type="dxa"/>
            <w:vAlign w:val="center"/>
          </w:tcPr>
          <w:p w14:paraId="0ABF61F4" w14:textId="029615FE" w:rsidR="00CC6AD0" w:rsidRPr="00CC6AD0" w:rsidRDefault="009E25E0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11</w:t>
            </w:r>
          </w:p>
        </w:tc>
        <w:tc>
          <w:tcPr>
            <w:tcW w:w="1418" w:type="dxa"/>
            <w:vAlign w:val="center"/>
          </w:tcPr>
          <w:p w14:paraId="6B1D7640" w14:textId="02DD3E48" w:rsidR="00CC6AD0" w:rsidRPr="00CC6AD0" w:rsidRDefault="009E25E0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7</w:t>
            </w:r>
          </w:p>
        </w:tc>
      </w:tr>
      <w:bookmarkEnd w:id="58"/>
    </w:tbl>
    <w:p w14:paraId="2DD2195C" w14:textId="77777777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sz w:val="10"/>
          <w:szCs w:val="10"/>
          <w:rtl/>
        </w:rPr>
      </w:pPr>
    </w:p>
    <w:tbl>
      <w:tblPr>
        <w:bidiVisual/>
        <w:tblW w:w="7087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2410"/>
      </w:tblGrid>
      <w:tr w:rsidR="00CC6AD0" w:rsidRPr="00CC6AD0" w14:paraId="1442F0A0" w14:textId="77777777" w:rsidTr="004F4C61">
        <w:trPr>
          <w:trHeight w:val="661"/>
          <w:jc w:val="center"/>
        </w:trPr>
        <w:tc>
          <w:tcPr>
            <w:tcW w:w="4677" w:type="dxa"/>
            <w:shd w:val="clear" w:color="auto" w:fill="E6F7FA"/>
            <w:vAlign w:val="center"/>
          </w:tcPr>
          <w:p w14:paraId="7023A3A7" w14:textId="77777777" w:rsidR="00CC6AD0" w:rsidRPr="003C206F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موقعیت شهرستان</w:t>
            </w:r>
          </w:p>
        </w:tc>
        <w:tc>
          <w:tcPr>
            <w:tcW w:w="2410" w:type="dxa"/>
            <w:shd w:val="clear" w:color="auto" w:fill="E6F7FA"/>
            <w:vAlign w:val="center"/>
          </w:tcPr>
          <w:p w14:paraId="224A3794" w14:textId="77777777" w:rsidR="00CC6AD0" w:rsidRPr="003C206F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فاصله (کیلومتر)</w:t>
            </w:r>
          </w:p>
        </w:tc>
      </w:tr>
      <w:tr w:rsidR="00CC6AD0" w:rsidRPr="00CC6AD0" w14:paraId="730B1B93" w14:textId="77777777" w:rsidTr="004F4C61">
        <w:trPr>
          <w:trHeight w:val="1400"/>
          <w:jc w:val="center"/>
        </w:trPr>
        <w:tc>
          <w:tcPr>
            <w:tcW w:w="4677" w:type="dxa"/>
            <w:vAlign w:val="center"/>
          </w:tcPr>
          <w:p w14:paraId="6715E504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فرودگاه و راه آهن اهواز</w:t>
            </w:r>
          </w:p>
          <w:p w14:paraId="4DFFC1D0" w14:textId="77777777" w:rsidR="00CC6AD0" w:rsidRPr="00CC6AD0" w:rsidRDefault="00CC6AD0" w:rsidP="00CC6AD0">
            <w:pPr>
              <w:tabs>
                <w:tab w:val="center" w:pos="2750"/>
              </w:tabs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راه آهن و  بندر امام خمینی</w:t>
            </w:r>
          </w:p>
          <w:p w14:paraId="67BB2FF6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بندر خرمشهر</w:t>
            </w:r>
          </w:p>
        </w:tc>
        <w:tc>
          <w:tcPr>
            <w:tcW w:w="2410" w:type="dxa"/>
            <w:vAlign w:val="center"/>
          </w:tcPr>
          <w:p w14:paraId="132BE3AF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140</w:t>
            </w:r>
          </w:p>
          <w:p w14:paraId="15CA78F5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135</w:t>
            </w:r>
          </w:p>
          <w:p w14:paraId="138F1451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222</w:t>
            </w:r>
          </w:p>
        </w:tc>
      </w:tr>
    </w:tbl>
    <w:p w14:paraId="0C2DC06E" w14:textId="77777777" w:rsidR="004F4C61" w:rsidRPr="00CC6AD0" w:rsidRDefault="004F4C61" w:rsidP="00CC6AD0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</w:p>
    <w:p w14:paraId="523BF056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Titr"/>
          <w:sz w:val="26"/>
          <w:szCs w:val="26"/>
          <w:rtl/>
        </w:rPr>
      </w:pPr>
      <w:r w:rsidRPr="00CC6AD0">
        <w:rPr>
          <w:rFonts w:ascii="Times New Roman" w:eastAsia="Times New Roman" w:hAnsi="Times New Roman" w:cs="B Titr" w:hint="cs"/>
          <w:sz w:val="26"/>
          <w:szCs w:val="26"/>
          <w:rtl/>
        </w:rPr>
        <w:t>مزاياي سرمايه گذاري در منطقه:</w:t>
      </w:r>
    </w:p>
    <w:p w14:paraId="607FEBCE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Zar" w:hint="cs"/>
          <w:sz w:val="28"/>
          <w:szCs w:val="28"/>
          <w:rtl/>
        </w:rPr>
        <w:t>1</w:t>
      </w: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-- وجود معادن غني شن و ماسه در شهرستان</w:t>
      </w:r>
    </w:p>
    <w:p w14:paraId="26863280" w14:textId="77777777" w:rsid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2-وجود اراضي مستعد جهت انجام فعاليتهاي كشاورزي  ودامپروری</w:t>
      </w:r>
    </w:p>
    <w:p w14:paraId="054C2B3A" w14:textId="77777777" w:rsidR="009D4D5D" w:rsidRDefault="009D4D5D" w:rsidP="009D4D5D">
      <w:pPr>
        <w:spacing w:after="0" w:line="240" w:lineRule="auto"/>
        <w:ind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5622F190" w14:textId="77777777" w:rsidR="009D4D5D" w:rsidRDefault="009D4D5D" w:rsidP="009D4D5D">
      <w:pPr>
        <w:spacing w:after="0" w:line="240" w:lineRule="auto"/>
        <w:ind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پتانسیل های سرمایه گذاری: </w:t>
      </w:r>
    </w:p>
    <w:p w14:paraId="159A0293" w14:textId="77777777" w:rsidR="009D4D5D" w:rsidRPr="00EE03D0" w:rsidRDefault="009D4D5D" w:rsidP="009D4D5D">
      <w:pPr>
        <w:spacing w:line="240" w:lineRule="auto"/>
        <w:ind w:left="850" w:right="709"/>
        <w:rPr>
          <w:rFonts w:eastAsia="Times New Roman" w:cs="B Nazanin"/>
          <w:b/>
          <w:bCs/>
        </w:rPr>
      </w:pPr>
      <w:r w:rsidRPr="00EE03D0">
        <w:rPr>
          <w:rFonts w:eastAsia="Times New Roman" w:cs="B Nazanin" w:hint="cs"/>
          <w:b/>
          <w:bCs/>
          <w:rtl/>
        </w:rPr>
        <w:t>صنایع تبدیلی کشاورزی و غذایی، صنایع معدنی، ساختمانی، قطعات کارخانهای و نیروگاهی، ماشاین آلات کشااورزی، بازیافت</w:t>
      </w:r>
    </w:p>
    <w:p w14:paraId="50616C09" w14:textId="77777777" w:rsidR="009D4D5D" w:rsidRPr="00EE03D0" w:rsidRDefault="009D4D5D" w:rsidP="009D4D5D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EE03D0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+</w:t>
      </w:r>
      <w:r w:rsidRPr="00EE03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صنایع غذایی، لبنیات، صنایع برق، ساخت وسایل برقی منزل، عمومی کارگاهی</w:t>
      </w:r>
    </w:p>
    <w:p w14:paraId="67AA5411" w14:textId="10B13424" w:rsidR="00CC6AD0" w:rsidRDefault="00CC6AD0" w:rsidP="00343503">
      <w:pPr>
        <w:pStyle w:val="Kouravand"/>
        <w:rPr>
          <w:rtl/>
        </w:rPr>
      </w:pPr>
      <w:bookmarkStart w:id="59" w:name="_Toc190682050"/>
      <w:r w:rsidRPr="000542B8">
        <w:rPr>
          <w:rFonts w:hint="cs"/>
          <w:rtl/>
        </w:rPr>
        <w:t>شهرستان هندیجان</w:t>
      </w:r>
      <w:bookmarkEnd w:id="59"/>
    </w:p>
    <w:p w14:paraId="792A1367" w14:textId="77777777" w:rsidR="00213DD2" w:rsidRPr="000542B8" w:rsidRDefault="00213DD2" w:rsidP="000542B8">
      <w:pPr>
        <w:spacing w:after="0" w:line="240" w:lineRule="auto"/>
        <w:rPr>
          <w:rFonts w:ascii="Cambria" w:eastAsia="Times New Roman" w:hAnsi="Cambria" w:cs="B Nazanin"/>
          <w:b/>
          <w:bCs/>
          <w:color w:val="4F81BD"/>
          <w:sz w:val="26"/>
          <w:szCs w:val="26"/>
          <w:rtl/>
          <w:lang w:bidi="ar-SA"/>
        </w:rPr>
      </w:pPr>
    </w:p>
    <w:p w14:paraId="0C67FBDA" w14:textId="0C5B4312" w:rsidR="00CC6AD0" w:rsidRPr="00CC6AD0" w:rsidRDefault="00A20740" w:rsidP="00CC6A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  <w:r>
        <w:rPr>
          <w:rFonts w:ascii="Times New Roman" w:eastAsia="Times New Roman" w:hAnsi="Times New Roman" w:cs="B Titr" w:hint="cs"/>
          <w:sz w:val="26"/>
          <w:szCs w:val="26"/>
          <w:rtl/>
        </w:rPr>
        <w:t>شهرک‌ها</w:t>
      </w:r>
      <w:r w:rsidR="00CC6AD0" w:rsidRPr="00CC6AD0">
        <w:rPr>
          <w:rFonts w:ascii="Times New Roman" w:eastAsia="Times New Roman" w:hAnsi="Times New Roman" w:cs="B Titr" w:hint="cs"/>
          <w:sz w:val="26"/>
          <w:szCs w:val="26"/>
          <w:rtl/>
        </w:rPr>
        <w:t xml:space="preserve"> و نواحی صنعتی</w:t>
      </w:r>
    </w:p>
    <w:p w14:paraId="0C358E59" w14:textId="77777777" w:rsidR="00CC6AD0" w:rsidRPr="00CC6AD0" w:rsidRDefault="00CC6AD0" w:rsidP="00CC6AD0">
      <w:pPr>
        <w:spacing w:after="0" w:line="240" w:lineRule="auto"/>
        <w:jc w:val="center"/>
        <w:rPr>
          <w:rFonts w:ascii="Times New Roman" w:eastAsia="Times New Roman" w:hAnsi="Times New Roman" w:cs="B Titr"/>
          <w:sz w:val="18"/>
          <w:szCs w:val="18"/>
          <w:rtl/>
        </w:rPr>
      </w:pPr>
    </w:p>
    <w:tbl>
      <w:tblPr>
        <w:bidiVisual/>
        <w:tblW w:w="9431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2759"/>
        <w:gridCol w:w="990"/>
        <w:gridCol w:w="692"/>
        <w:gridCol w:w="1078"/>
        <w:gridCol w:w="1176"/>
        <w:gridCol w:w="580"/>
        <w:gridCol w:w="732"/>
        <w:gridCol w:w="1424"/>
      </w:tblGrid>
      <w:tr w:rsidR="008F60B6" w:rsidRPr="00CC6AD0" w14:paraId="5E079B2D" w14:textId="77777777" w:rsidTr="008F60B6">
        <w:trPr>
          <w:trHeight w:val="296"/>
          <w:jc w:val="center"/>
        </w:trPr>
        <w:tc>
          <w:tcPr>
            <w:tcW w:w="2759" w:type="dxa"/>
            <w:vMerge w:val="restart"/>
            <w:shd w:val="clear" w:color="auto" w:fill="E6F7FA"/>
            <w:vAlign w:val="center"/>
          </w:tcPr>
          <w:p w14:paraId="7DA2AFFD" w14:textId="77777777" w:rsidR="008F60B6" w:rsidRPr="00CC6AD0" w:rsidRDefault="008F60B6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*وضعیت کلی قراردادهای صنعتی*</w:t>
            </w:r>
          </w:p>
        </w:tc>
        <w:tc>
          <w:tcPr>
            <w:tcW w:w="1682" w:type="dxa"/>
            <w:gridSpan w:val="2"/>
            <w:shd w:val="clear" w:color="auto" w:fill="E6F7FA"/>
          </w:tcPr>
          <w:p w14:paraId="65467DEF" w14:textId="77777777" w:rsidR="008F60B6" w:rsidRPr="00CC6AD0" w:rsidRDefault="008F60B6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مساحت شهرک ها</w:t>
            </w:r>
          </w:p>
        </w:tc>
        <w:tc>
          <w:tcPr>
            <w:tcW w:w="2254" w:type="dxa"/>
            <w:gridSpan w:val="2"/>
            <w:shd w:val="clear" w:color="auto" w:fill="E6F7FA"/>
            <w:vAlign w:val="center"/>
          </w:tcPr>
          <w:p w14:paraId="5C5A31EF" w14:textId="77777777" w:rsidR="008F60B6" w:rsidRPr="00CC6AD0" w:rsidRDefault="008F60B6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2736" w:type="dxa"/>
            <w:gridSpan w:val="3"/>
            <w:shd w:val="clear" w:color="auto" w:fill="E6F7FA"/>
          </w:tcPr>
          <w:p w14:paraId="0B3A7E30" w14:textId="77777777" w:rsidR="008F60B6" w:rsidRPr="00CC6AD0" w:rsidRDefault="008F60B6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 واحدهای به بهره برداری رسیده</w:t>
            </w:r>
          </w:p>
        </w:tc>
      </w:tr>
      <w:tr w:rsidR="008F60B6" w:rsidRPr="00CC6AD0" w14:paraId="28A96A78" w14:textId="77777777" w:rsidTr="008F60B6">
        <w:trPr>
          <w:trHeight w:val="485"/>
          <w:jc w:val="center"/>
        </w:trPr>
        <w:tc>
          <w:tcPr>
            <w:tcW w:w="2759" w:type="dxa"/>
            <w:vMerge/>
            <w:shd w:val="clear" w:color="auto" w:fill="E6F7FA"/>
          </w:tcPr>
          <w:p w14:paraId="64D8FFD6" w14:textId="77777777" w:rsidR="008F60B6" w:rsidRPr="00CC6AD0" w:rsidRDefault="008F60B6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990" w:type="dxa"/>
            <w:shd w:val="clear" w:color="auto" w:fill="E6F7FA"/>
            <w:vAlign w:val="center"/>
          </w:tcPr>
          <w:p w14:paraId="73DBA38F" w14:textId="77777777" w:rsidR="008F60B6" w:rsidRPr="00CC6AD0" w:rsidRDefault="008F60B6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مساحت کل</w:t>
            </w:r>
          </w:p>
          <w:p w14:paraId="4C1E9797" w14:textId="77777777" w:rsidR="008F60B6" w:rsidRPr="00CC6AD0" w:rsidRDefault="008F60B6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(هكتار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)</w:t>
            </w:r>
          </w:p>
        </w:tc>
        <w:tc>
          <w:tcPr>
            <w:tcW w:w="692" w:type="dxa"/>
            <w:shd w:val="clear" w:color="auto" w:fill="E6F7FA"/>
            <w:vAlign w:val="center"/>
          </w:tcPr>
          <w:p w14:paraId="4CAA5266" w14:textId="77777777" w:rsidR="008F60B6" w:rsidRPr="00CC6AD0" w:rsidRDefault="008F60B6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سند مالکیت</w:t>
            </w:r>
          </w:p>
        </w:tc>
        <w:tc>
          <w:tcPr>
            <w:tcW w:w="1078" w:type="dxa"/>
            <w:shd w:val="clear" w:color="auto" w:fill="E6F7FA"/>
            <w:vAlign w:val="center"/>
          </w:tcPr>
          <w:p w14:paraId="3D27E507" w14:textId="77777777" w:rsidR="008F60B6" w:rsidRPr="00CC6AD0" w:rsidRDefault="008F60B6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1176" w:type="dxa"/>
            <w:shd w:val="clear" w:color="auto" w:fill="E6F7FA"/>
            <w:vAlign w:val="center"/>
          </w:tcPr>
          <w:p w14:paraId="3E8A0C71" w14:textId="77777777" w:rsidR="008F60B6" w:rsidRPr="00CC6AD0" w:rsidRDefault="008F60B6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مساحت واگذار شده 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(هکتار)</w:t>
            </w:r>
          </w:p>
        </w:tc>
        <w:tc>
          <w:tcPr>
            <w:tcW w:w="580" w:type="dxa"/>
            <w:shd w:val="clear" w:color="auto" w:fill="E6F7FA"/>
            <w:vAlign w:val="center"/>
          </w:tcPr>
          <w:p w14:paraId="510C2F27" w14:textId="77777777" w:rsidR="008F60B6" w:rsidRPr="00CC6AD0" w:rsidRDefault="008F60B6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</w:t>
            </w:r>
          </w:p>
        </w:tc>
        <w:tc>
          <w:tcPr>
            <w:tcW w:w="732" w:type="dxa"/>
            <w:shd w:val="clear" w:color="auto" w:fill="E6F7FA"/>
            <w:vAlign w:val="center"/>
          </w:tcPr>
          <w:p w14:paraId="5B79DEC8" w14:textId="77777777" w:rsidR="008F60B6" w:rsidRPr="00CC6AD0" w:rsidRDefault="008F60B6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اشتغال </w:t>
            </w:r>
          </w:p>
        </w:tc>
        <w:tc>
          <w:tcPr>
            <w:tcW w:w="1424" w:type="dxa"/>
            <w:shd w:val="clear" w:color="auto" w:fill="E6F7FA"/>
            <w:vAlign w:val="center"/>
          </w:tcPr>
          <w:p w14:paraId="6D6482E8" w14:textId="77777777" w:rsidR="008F60B6" w:rsidRPr="00CC6AD0" w:rsidRDefault="008F60B6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سرمایه گذاری</w:t>
            </w:r>
          </w:p>
          <w:p w14:paraId="43FEFFD5" w14:textId="77777777" w:rsidR="008F60B6" w:rsidRPr="00CC6AD0" w:rsidRDefault="008F60B6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 xml:space="preserve">(میلیارد ریال) </w:t>
            </w:r>
          </w:p>
        </w:tc>
      </w:tr>
      <w:tr w:rsidR="008F60B6" w:rsidRPr="00CC6AD0" w14:paraId="5D2AB80B" w14:textId="77777777" w:rsidTr="008F60B6">
        <w:trPr>
          <w:trHeight w:val="491"/>
          <w:jc w:val="center"/>
        </w:trPr>
        <w:tc>
          <w:tcPr>
            <w:tcW w:w="2759" w:type="dxa"/>
            <w:vAlign w:val="center"/>
          </w:tcPr>
          <w:p w14:paraId="06663A24" w14:textId="77777777" w:rsidR="008F60B6" w:rsidRPr="00CC6AD0" w:rsidRDefault="008F60B6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شهرك صنعتي هندیجان</w:t>
            </w:r>
          </w:p>
        </w:tc>
        <w:tc>
          <w:tcPr>
            <w:tcW w:w="990" w:type="dxa"/>
            <w:vAlign w:val="center"/>
          </w:tcPr>
          <w:p w14:paraId="1AD12191" w14:textId="3830758B" w:rsidR="008F60B6" w:rsidRPr="00CC6AD0" w:rsidRDefault="009342A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99</w:t>
            </w:r>
          </w:p>
        </w:tc>
        <w:tc>
          <w:tcPr>
            <w:tcW w:w="692" w:type="dxa"/>
            <w:vAlign w:val="center"/>
          </w:tcPr>
          <w:p w14:paraId="64016AC6" w14:textId="77777777" w:rsidR="008F60B6" w:rsidRPr="00CC6AD0" w:rsidRDefault="008F60B6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دارد</w:t>
            </w:r>
          </w:p>
        </w:tc>
        <w:tc>
          <w:tcPr>
            <w:tcW w:w="1078" w:type="dxa"/>
            <w:vAlign w:val="center"/>
          </w:tcPr>
          <w:p w14:paraId="256A297D" w14:textId="44983C27" w:rsidR="008F60B6" w:rsidRPr="00CC6AD0" w:rsidRDefault="009342A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1176" w:type="dxa"/>
            <w:vAlign w:val="center"/>
          </w:tcPr>
          <w:p w14:paraId="74C6680A" w14:textId="3C78747E" w:rsidR="008F60B6" w:rsidRPr="00CC6AD0" w:rsidRDefault="009342A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7A923A58" w14:textId="77777777" w:rsidR="008F60B6" w:rsidRPr="00CC6AD0" w:rsidRDefault="008F60B6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1</w:t>
            </w:r>
          </w:p>
        </w:tc>
        <w:tc>
          <w:tcPr>
            <w:tcW w:w="732" w:type="dxa"/>
            <w:vAlign w:val="center"/>
          </w:tcPr>
          <w:p w14:paraId="56D545C4" w14:textId="6975D36D" w:rsidR="008F60B6" w:rsidRPr="00CC6AD0" w:rsidRDefault="009342A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15</w:t>
            </w:r>
          </w:p>
        </w:tc>
        <w:tc>
          <w:tcPr>
            <w:tcW w:w="1424" w:type="dxa"/>
            <w:shd w:val="clear" w:color="auto" w:fill="auto"/>
            <w:vAlign w:val="center"/>
          </w:tcPr>
          <w:p w14:paraId="4EE25D86" w14:textId="00831A39" w:rsidR="008F60B6" w:rsidRPr="00CC6AD0" w:rsidRDefault="009342A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120</w:t>
            </w:r>
          </w:p>
        </w:tc>
      </w:tr>
      <w:tr w:rsidR="008F60B6" w:rsidRPr="00CC6AD0" w14:paraId="276A7FF2" w14:textId="77777777" w:rsidTr="008F60B6">
        <w:trPr>
          <w:trHeight w:val="491"/>
          <w:jc w:val="center"/>
        </w:trPr>
        <w:tc>
          <w:tcPr>
            <w:tcW w:w="2759" w:type="dxa"/>
            <w:vAlign w:val="center"/>
          </w:tcPr>
          <w:p w14:paraId="4AE35A15" w14:textId="77777777" w:rsidR="008F60B6" w:rsidRPr="00CC6AD0" w:rsidRDefault="008F60B6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ناحيه صنعتي صنایع دریایی</w:t>
            </w:r>
          </w:p>
        </w:tc>
        <w:tc>
          <w:tcPr>
            <w:tcW w:w="990" w:type="dxa"/>
            <w:vAlign w:val="center"/>
          </w:tcPr>
          <w:p w14:paraId="0F03BA8A" w14:textId="77777777" w:rsidR="008F60B6" w:rsidRPr="00B5665F" w:rsidRDefault="008F60B6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B5665F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692" w:type="dxa"/>
            <w:vAlign w:val="center"/>
          </w:tcPr>
          <w:p w14:paraId="1D17EA9F" w14:textId="77777777" w:rsidR="008F60B6" w:rsidRPr="00B5665F" w:rsidRDefault="008F60B6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B5665F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078" w:type="dxa"/>
            <w:vAlign w:val="center"/>
          </w:tcPr>
          <w:p w14:paraId="399088DD" w14:textId="77777777" w:rsidR="008F60B6" w:rsidRPr="00B5665F" w:rsidRDefault="008F60B6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B5665F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176" w:type="dxa"/>
            <w:vAlign w:val="center"/>
          </w:tcPr>
          <w:p w14:paraId="78DF5B7A" w14:textId="77777777" w:rsidR="008F60B6" w:rsidRPr="00B5665F" w:rsidRDefault="008F60B6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B5665F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2BC54551" w14:textId="77777777" w:rsidR="008F60B6" w:rsidRPr="00B5665F" w:rsidRDefault="008F60B6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B5665F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32" w:type="dxa"/>
            <w:vAlign w:val="center"/>
          </w:tcPr>
          <w:p w14:paraId="4A0100C7" w14:textId="77777777" w:rsidR="008F60B6" w:rsidRPr="00B5665F" w:rsidRDefault="008F60B6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B5665F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424" w:type="dxa"/>
            <w:shd w:val="clear" w:color="auto" w:fill="auto"/>
            <w:vAlign w:val="center"/>
          </w:tcPr>
          <w:p w14:paraId="2387AFA8" w14:textId="77777777" w:rsidR="008F60B6" w:rsidRPr="00B5665F" w:rsidRDefault="008F60B6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B5665F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8F60B6" w:rsidRPr="00CC6AD0" w14:paraId="5A93CBD5" w14:textId="77777777" w:rsidTr="008F60B6">
        <w:trPr>
          <w:trHeight w:val="491"/>
          <w:jc w:val="center"/>
        </w:trPr>
        <w:tc>
          <w:tcPr>
            <w:tcW w:w="2759" w:type="dxa"/>
            <w:shd w:val="clear" w:color="auto" w:fill="EAE1FC" w:themeFill="accent5" w:themeFillTint="33"/>
            <w:vAlign w:val="center"/>
          </w:tcPr>
          <w:p w14:paraId="3BBB3E6E" w14:textId="77777777" w:rsidR="008F60B6" w:rsidRPr="00CC6AD0" w:rsidRDefault="008F60B6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مجموع</w:t>
            </w:r>
          </w:p>
        </w:tc>
        <w:tc>
          <w:tcPr>
            <w:tcW w:w="990" w:type="dxa"/>
            <w:shd w:val="clear" w:color="auto" w:fill="EAE1FC" w:themeFill="accent5" w:themeFillTint="33"/>
            <w:vAlign w:val="center"/>
          </w:tcPr>
          <w:p w14:paraId="1956E1CC" w14:textId="3A64EAF5" w:rsidR="008F60B6" w:rsidRPr="00CC6AD0" w:rsidRDefault="009342A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99</w:t>
            </w:r>
          </w:p>
        </w:tc>
        <w:tc>
          <w:tcPr>
            <w:tcW w:w="692" w:type="dxa"/>
            <w:shd w:val="clear" w:color="auto" w:fill="EAE1FC" w:themeFill="accent5" w:themeFillTint="33"/>
            <w:vAlign w:val="center"/>
          </w:tcPr>
          <w:p w14:paraId="35210ECD" w14:textId="77777777" w:rsidR="008F60B6" w:rsidRPr="00CC6AD0" w:rsidRDefault="008F60B6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1078" w:type="dxa"/>
            <w:shd w:val="clear" w:color="auto" w:fill="EAE1FC" w:themeFill="accent5" w:themeFillTint="33"/>
            <w:vAlign w:val="center"/>
          </w:tcPr>
          <w:p w14:paraId="50419115" w14:textId="06425B94" w:rsidR="008F60B6" w:rsidRPr="00CC6AD0" w:rsidRDefault="009342A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3</w:t>
            </w:r>
          </w:p>
        </w:tc>
        <w:tc>
          <w:tcPr>
            <w:tcW w:w="1176" w:type="dxa"/>
            <w:shd w:val="clear" w:color="auto" w:fill="EAE1FC" w:themeFill="accent5" w:themeFillTint="33"/>
            <w:vAlign w:val="center"/>
          </w:tcPr>
          <w:p w14:paraId="7E67BED2" w14:textId="73502B16" w:rsidR="008F60B6" w:rsidRPr="00CC6AD0" w:rsidRDefault="009342A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580" w:type="dxa"/>
            <w:shd w:val="clear" w:color="auto" w:fill="EAE1FC" w:themeFill="accent5" w:themeFillTint="33"/>
            <w:vAlign w:val="center"/>
          </w:tcPr>
          <w:p w14:paraId="6D108994" w14:textId="77777777" w:rsidR="008F60B6" w:rsidRPr="00CC6AD0" w:rsidRDefault="008F60B6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1</w:t>
            </w:r>
          </w:p>
        </w:tc>
        <w:tc>
          <w:tcPr>
            <w:tcW w:w="732" w:type="dxa"/>
            <w:shd w:val="clear" w:color="auto" w:fill="EAE1FC" w:themeFill="accent5" w:themeFillTint="33"/>
            <w:vAlign w:val="center"/>
          </w:tcPr>
          <w:p w14:paraId="2E7AE662" w14:textId="684AA1A5" w:rsidR="008F60B6" w:rsidRPr="00CC6AD0" w:rsidRDefault="009342A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15</w:t>
            </w:r>
          </w:p>
        </w:tc>
        <w:tc>
          <w:tcPr>
            <w:tcW w:w="1424" w:type="dxa"/>
            <w:shd w:val="clear" w:color="auto" w:fill="EAE1FC" w:themeFill="accent5" w:themeFillTint="33"/>
            <w:vAlign w:val="center"/>
          </w:tcPr>
          <w:p w14:paraId="3BE4FB91" w14:textId="004F3A92" w:rsidR="008F60B6" w:rsidRPr="00CC6AD0" w:rsidRDefault="009342A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120</w:t>
            </w:r>
          </w:p>
        </w:tc>
      </w:tr>
    </w:tbl>
    <w:p w14:paraId="72FF8244" w14:textId="77777777" w:rsidR="00CC6AD0" w:rsidRPr="00CC6AD0" w:rsidRDefault="00CC6AD0" w:rsidP="00CC6AD0">
      <w:pPr>
        <w:spacing w:after="0" w:line="240" w:lineRule="auto"/>
        <w:jc w:val="center"/>
        <w:rPr>
          <w:rFonts w:ascii="Times New Roman" w:eastAsia="Times New Roman" w:hAnsi="Times New Roman" w:cs="B Titr"/>
          <w:sz w:val="18"/>
          <w:szCs w:val="18"/>
          <w:rtl/>
        </w:rPr>
      </w:pPr>
    </w:p>
    <w:tbl>
      <w:tblPr>
        <w:tblStyle w:val="TableGrid1"/>
        <w:bidiVisual/>
        <w:tblW w:w="10029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4A0" w:firstRow="1" w:lastRow="0" w:firstColumn="1" w:lastColumn="0" w:noHBand="0" w:noVBand="1"/>
      </w:tblPr>
      <w:tblGrid>
        <w:gridCol w:w="2090"/>
        <w:gridCol w:w="567"/>
        <w:gridCol w:w="851"/>
        <w:gridCol w:w="567"/>
        <w:gridCol w:w="850"/>
        <w:gridCol w:w="709"/>
        <w:gridCol w:w="709"/>
        <w:gridCol w:w="709"/>
        <w:gridCol w:w="709"/>
        <w:gridCol w:w="709"/>
        <w:gridCol w:w="708"/>
        <w:gridCol w:w="851"/>
      </w:tblGrid>
      <w:tr w:rsidR="00257CF5" w:rsidRPr="00CC6AD0" w14:paraId="1B636747" w14:textId="77777777" w:rsidTr="00257CF5">
        <w:trPr>
          <w:trHeight w:val="249"/>
          <w:jc w:val="center"/>
        </w:trPr>
        <w:tc>
          <w:tcPr>
            <w:tcW w:w="2090" w:type="dxa"/>
            <w:vMerge w:val="restart"/>
            <w:shd w:val="clear" w:color="auto" w:fill="E6F7FA"/>
            <w:vAlign w:val="center"/>
          </w:tcPr>
          <w:p w14:paraId="4F356D61" w14:textId="77777777" w:rsidR="00257CF5" w:rsidRPr="00CC6AD0" w:rsidRDefault="00257CF5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 امکانات زیر بنایی *</w:t>
            </w:r>
          </w:p>
        </w:tc>
        <w:tc>
          <w:tcPr>
            <w:tcW w:w="1418" w:type="dxa"/>
            <w:gridSpan w:val="2"/>
            <w:shd w:val="clear" w:color="auto" w:fill="E6F7FA"/>
            <w:vAlign w:val="center"/>
          </w:tcPr>
          <w:p w14:paraId="4FB1F3AF" w14:textId="77777777" w:rsidR="00257CF5" w:rsidRPr="00CC6AD0" w:rsidRDefault="00257CF5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آب</w:t>
            </w:r>
          </w:p>
        </w:tc>
        <w:tc>
          <w:tcPr>
            <w:tcW w:w="1417" w:type="dxa"/>
            <w:gridSpan w:val="2"/>
            <w:shd w:val="clear" w:color="auto" w:fill="E6F7FA"/>
            <w:vAlign w:val="center"/>
          </w:tcPr>
          <w:p w14:paraId="78DE6B6B" w14:textId="77777777" w:rsidR="00257CF5" w:rsidRPr="00CC6AD0" w:rsidRDefault="00257CF5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برق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07CBE8D4" w14:textId="77777777" w:rsidR="00257CF5" w:rsidRPr="00CC6AD0" w:rsidRDefault="00257CF5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گاز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34AFB15B" w14:textId="77777777" w:rsidR="00257CF5" w:rsidRPr="00CC6AD0" w:rsidRDefault="00257CF5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مخابرات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5333CD91" w14:textId="77777777" w:rsidR="00257CF5" w:rsidRPr="00CC6AD0" w:rsidRDefault="00257CF5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تصفیه خانه فاضلاب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21A1251B" w14:textId="77777777" w:rsidR="00257CF5" w:rsidRPr="00CC6AD0" w:rsidRDefault="00257CF5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فضای سبز (هکتار)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3E193707" w14:textId="77777777" w:rsidR="00257CF5" w:rsidRPr="00CC6AD0" w:rsidRDefault="00257CF5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شبکه داخلی گاز</w:t>
            </w:r>
          </w:p>
        </w:tc>
        <w:tc>
          <w:tcPr>
            <w:tcW w:w="708" w:type="dxa"/>
            <w:vMerge w:val="restart"/>
            <w:shd w:val="clear" w:color="auto" w:fill="E6F7FA"/>
            <w:vAlign w:val="center"/>
          </w:tcPr>
          <w:p w14:paraId="6860E68D" w14:textId="77777777" w:rsidR="00257CF5" w:rsidRPr="00CC6AD0" w:rsidRDefault="00257CF5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اتصال به فیبر نوری</w:t>
            </w:r>
          </w:p>
        </w:tc>
        <w:tc>
          <w:tcPr>
            <w:tcW w:w="851" w:type="dxa"/>
            <w:vMerge w:val="restart"/>
            <w:shd w:val="clear" w:color="auto" w:fill="E6F7FA"/>
            <w:vAlign w:val="center"/>
          </w:tcPr>
          <w:p w14:paraId="68799559" w14:textId="77777777" w:rsidR="00257CF5" w:rsidRPr="00CC6AD0" w:rsidRDefault="00257CF5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ساختمان آتشنشانی</w:t>
            </w:r>
          </w:p>
        </w:tc>
      </w:tr>
      <w:tr w:rsidR="00257CF5" w:rsidRPr="00CC6AD0" w14:paraId="57367CD2" w14:textId="77777777" w:rsidTr="00257CF5">
        <w:trPr>
          <w:trHeight w:val="375"/>
          <w:jc w:val="center"/>
        </w:trPr>
        <w:tc>
          <w:tcPr>
            <w:tcW w:w="2090" w:type="dxa"/>
            <w:vMerge/>
            <w:shd w:val="clear" w:color="auto" w:fill="E5DFEC"/>
            <w:vAlign w:val="center"/>
          </w:tcPr>
          <w:p w14:paraId="4F7DD081" w14:textId="77777777" w:rsidR="00257CF5" w:rsidRPr="00CC6AD0" w:rsidRDefault="00257CF5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567" w:type="dxa"/>
            <w:shd w:val="clear" w:color="auto" w:fill="E6F7FA"/>
            <w:vAlign w:val="center"/>
          </w:tcPr>
          <w:p w14:paraId="28B4CA2B" w14:textId="77777777" w:rsidR="00257CF5" w:rsidRPr="00CC6AD0" w:rsidRDefault="00257CF5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1" w:type="dxa"/>
            <w:shd w:val="clear" w:color="auto" w:fill="E6F7FA"/>
            <w:vAlign w:val="center"/>
          </w:tcPr>
          <w:p w14:paraId="3ABC9D47" w14:textId="77777777" w:rsidR="00257CF5" w:rsidRPr="00CC6AD0" w:rsidRDefault="00257CF5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آب تامین شده</w:t>
            </w:r>
          </w:p>
        </w:tc>
        <w:tc>
          <w:tcPr>
            <w:tcW w:w="567" w:type="dxa"/>
            <w:shd w:val="clear" w:color="auto" w:fill="E6F7FA"/>
            <w:vAlign w:val="center"/>
          </w:tcPr>
          <w:p w14:paraId="70EA7579" w14:textId="77777777" w:rsidR="00257CF5" w:rsidRPr="00CC6AD0" w:rsidRDefault="00257CF5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0" w:type="dxa"/>
            <w:shd w:val="clear" w:color="auto" w:fill="E6F7FA"/>
            <w:vAlign w:val="center"/>
          </w:tcPr>
          <w:p w14:paraId="6DA98423" w14:textId="77777777" w:rsidR="00257CF5" w:rsidRPr="00CC6AD0" w:rsidRDefault="00257CF5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برق تامین شده</w:t>
            </w: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1B3F232F" w14:textId="77777777" w:rsidR="00257CF5" w:rsidRPr="00CC6AD0" w:rsidRDefault="00257CF5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60358E46" w14:textId="77777777" w:rsidR="00257CF5" w:rsidRPr="00CC6AD0" w:rsidRDefault="00257CF5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01A00939" w14:textId="77777777" w:rsidR="00257CF5" w:rsidRPr="00CC6AD0" w:rsidRDefault="00257CF5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3AA51245" w14:textId="77777777" w:rsidR="00257CF5" w:rsidRPr="00CC6AD0" w:rsidRDefault="00257CF5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69BAAD1E" w14:textId="77777777" w:rsidR="00257CF5" w:rsidRPr="00CC6AD0" w:rsidRDefault="00257CF5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8" w:type="dxa"/>
            <w:vMerge/>
            <w:shd w:val="clear" w:color="auto" w:fill="E5DFEC"/>
            <w:vAlign w:val="center"/>
          </w:tcPr>
          <w:p w14:paraId="39903FC0" w14:textId="77777777" w:rsidR="00257CF5" w:rsidRPr="00CC6AD0" w:rsidRDefault="00257CF5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851" w:type="dxa"/>
            <w:vMerge/>
            <w:shd w:val="clear" w:color="auto" w:fill="E5DFEC"/>
            <w:vAlign w:val="center"/>
          </w:tcPr>
          <w:p w14:paraId="6DEA7925" w14:textId="77777777" w:rsidR="00257CF5" w:rsidRPr="00CC6AD0" w:rsidRDefault="00257CF5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</w:tr>
      <w:tr w:rsidR="00257CF5" w:rsidRPr="00CC6AD0" w14:paraId="5A1411C9" w14:textId="77777777" w:rsidTr="00257CF5">
        <w:trPr>
          <w:trHeight w:val="465"/>
          <w:jc w:val="center"/>
        </w:trPr>
        <w:tc>
          <w:tcPr>
            <w:tcW w:w="2090" w:type="dxa"/>
            <w:vAlign w:val="center"/>
          </w:tcPr>
          <w:p w14:paraId="605F7235" w14:textId="77777777" w:rsidR="00257CF5" w:rsidRPr="00CC6AD0" w:rsidRDefault="00257CF5" w:rsidP="00E45B7C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شهرك صنعتي هندیجان</w:t>
            </w:r>
          </w:p>
        </w:tc>
        <w:tc>
          <w:tcPr>
            <w:tcW w:w="567" w:type="dxa"/>
            <w:vAlign w:val="center"/>
          </w:tcPr>
          <w:p w14:paraId="48AD4700" w14:textId="77777777" w:rsidR="00257CF5" w:rsidRPr="00CC6AD0" w:rsidRDefault="00257CF5" w:rsidP="00E45B7C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3A89AC7B" w14:textId="40C44743" w:rsidR="00257CF5" w:rsidRPr="00CC6AD0" w:rsidRDefault="00257CF5" w:rsidP="00E45B7C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7</w:t>
            </w:r>
          </w:p>
        </w:tc>
        <w:tc>
          <w:tcPr>
            <w:tcW w:w="567" w:type="dxa"/>
            <w:vAlign w:val="center"/>
          </w:tcPr>
          <w:p w14:paraId="4EAAD096" w14:textId="77777777" w:rsidR="00257CF5" w:rsidRPr="00CC6AD0" w:rsidRDefault="00257CF5" w:rsidP="00E45B7C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0A10E589" w14:textId="77777777" w:rsidR="00257CF5" w:rsidRPr="00CC6AD0" w:rsidRDefault="00257CF5" w:rsidP="00E45B7C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6</w:t>
            </w:r>
          </w:p>
        </w:tc>
        <w:tc>
          <w:tcPr>
            <w:tcW w:w="709" w:type="dxa"/>
            <w:vAlign w:val="center"/>
          </w:tcPr>
          <w:p w14:paraId="4542607B" w14:textId="77777777" w:rsidR="00257CF5" w:rsidRPr="00CC6AD0" w:rsidRDefault="00257CF5" w:rsidP="00E45B7C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1E7C32DD" w14:textId="77777777" w:rsidR="00257CF5" w:rsidRPr="00CC6AD0" w:rsidRDefault="00257CF5" w:rsidP="00E45B7C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*</w:t>
            </w:r>
          </w:p>
        </w:tc>
        <w:tc>
          <w:tcPr>
            <w:tcW w:w="709" w:type="dxa"/>
          </w:tcPr>
          <w:p w14:paraId="1DB81C82" w14:textId="77777777" w:rsidR="00257CF5" w:rsidRDefault="00257CF5" w:rsidP="00E45B7C">
            <w:pPr>
              <w:jc w:val="center"/>
            </w:pPr>
            <w:r w:rsidRPr="00AD60CA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63D7F232" w14:textId="77777777" w:rsidR="00257CF5" w:rsidRDefault="00257CF5" w:rsidP="00E45B7C">
            <w:pPr>
              <w:jc w:val="center"/>
            </w:pPr>
            <w:r w:rsidRPr="00AD60CA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E736704" w14:textId="77777777" w:rsidR="00257CF5" w:rsidRDefault="00257CF5" w:rsidP="00E45B7C">
            <w:pPr>
              <w:jc w:val="center"/>
            </w:pPr>
            <w:r w:rsidRPr="00AD60CA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5C43F226" w14:textId="77777777" w:rsidR="00257CF5" w:rsidRDefault="00257CF5" w:rsidP="00E45B7C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shd w:val="clear" w:color="auto" w:fill="auto"/>
          </w:tcPr>
          <w:p w14:paraId="35AD72A6" w14:textId="77777777" w:rsidR="00257CF5" w:rsidRDefault="00257CF5" w:rsidP="00E45B7C">
            <w:pPr>
              <w:jc w:val="center"/>
            </w:pPr>
            <w:r w:rsidRPr="00AD60CA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257CF5" w:rsidRPr="00CC6AD0" w14:paraId="2351BB0E" w14:textId="77777777" w:rsidTr="00257CF5">
        <w:trPr>
          <w:trHeight w:val="406"/>
          <w:jc w:val="center"/>
        </w:trPr>
        <w:tc>
          <w:tcPr>
            <w:tcW w:w="2090" w:type="dxa"/>
            <w:vAlign w:val="center"/>
          </w:tcPr>
          <w:p w14:paraId="4EFB30CC" w14:textId="77777777" w:rsidR="00257CF5" w:rsidRPr="00CC6AD0" w:rsidRDefault="00257CF5" w:rsidP="00E45B7C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ناحيه صنعتي صنایع دریایی</w:t>
            </w:r>
          </w:p>
        </w:tc>
        <w:tc>
          <w:tcPr>
            <w:tcW w:w="567" w:type="dxa"/>
            <w:vAlign w:val="center"/>
          </w:tcPr>
          <w:p w14:paraId="158BE7B7" w14:textId="77777777" w:rsidR="00257CF5" w:rsidRPr="00CC6AD0" w:rsidRDefault="00257CF5" w:rsidP="00E45B7C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1" w:type="dxa"/>
            <w:vAlign w:val="center"/>
          </w:tcPr>
          <w:p w14:paraId="334516A5" w14:textId="77777777" w:rsidR="00257CF5" w:rsidRPr="00CC6AD0" w:rsidRDefault="00257CF5" w:rsidP="00E45B7C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14:paraId="7C82967F" w14:textId="77777777" w:rsidR="00257CF5" w:rsidRPr="00CC6AD0" w:rsidRDefault="00257CF5" w:rsidP="00E45B7C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0" w:type="dxa"/>
            <w:vAlign w:val="center"/>
          </w:tcPr>
          <w:p w14:paraId="38D48F2E" w14:textId="77777777" w:rsidR="00257CF5" w:rsidRPr="00CC6AD0" w:rsidRDefault="00257CF5" w:rsidP="00E45B7C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4D85BA17" w14:textId="77777777" w:rsidR="00257CF5" w:rsidRPr="00CC6AD0" w:rsidRDefault="00257CF5" w:rsidP="00E45B7C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1E40F127" w14:textId="77777777" w:rsidR="00257CF5" w:rsidRPr="00CC6AD0" w:rsidRDefault="00257CF5" w:rsidP="00E45B7C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3C70351E" w14:textId="77777777" w:rsidR="00257CF5" w:rsidRDefault="00257CF5" w:rsidP="00E45B7C">
            <w:pPr>
              <w:jc w:val="center"/>
            </w:pPr>
            <w:r w:rsidRPr="00AD60CA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</w:tcPr>
          <w:p w14:paraId="58A9E5E0" w14:textId="77777777" w:rsidR="00257CF5" w:rsidRDefault="00257CF5" w:rsidP="00E45B7C">
            <w:pPr>
              <w:jc w:val="center"/>
            </w:pPr>
            <w:r w:rsidRPr="00AD60CA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8E4ABE1" w14:textId="77777777" w:rsidR="00257CF5" w:rsidRDefault="00257CF5" w:rsidP="00E45B7C">
            <w:pPr>
              <w:jc w:val="center"/>
            </w:pPr>
            <w:r w:rsidRPr="00AD60CA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47A280A0" w14:textId="77777777" w:rsidR="00257CF5" w:rsidRDefault="00257CF5" w:rsidP="00E45B7C">
            <w:pPr>
              <w:jc w:val="center"/>
            </w:pPr>
            <w:r w:rsidRPr="00AD60CA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02D4235" w14:textId="77777777" w:rsidR="00257CF5" w:rsidRDefault="00257CF5" w:rsidP="00E45B7C">
            <w:pPr>
              <w:jc w:val="center"/>
            </w:pPr>
            <w:r w:rsidRPr="00AD60CA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257CF5" w:rsidRPr="00CC6AD0" w14:paraId="60CD170D" w14:textId="77777777" w:rsidTr="00257CF5">
        <w:trPr>
          <w:trHeight w:val="406"/>
          <w:jc w:val="center"/>
        </w:trPr>
        <w:tc>
          <w:tcPr>
            <w:tcW w:w="2090" w:type="dxa"/>
            <w:shd w:val="clear" w:color="auto" w:fill="EAE1FC" w:themeFill="accent5" w:themeFillTint="33"/>
            <w:vAlign w:val="center"/>
          </w:tcPr>
          <w:p w14:paraId="1181CCB9" w14:textId="77777777" w:rsidR="00257CF5" w:rsidRPr="00CC6AD0" w:rsidRDefault="00257CF5" w:rsidP="00E45B7C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مجموع</w:t>
            </w:r>
          </w:p>
        </w:tc>
        <w:tc>
          <w:tcPr>
            <w:tcW w:w="567" w:type="dxa"/>
            <w:shd w:val="clear" w:color="auto" w:fill="EAE1FC" w:themeFill="accent5" w:themeFillTint="33"/>
          </w:tcPr>
          <w:p w14:paraId="3B97975F" w14:textId="77777777" w:rsidR="00257CF5" w:rsidRDefault="00257CF5" w:rsidP="00E45B7C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851" w:type="dxa"/>
            <w:shd w:val="clear" w:color="auto" w:fill="EAE1FC" w:themeFill="accent5" w:themeFillTint="33"/>
          </w:tcPr>
          <w:p w14:paraId="4196D9E6" w14:textId="15AED345" w:rsidR="00257CF5" w:rsidRDefault="00257CF5" w:rsidP="00E45B7C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7</w:t>
            </w:r>
          </w:p>
        </w:tc>
        <w:tc>
          <w:tcPr>
            <w:tcW w:w="567" w:type="dxa"/>
            <w:shd w:val="clear" w:color="auto" w:fill="EAE1FC" w:themeFill="accent5" w:themeFillTint="33"/>
            <w:vAlign w:val="center"/>
          </w:tcPr>
          <w:p w14:paraId="533223D8" w14:textId="77777777" w:rsidR="00257CF5" w:rsidRPr="00CC6AD0" w:rsidRDefault="00257CF5" w:rsidP="00E45B7C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850" w:type="dxa"/>
            <w:shd w:val="clear" w:color="auto" w:fill="EAE1FC" w:themeFill="accent5" w:themeFillTint="33"/>
            <w:vAlign w:val="center"/>
          </w:tcPr>
          <w:p w14:paraId="459606C3" w14:textId="77777777" w:rsidR="00257CF5" w:rsidRPr="00CC6AD0" w:rsidRDefault="00257CF5" w:rsidP="00E45B7C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6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278E32E5" w14:textId="77777777" w:rsidR="00257CF5" w:rsidRPr="00CC6AD0" w:rsidRDefault="00257CF5" w:rsidP="00E45B7C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15433CAF" w14:textId="77777777" w:rsidR="00257CF5" w:rsidRPr="00CC6AD0" w:rsidRDefault="00257CF5" w:rsidP="00E45B7C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709" w:type="dxa"/>
            <w:shd w:val="clear" w:color="auto" w:fill="EAE1FC" w:themeFill="accent5" w:themeFillTint="33"/>
          </w:tcPr>
          <w:p w14:paraId="4F7BAF9C" w14:textId="77777777" w:rsidR="00257CF5" w:rsidRDefault="00257CF5" w:rsidP="00E45B7C">
            <w:pPr>
              <w:jc w:val="center"/>
            </w:pPr>
            <w:r w:rsidRPr="00AD60CA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EAE1FC" w:themeFill="accent5" w:themeFillTint="33"/>
          </w:tcPr>
          <w:p w14:paraId="20A252DC" w14:textId="77777777" w:rsidR="00257CF5" w:rsidRDefault="00257CF5" w:rsidP="00E45B7C">
            <w:pPr>
              <w:jc w:val="center"/>
            </w:pPr>
            <w:r w:rsidRPr="00AD60CA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EAE1FC" w:themeFill="accent5" w:themeFillTint="33"/>
          </w:tcPr>
          <w:p w14:paraId="0E51874F" w14:textId="77777777" w:rsidR="00257CF5" w:rsidRDefault="00257CF5" w:rsidP="00E45B7C">
            <w:pPr>
              <w:jc w:val="center"/>
            </w:pPr>
            <w:r w:rsidRPr="00AD60CA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8" w:type="dxa"/>
            <w:shd w:val="clear" w:color="auto" w:fill="EAE1FC" w:themeFill="accent5" w:themeFillTint="33"/>
          </w:tcPr>
          <w:p w14:paraId="68C09CD1" w14:textId="77777777" w:rsidR="00257CF5" w:rsidRDefault="00257CF5" w:rsidP="00E45B7C">
            <w:pPr>
              <w:jc w:val="center"/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851" w:type="dxa"/>
            <w:shd w:val="clear" w:color="auto" w:fill="EAE1FC" w:themeFill="accent5" w:themeFillTint="33"/>
          </w:tcPr>
          <w:p w14:paraId="404CE3D4" w14:textId="77777777" w:rsidR="00257CF5" w:rsidRDefault="00257CF5" w:rsidP="00E45B7C">
            <w:pPr>
              <w:jc w:val="center"/>
            </w:pPr>
            <w:r w:rsidRPr="00AD60CA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</w:tbl>
    <w:p w14:paraId="36FA4229" w14:textId="77777777" w:rsidR="00CC6AD0" w:rsidRDefault="00CC6AD0" w:rsidP="00CC6AD0">
      <w:pPr>
        <w:spacing w:after="0" w:line="240" w:lineRule="auto"/>
        <w:jc w:val="center"/>
        <w:rPr>
          <w:rFonts w:ascii="Times New Roman" w:eastAsia="Times New Roman" w:hAnsi="Times New Roman" w:cs="B Titr"/>
          <w:sz w:val="18"/>
          <w:szCs w:val="18"/>
          <w:rtl/>
        </w:rPr>
      </w:pPr>
    </w:p>
    <w:tbl>
      <w:tblPr>
        <w:tblStyle w:val="TableGrid1"/>
        <w:bidiVisual/>
        <w:tblW w:w="0" w:type="auto"/>
        <w:tblInd w:w="73" w:type="dxa"/>
        <w:tblLook w:val="04A0" w:firstRow="1" w:lastRow="0" w:firstColumn="1" w:lastColumn="0" w:noHBand="0" w:noVBand="1"/>
      </w:tblPr>
      <w:tblGrid>
        <w:gridCol w:w="2325"/>
        <w:gridCol w:w="627"/>
        <w:gridCol w:w="5518"/>
        <w:gridCol w:w="1977"/>
      </w:tblGrid>
      <w:tr w:rsidR="00954108" w:rsidRPr="00CC6AD0" w14:paraId="3093B449" w14:textId="77777777" w:rsidTr="005517D3">
        <w:trPr>
          <w:trHeight w:val="381"/>
        </w:trPr>
        <w:tc>
          <w:tcPr>
            <w:tcW w:w="2332" w:type="dxa"/>
            <w:shd w:val="clear" w:color="auto" w:fill="E6F7FA"/>
            <w:vAlign w:val="center"/>
          </w:tcPr>
          <w:p w14:paraId="55F5B5A0" w14:textId="77777777" w:rsidR="00954108" w:rsidRPr="00CC6AD0" w:rsidRDefault="00954108" w:rsidP="00266976">
            <w:pPr>
              <w:jc w:val="center"/>
              <w:rPr>
                <w:rFonts w:ascii="Times New Roman" w:eastAsia="Times New Roman" w:hAnsi="Times New Roman" w:cs="B Titr"/>
                <w:color w:val="FF0000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*پروژه های عمرانی سال</w:t>
            </w:r>
            <w:r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1403</w:t>
            </w:r>
            <w:r w:rsidRPr="00CC6AD0">
              <w:rPr>
                <w:rFonts w:ascii="Times New Roman" w:eastAsia="Times New Roman" w:hAnsi="Times New Roman" w:cs="B Titr" w:hint="cs"/>
                <w:color w:val="FF0000"/>
                <w:sz w:val="18"/>
                <w:szCs w:val="18"/>
                <w:rtl/>
              </w:rPr>
              <w:t>*</w:t>
            </w:r>
          </w:p>
        </w:tc>
        <w:tc>
          <w:tcPr>
            <w:tcW w:w="627" w:type="dxa"/>
            <w:shd w:val="clear" w:color="auto" w:fill="E6F7FA"/>
            <w:vAlign w:val="center"/>
          </w:tcPr>
          <w:p w14:paraId="4E45AEBD" w14:textId="77777777" w:rsidR="00954108" w:rsidRPr="00CC6AD0" w:rsidRDefault="00954108" w:rsidP="00266976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تعداد</w:t>
            </w:r>
          </w:p>
        </w:tc>
        <w:tc>
          <w:tcPr>
            <w:tcW w:w="5539" w:type="dxa"/>
            <w:shd w:val="clear" w:color="auto" w:fill="E6F7FA"/>
            <w:vAlign w:val="center"/>
          </w:tcPr>
          <w:p w14:paraId="624D6CEA" w14:textId="77777777" w:rsidR="00954108" w:rsidRPr="00CC6AD0" w:rsidRDefault="00954108" w:rsidP="00266976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عنوان پروژه</w:t>
            </w:r>
          </w:p>
        </w:tc>
        <w:tc>
          <w:tcPr>
            <w:tcW w:w="1980" w:type="dxa"/>
            <w:shd w:val="clear" w:color="auto" w:fill="E6F7FA"/>
            <w:vAlign w:val="center"/>
          </w:tcPr>
          <w:p w14:paraId="4F582832" w14:textId="77777777" w:rsidR="00954108" w:rsidRPr="00CC6AD0" w:rsidRDefault="00954108" w:rsidP="00266976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6"/>
                <w:szCs w:val="16"/>
                <w:rtl/>
              </w:rPr>
              <w:t>مبلغ اعتبار</w:t>
            </w:r>
          </w:p>
          <w:p w14:paraId="040AE22E" w14:textId="77777777" w:rsidR="00954108" w:rsidRPr="00CC6AD0" w:rsidRDefault="00954108" w:rsidP="00266976">
            <w:pPr>
              <w:jc w:val="center"/>
              <w:rPr>
                <w:rFonts w:ascii="Times New Roman" w:eastAsia="Times New Roman" w:hAnsi="Times New Roman" w:cs="B Titr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sz w:val="14"/>
                <w:szCs w:val="14"/>
                <w:rtl/>
              </w:rPr>
              <w:t>(ریال)</w:t>
            </w:r>
          </w:p>
        </w:tc>
      </w:tr>
      <w:tr w:rsidR="00954108" w:rsidRPr="00CC6AD0" w14:paraId="04C27CD4" w14:textId="77777777" w:rsidTr="005517D3">
        <w:trPr>
          <w:trHeight w:val="381"/>
        </w:trPr>
        <w:tc>
          <w:tcPr>
            <w:tcW w:w="2332" w:type="dxa"/>
            <w:shd w:val="clear" w:color="000000" w:fill="FFFFFF"/>
            <w:vAlign w:val="center"/>
          </w:tcPr>
          <w:p w14:paraId="2D78297D" w14:textId="64A6FFD8" w:rsidR="00954108" w:rsidRPr="008519CD" w:rsidRDefault="00954108" w:rsidP="00266976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</w:rPr>
            </w:pPr>
            <w:r w:rsidRPr="008519CD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 xml:space="preserve">شهرک صنعتي </w:t>
            </w: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هندیجان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75DC797F" w14:textId="4CAC2646" w:rsidR="00954108" w:rsidRPr="00737BA0" w:rsidRDefault="00954108" w:rsidP="00266976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1</w:t>
            </w:r>
          </w:p>
        </w:tc>
        <w:tc>
          <w:tcPr>
            <w:tcW w:w="5539" w:type="dxa"/>
            <w:shd w:val="clear" w:color="000000" w:fill="FFFFFF"/>
            <w:vAlign w:val="center"/>
          </w:tcPr>
          <w:p w14:paraId="262DFC38" w14:textId="6BE85FB2" w:rsidR="00954108" w:rsidRPr="008519CD" w:rsidRDefault="00954108" w:rsidP="00266976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</w:rPr>
            </w:pPr>
            <w:r w:rsidRPr="00954108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احداث</w:t>
            </w:r>
            <w:r w:rsidRPr="00954108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954108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بخش</w:t>
            </w:r>
            <w:r w:rsidRPr="00954108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954108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954108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از</w:t>
            </w:r>
            <w:r w:rsidRPr="00954108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954108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شبکه</w:t>
            </w:r>
            <w:r w:rsidRPr="00954108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954108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فشار</w:t>
            </w:r>
            <w:r w:rsidRPr="00954108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954108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متوسط</w:t>
            </w:r>
            <w:r w:rsidRPr="00954108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954108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شهرک</w:t>
            </w:r>
            <w:r w:rsidRPr="00954108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954108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صنعت</w:t>
            </w:r>
            <w:r w:rsidRPr="00954108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954108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 xml:space="preserve"> </w:t>
            </w:r>
            <w:r w:rsidRPr="00954108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هند</w:t>
            </w:r>
            <w:r w:rsidRPr="00954108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ی</w:t>
            </w:r>
            <w:r w:rsidRPr="00954108">
              <w:rPr>
                <w:rFonts w:ascii="Times New Roman" w:eastAsia="Times New Roman" w:hAnsi="Times New Roman" w:cs="B Homa" w:hint="eastAsia"/>
                <w:sz w:val="18"/>
                <w:szCs w:val="18"/>
                <w:rtl/>
              </w:rPr>
              <w:t>جان</w:t>
            </w:r>
          </w:p>
        </w:tc>
        <w:tc>
          <w:tcPr>
            <w:tcW w:w="1980" w:type="dxa"/>
            <w:shd w:val="clear" w:color="000000" w:fill="FFFFFF"/>
            <w:vAlign w:val="center"/>
          </w:tcPr>
          <w:p w14:paraId="4D31A637" w14:textId="76FDE113" w:rsidR="00954108" w:rsidRPr="008519CD" w:rsidRDefault="00954108" w:rsidP="00266976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954108">
              <w:rPr>
                <w:rFonts w:ascii="Times New Roman" w:eastAsia="Times New Roman" w:hAnsi="Times New Roman" w:cs="B Homa"/>
                <w:sz w:val="18"/>
                <w:szCs w:val="18"/>
                <w:rtl/>
              </w:rPr>
              <w:t>11,901,525,622</w:t>
            </w:r>
          </w:p>
        </w:tc>
      </w:tr>
    </w:tbl>
    <w:p w14:paraId="2834E1DF" w14:textId="0FCA01A1" w:rsidR="00395B65" w:rsidRDefault="00395B65" w:rsidP="00821D29">
      <w:pPr>
        <w:spacing w:after="0" w:line="240" w:lineRule="auto"/>
        <w:rPr>
          <w:rFonts w:ascii="Times New Roman" w:eastAsia="Times New Roman" w:hAnsi="Times New Roman" w:cs="B Titr"/>
          <w:sz w:val="18"/>
          <w:szCs w:val="18"/>
        </w:rPr>
      </w:pPr>
    </w:p>
    <w:p w14:paraId="53AD3A41" w14:textId="6D6ACDD7" w:rsidR="00583B53" w:rsidRDefault="00583B53">
      <w:pPr>
        <w:bidi w:val="0"/>
        <w:rPr>
          <w:rFonts w:ascii="Times New Roman" w:eastAsia="Times New Roman" w:hAnsi="Times New Roman" w:cs="B Titr"/>
          <w:sz w:val="18"/>
          <w:szCs w:val="18"/>
          <w:rtl/>
        </w:rPr>
      </w:pPr>
      <w:r>
        <w:rPr>
          <w:rFonts w:ascii="Times New Roman" w:eastAsia="Times New Roman" w:hAnsi="Times New Roman" w:cs="B Titr"/>
          <w:sz w:val="18"/>
          <w:szCs w:val="18"/>
          <w:rtl/>
        </w:rPr>
        <w:br w:type="page"/>
      </w:r>
    </w:p>
    <w:p w14:paraId="3567A399" w14:textId="77777777" w:rsidR="00395B65" w:rsidRDefault="00395B65" w:rsidP="00CC6AD0">
      <w:pPr>
        <w:spacing w:after="0" w:line="240" w:lineRule="auto"/>
        <w:jc w:val="center"/>
        <w:rPr>
          <w:rFonts w:ascii="Times New Roman" w:eastAsia="Times New Roman" w:hAnsi="Times New Roman" w:cs="B Titr"/>
          <w:sz w:val="18"/>
          <w:szCs w:val="18"/>
          <w:rtl/>
        </w:rPr>
      </w:pPr>
    </w:p>
    <w:p w14:paraId="61CBF84D" w14:textId="69017DE8" w:rsidR="005B4117" w:rsidRDefault="005B4117" w:rsidP="00CC6AD0">
      <w:pPr>
        <w:spacing w:after="0" w:line="240" w:lineRule="auto"/>
        <w:jc w:val="center"/>
        <w:rPr>
          <w:rFonts w:ascii="Times New Roman" w:eastAsia="Times New Roman" w:hAnsi="Times New Roman" w:cs="B Titr"/>
          <w:sz w:val="18"/>
          <w:szCs w:val="18"/>
          <w:rtl/>
        </w:rPr>
      </w:pPr>
    </w:p>
    <w:tbl>
      <w:tblPr>
        <w:tblStyle w:val="TableGrid1"/>
        <w:bidiVisual/>
        <w:tblW w:w="6946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992"/>
        <w:gridCol w:w="709"/>
        <w:gridCol w:w="1418"/>
      </w:tblGrid>
      <w:tr w:rsidR="005B4117" w:rsidRPr="00CC6AD0" w14:paraId="6C0BDA85" w14:textId="77777777" w:rsidTr="00C97838">
        <w:trPr>
          <w:trHeight w:val="735"/>
          <w:jc w:val="center"/>
        </w:trPr>
        <w:tc>
          <w:tcPr>
            <w:tcW w:w="2835" w:type="dxa"/>
            <w:shd w:val="clear" w:color="auto" w:fill="E6F7FA"/>
            <w:vAlign w:val="center"/>
          </w:tcPr>
          <w:p w14:paraId="0F324E0B" w14:textId="77777777" w:rsidR="005B4117" w:rsidRPr="00CC6AD0" w:rsidRDefault="005B4117" w:rsidP="00C97838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Titr" w:hint="cs"/>
                <w:color w:val="FF0000"/>
                <w:rtl/>
              </w:rPr>
              <w:t>* وضعیت مجتمع کارگاهی *</w:t>
            </w:r>
          </w:p>
        </w:tc>
        <w:tc>
          <w:tcPr>
            <w:tcW w:w="992" w:type="dxa"/>
            <w:shd w:val="clear" w:color="auto" w:fill="E6F7FA"/>
            <w:vAlign w:val="center"/>
          </w:tcPr>
          <w:p w14:paraId="17E8BB77" w14:textId="77777777" w:rsidR="005B4117" w:rsidRPr="00CC6AD0" w:rsidRDefault="005B4117" w:rsidP="00C97838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در حال 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>احداث</w:t>
            </w:r>
          </w:p>
        </w:tc>
        <w:tc>
          <w:tcPr>
            <w:tcW w:w="992" w:type="dxa"/>
            <w:shd w:val="clear" w:color="auto" w:fill="E6F7FA"/>
            <w:vAlign w:val="center"/>
          </w:tcPr>
          <w:p w14:paraId="566C71F0" w14:textId="77777777" w:rsidR="005B4117" w:rsidRPr="00CC6AD0" w:rsidRDefault="005B4117" w:rsidP="00C97838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تكميل</w:t>
            </w:r>
            <w:r w:rsidRPr="00CC6AD0">
              <w:rPr>
                <w:rFonts w:ascii="Times New Roman" w:eastAsia="Times New Roman" w:hAnsi="Times New Roman" w:cs="B Homa" w:hint="cs"/>
                <w:rtl/>
              </w:rPr>
              <w:br/>
              <w:t xml:space="preserve"> شده</w:t>
            </w:r>
          </w:p>
        </w:tc>
        <w:tc>
          <w:tcPr>
            <w:tcW w:w="709" w:type="dxa"/>
            <w:shd w:val="clear" w:color="auto" w:fill="E6F7FA"/>
            <w:vAlign w:val="center"/>
          </w:tcPr>
          <w:p w14:paraId="195BD663" w14:textId="77777777" w:rsidR="005B4117" w:rsidRPr="00CC6AD0" w:rsidRDefault="005B4117" w:rsidP="00C97838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واگذار شده</w:t>
            </w:r>
          </w:p>
        </w:tc>
        <w:tc>
          <w:tcPr>
            <w:tcW w:w="1418" w:type="dxa"/>
            <w:shd w:val="clear" w:color="auto" w:fill="E6F7FA"/>
            <w:vAlign w:val="center"/>
          </w:tcPr>
          <w:p w14:paraId="733C5167" w14:textId="77777777" w:rsidR="005B4117" w:rsidRPr="00CC6AD0" w:rsidRDefault="005B4117" w:rsidP="00C97838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به بهره برداري رسيده</w:t>
            </w:r>
          </w:p>
        </w:tc>
      </w:tr>
      <w:tr w:rsidR="005B4117" w:rsidRPr="00CC6AD0" w14:paraId="0799D9BA" w14:textId="77777777" w:rsidTr="005B4117">
        <w:trPr>
          <w:trHeight w:val="685"/>
          <w:jc w:val="center"/>
        </w:trPr>
        <w:tc>
          <w:tcPr>
            <w:tcW w:w="2835" w:type="dxa"/>
            <w:vAlign w:val="center"/>
          </w:tcPr>
          <w:p w14:paraId="1DCB1522" w14:textId="4B89188C" w:rsidR="005B4117" w:rsidRPr="00CC6AD0" w:rsidRDefault="005B4117" w:rsidP="00C97838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 xml:space="preserve">مجتمع کارگاهی  </w:t>
            </w:r>
            <w:r>
              <w:rPr>
                <w:rFonts w:ascii="Times New Roman" w:eastAsia="Times New Roman" w:hAnsi="Times New Roman" w:cs="B Homa" w:hint="cs"/>
                <w:rtl/>
              </w:rPr>
              <w:t>هندیجان</w:t>
            </w:r>
          </w:p>
        </w:tc>
        <w:tc>
          <w:tcPr>
            <w:tcW w:w="992" w:type="dxa"/>
            <w:vAlign w:val="center"/>
          </w:tcPr>
          <w:p w14:paraId="12F673B9" w14:textId="77777777" w:rsidR="005B4117" w:rsidRPr="00ED3E25" w:rsidRDefault="005B4117" w:rsidP="005B4117">
            <w:pPr>
              <w:jc w:val="center"/>
              <w:rPr>
                <w:rFonts w:ascii="Times New Roman" w:eastAsia="Times New Roman" w:hAnsi="Times New Roman" w:cs="Cambria"/>
                <w:rtl/>
              </w:rPr>
            </w:pPr>
            <w:r>
              <w:rPr>
                <w:rFonts w:ascii="Times New Roman" w:eastAsia="Times New Roman" w:hAnsi="Times New Roman" w:cs="Cambria" w:hint="cs"/>
                <w:rtl/>
              </w:rPr>
              <w:t>_</w:t>
            </w:r>
          </w:p>
        </w:tc>
        <w:tc>
          <w:tcPr>
            <w:tcW w:w="992" w:type="dxa"/>
            <w:vAlign w:val="center"/>
          </w:tcPr>
          <w:p w14:paraId="13C246CB" w14:textId="4BD45777" w:rsidR="005B4117" w:rsidRPr="00CC6AD0" w:rsidRDefault="005B4117" w:rsidP="00C97838">
            <w:pPr>
              <w:jc w:val="center"/>
              <w:rPr>
                <w:rFonts w:ascii="Times New Roman" w:eastAsia="Times New Roman" w:hAnsi="Times New Roman" w:cs="B Homa"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86</w:t>
            </w:r>
          </w:p>
        </w:tc>
        <w:tc>
          <w:tcPr>
            <w:tcW w:w="709" w:type="dxa"/>
            <w:vAlign w:val="center"/>
          </w:tcPr>
          <w:p w14:paraId="1F229145" w14:textId="39E8E8CC" w:rsidR="005B4117" w:rsidRPr="005B4117" w:rsidRDefault="005B4117" w:rsidP="00C97838">
            <w:pPr>
              <w:jc w:val="center"/>
              <w:rPr>
                <w:rFonts w:ascii="Times New Roman" w:eastAsia="Times New Roman" w:hAnsi="Times New Roman" w:cs="Cambria"/>
                <w:rtl/>
              </w:rPr>
            </w:pPr>
            <w:r>
              <w:rPr>
                <w:rFonts w:ascii="Times New Roman" w:eastAsia="Times New Roman" w:hAnsi="Times New Roman" w:cs="Cambria" w:hint="cs"/>
                <w:rtl/>
              </w:rPr>
              <w:t>_</w:t>
            </w:r>
          </w:p>
        </w:tc>
        <w:tc>
          <w:tcPr>
            <w:tcW w:w="1418" w:type="dxa"/>
            <w:vAlign w:val="center"/>
          </w:tcPr>
          <w:p w14:paraId="0C2BCE66" w14:textId="6FC879E5" w:rsidR="005B4117" w:rsidRPr="005B4117" w:rsidRDefault="005B4117" w:rsidP="00C97838">
            <w:pPr>
              <w:jc w:val="center"/>
              <w:rPr>
                <w:rFonts w:ascii="Times New Roman" w:eastAsia="Times New Roman" w:hAnsi="Times New Roman" w:cs="Cambria"/>
              </w:rPr>
            </w:pPr>
            <w:r>
              <w:rPr>
                <w:rFonts w:ascii="Times New Roman" w:eastAsia="Times New Roman" w:hAnsi="Times New Roman" w:cs="Cambria" w:hint="cs"/>
                <w:rtl/>
              </w:rPr>
              <w:t>_</w:t>
            </w:r>
          </w:p>
        </w:tc>
      </w:tr>
    </w:tbl>
    <w:p w14:paraId="7B7E0FD6" w14:textId="77777777" w:rsidR="005B4117" w:rsidRPr="00CC6AD0" w:rsidRDefault="005B4117" w:rsidP="00583B53">
      <w:pPr>
        <w:spacing w:after="0" w:line="240" w:lineRule="auto"/>
        <w:rPr>
          <w:rFonts w:ascii="Times New Roman" w:eastAsia="Times New Roman" w:hAnsi="Times New Roman" w:cs="B Titr"/>
          <w:sz w:val="18"/>
          <w:szCs w:val="18"/>
          <w:rtl/>
        </w:rPr>
      </w:pPr>
    </w:p>
    <w:tbl>
      <w:tblPr>
        <w:bidiVisual/>
        <w:tblW w:w="7644" w:type="dxa"/>
        <w:tblInd w:w="1281" w:type="dxa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5234"/>
        <w:gridCol w:w="2410"/>
      </w:tblGrid>
      <w:tr w:rsidR="00CC6AD0" w:rsidRPr="00CC6AD0" w14:paraId="3442C608" w14:textId="77777777" w:rsidTr="00954108">
        <w:trPr>
          <w:trHeight w:val="661"/>
        </w:trPr>
        <w:tc>
          <w:tcPr>
            <w:tcW w:w="5234" w:type="dxa"/>
            <w:shd w:val="clear" w:color="auto" w:fill="E6F7FA"/>
            <w:vAlign w:val="center"/>
          </w:tcPr>
          <w:p w14:paraId="13843355" w14:textId="77777777" w:rsidR="00CC6AD0" w:rsidRPr="003C206F" w:rsidRDefault="00CC6AD0" w:rsidP="00954108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موقعیت شهرستان</w:t>
            </w:r>
          </w:p>
        </w:tc>
        <w:tc>
          <w:tcPr>
            <w:tcW w:w="2410" w:type="dxa"/>
            <w:shd w:val="clear" w:color="auto" w:fill="E6F7FA"/>
            <w:vAlign w:val="center"/>
          </w:tcPr>
          <w:p w14:paraId="51B1FCF9" w14:textId="77777777" w:rsidR="00CC6AD0" w:rsidRPr="003C206F" w:rsidRDefault="00CC6AD0" w:rsidP="00954108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فاصله (کیلومتر)</w:t>
            </w:r>
          </w:p>
        </w:tc>
      </w:tr>
      <w:tr w:rsidR="00CC6AD0" w:rsidRPr="00CC6AD0" w14:paraId="64D3A735" w14:textId="77777777" w:rsidTr="00954108">
        <w:trPr>
          <w:trHeight w:val="804"/>
        </w:trPr>
        <w:tc>
          <w:tcPr>
            <w:tcW w:w="5234" w:type="dxa"/>
            <w:vAlign w:val="center"/>
          </w:tcPr>
          <w:p w14:paraId="00B3F821" w14:textId="77777777" w:rsidR="00CC6AD0" w:rsidRPr="00CC6AD0" w:rsidRDefault="00CC6AD0" w:rsidP="00954108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فرودگاه و راه آهن اهواز</w:t>
            </w:r>
          </w:p>
          <w:p w14:paraId="7F23F5AA" w14:textId="2E49C92E" w:rsidR="00CC6AD0" w:rsidRPr="00CC6AD0" w:rsidRDefault="00CC6AD0" w:rsidP="00954108">
            <w:pPr>
              <w:tabs>
                <w:tab w:val="center" w:pos="2750"/>
              </w:tabs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راه آهن و  بندر امام خمینی</w:t>
            </w:r>
          </w:p>
        </w:tc>
        <w:tc>
          <w:tcPr>
            <w:tcW w:w="2410" w:type="dxa"/>
            <w:vAlign w:val="center"/>
          </w:tcPr>
          <w:p w14:paraId="21946DBD" w14:textId="77777777" w:rsidR="00CC6AD0" w:rsidRPr="00CC6AD0" w:rsidRDefault="00CC6AD0" w:rsidP="00954108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225</w:t>
            </w:r>
          </w:p>
          <w:p w14:paraId="7E322573" w14:textId="1E9E8E76" w:rsidR="00CC6AD0" w:rsidRPr="00CC6AD0" w:rsidRDefault="00CC6AD0" w:rsidP="00954108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80</w:t>
            </w:r>
          </w:p>
        </w:tc>
      </w:tr>
    </w:tbl>
    <w:p w14:paraId="11D9931D" w14:textId="39B7A16C" w:rsidR="00CC6AD0" w:rsidRPr="00CC6AD0" w:rsidRDefault="00583B53" w:rsidP="00583B53">
      <w:pPr>
        <w:spacing w:after="0" w:line="240" w:lineRule="auto"/>
        <w:ind w:right="709"/>
        <w:rPr>
          <w:rFonts w:ascii="Times New Roman" w:eastAsia="Times New Roman" w:hAnsi="Times New Roman" w:cs="B Titr"/>
          <w:sz w:val="26"/>
          <w:szCs w:val="26"/>
          <w:rtl/>
        </w:rPr>
      </w:pPr>
      <w:r>
        <w:rPr>
          <w:rFonts w:ascii="Times New Roman" w:eastAsia="Times New Roman" w:hAnsi="Times New Roman" w:cs="B Titr" w:hint="cs"/>
          <w:sz w:val="26"/>
          <w:szCs w:val="26"/>
          <w:rtl/>
        </w:rPr>
        <w:t xml:space="preserve">                </w:t>
      </w:r>
      <w:r w:rsidR="00CC6AD0" w:rsidRPr="00CC6AD0">
        <w:rPr>
          <w:rFonts w:ascii="Times New Roman" w:eastAsia="Times New Roman" w:hAnsi="Times New Roman" w:cs="B Titr" w:hint="cs"/>
          <w:sz w:val="26"/>
          <w:szCs w:val="26"/>
          <w:rtl/>
        </w:rPr>
        <w:t>مزاياي سرمايه گذاري در منطقه:</w:t>
      </w:r>
    </w:p>
    <w:p w14:paraId="62ED68AB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وجود  بنادر  صيادي  در شهرستان  هنديجان</w:t>
      </w:r>
    </w:p>
    <w:p w14:paraId="48D55D9C" w14:textId="77777777" w:rsidR="00560C58" w:rsidRDefault="00560C58" w:rsidP="00560C58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3C74FC51" w14:textId="77777777" w:rsidR="00560C58" w:rsidRDefault="00560C58" w:rsidP="00560C58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پتانسیل های سرمایه گذاری: </w:t>
      </w:r>
    </w:p>
    <w:p w14:paraId="6F0096AD" w14:textId="77777777" w:rsidR="00560C58" w:rsidRPr="00560C58" w:rsidRDefault="00560C58" w:rsidP="00560C58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60C58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صنایع غذایی </w:t>
      </w:r>
      <w:r w:rsidRPr="00560C58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(شیلات)، </w:t>
      </w:r>
      <w:r w:rsidRPr="00560C58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صنایع ساختمانی، قطعه سازی برای صنایع نفت و گاز، کشتی سازی و صنایع وابسته، * صنایع پتروشیمی و شیمیایی (بالادستی، پایین دستی)،</w:t>
      </w:r>
      <w:r w:rsidRPr="00560C58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+</w:t>
      </w:r>
      <w:r w:rsidRPr="00560C58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صنایع برق و الکترونیک صنایع اپتیک، صنایع بازیافت، صنایع عمومی کارگاهی</w:t>
      </w:r>
    </w:p>
    <w:p w14:paraId="0D16D719" w14:textId="77777777" w:rsidR="00213DD2" w:rsidRDefault="00CC6AD0" w:rsidP="00343503">
      <w:pPr>
        <w:pStyle w:val="Kouravand"/>
        <w:rPr>
          <w:rtl/>
        </w:rPr>
      </w:pPr>
      <w:bookmarkStart w:id="60" w:name="_Toc190682051"/>
      <w:r w:rsidRPr="00E45B7C">
        <w:rPr>
          <w:rFonts w:hint="cs"/>
          <w:rtl/>
        </w:rPr>
        <w:t>شهرستان لالی</w:t>
      </w:r>
      <w:bookmarkEnd w:id="60"/>
    </w:p>
    <w:p w14:paraId="08DEE2E8" w14:textId="4C7A5682" w:rsidR="00CC6AD0" w:rsidRPr="00CC6AD0" w:rsidRDefault="00CC6AD0" w:rsidP="007047F8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  <w:r w:rsidRPr="00CC6AD0">
        <w:rPr>
          <w:rFonts w:ascii="Times New Roman" w:eastAsia="Times New Roman" w:hAnsi="Times New Roman" w:cs="Zar"/>
          <w:sz w:val="12"/>
          <w:szCs w:val="12"/>
          <w:rtl/>
        </w:rPr>
        <w:br/>
      </w:r>
      <w:r w:rsidR="00A20740">
        <w:rPr>
          <w:rFonts w:ascii="Times New Roman" w:eastAsia="Times New Roman" w:hAnsi="Times New Roman" w:cs="B Titr" w:hint="cs"/>
          <w:sz w:val="26"/>
          <w:szCs w:val="26"/>
          <w:rtl/>
        </w:rPr>
        <w:t>شهرک‌ها</w:t>
      </w:r>
      <w:r w:rsidRPr="00CC6AD0">
        <w:rPr>
          <w:rFonts w:ascii="Times New Roman" w:eastAsia="Times New Roman" w:hAnsi="Times New Roman" w:cs="B Titr" w:hint="cs"/>
          <w:sz w:val="26"/>
          <w:szCs w:val="26"/>
          <w:rtl/>
        </w:rPr>
        <w:t xml:space="preserve"> و نواحی صنعتی</w:t>
      </w:r>
    </w:p>
    <w:tbl>
      <w:tblPr>
        <w:bidiVisual/>
        <w:tblW w:w="10899" w:type="dxa"/>
        <w:tblInd w:w="-71" w:type="dxa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2543"/>
        <w:gridCol w:w="1410"/>
        <w:gridCol w:w="709"/>
        <w:gridCol w:w="857"/>
        <w:gridCol w:w="1176"/>
        <w:gridCol w:w="580"/>
        <w:gridCol w:w="732"/>
        <w:gridCol w:w="1424"/>
        <w:gridCol w:w="782"/>
        <w:gridCol w:w="686"/>
      </w:tblGrid>
      <w:tr w:rsidR="00CC6AD0" w:rsidRPr="00CC6AD0" w14:paraId="29DFE628" w14:textId="77777777" w:rsidTr="005517D3">
        <w:trPr>
          <w:trHeight w:val="222"/>
        </w:trPr>
        <w:tc>
          <w:tcPr>
            <w:tcW w:w="10899" w:type="dxa"/>
            <w:gridSpan w:val="10"/>
            <w:shd w:val="clear" w:color="auto" w:fill="E6F7FA"/>
          </w:tcPr>
          <w:p w14:paraId="69B39820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وضعیت واحد های صنعتی</w:t>
            </w:r>
          </w:p>
        </w:tc>
      </w:tr>
      <w:tr w:rsidR="00CC6AD0" w:rsidRPr="00CC6AD0" w14:paraId="4EDA6AEF" w14:textId="77777777" w:rsidTr="005517D3">
        <w:trPr>
          <w:trHeight w:val="278"/>
        </w:trPr>
        <w:tc>
          <w:tcPr>
            <w:tcW w:w="2543" w:type="dxa"/>
            <w:vMerge w:val="restart"/>
            <w:shd w:val="clear" w:color="auto" w:fill="E6F7FA"/>
            <w:vAlign w:val="center"/>
          </w:tcPr>
          <w:p w14:paraId="0D8D60E7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*وضعیت کلی قراردادهای صنعتی*</w:t>
            </w:r>
          </w:p>
        </w:tc>
        <w:tc>
          <w:tcPr>
            <w:tcW w:w="2119" w:type="dxa"/>
            <w:gridSpan w:val="2"/>
            <w:shd w:val="clear" w:color="auto" w:fill="E6F7FA"/>
          </w:tcPr>
          <w:p w14:paraId="03CB45A1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مساحت شهرک ها</w:t>
            </w:r>
          </w:p>
        </w:tc>
        <w:tc>
          <w:tcPr>
            <w:tcW w:w="2033" w:type="dxa"/>
            <w:gridSpan w:val="2"/>
            <w:shd w:val="clear" w:color="auto" w:fill="E6F7FA"/>
            <w:vAlign w:val="center"/>
          </w:tcPr>
          <w:p w14:paraId="283ADE72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2736" w:type="dxa"/>
            <w:gridSpan w:val="3"/>
            <w:shd w:val="clear" w:color="auto" w:fill="E6F7FA"/>
          </w:tcPr>
          <w:p w14:paraId="757494A7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 واحدهای به بهره برداری رسیده</w:t>
            </w:r>
          </w:p>
        </w:tc>
        <w:tc>
          <w:tcPr>
            <w:tcW w:w="1468" w:type="dxa"/>
            <w:gridSpan w:val="2"/>
            <w:shd w:val="clear" w:color="auto" w:fill="E6F7FA"/>
          </w:tcPr>
          <w:p w14:paraId="1477B153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وضعیت قراردادها</w:t>
            </w:r>
          </w:p>
        </w:tc>
      </w:tr>
      <w:tr w:rsidR="00CC6AD0" w:rsidRPr="00CC6AD0" w14:paraId="67C6596D" w14:textId="77777777" w:rsidTr="005517D3">
        <w:trPr>
          <w:trHeight w:val="485"/>
        </w:trPr>
        <w:tc>
          <w:tcPr>
            <w:tcW w:w="2543" w:type="dxa"/>
            <w:vMerge/>
            <w:shd w:val="clear" w:color="auto" w:fill="E6F7FA"/>
          </w:tcPr>
          <w:p w14:paraId="2C452BFE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1410" w:type="dxa"/>
            <w:shd w:val="clear" w:color="auto" w:fill="E6F7FA"/>
            <w:vAlign w:val="center"/>
          </w:tcPr>
          <w:p w14:paraId="74B56897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8"/>
                <w:szCs w:val="18"/>
                <w:rtl/>
              </w:rPr>
              <w:t>مساحت کل</w:t>
            </w:r>
          </w:p>
          <w:p w14:paraId="6E7A6755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(هكتار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)</w:t>
            </w:r>
          </w:p>
        </w:tc>
        <w:tc>
          <w:tcPr>
            <w:tcW w:w="709" w:type="dxa"/>
            <w:shd w:val="clear" w:color="auto" w:fill="E6F7FA"/>
            <w:vAlign w:val="center"/>
          </w:tcPr>
          <w:p w14:paraId="68DB1918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سند مالکیت</w:t>
            </w:r>
          </w:p>
        </w:tc>
        <w:tc>
          <w:tcPr>
            <w:tcW w:w="857" w:type="dxa"/>
            <w:shd w:val="clear" w:color="auto" w:fill="E6F7FA"/>
            <w:vAlign w:val="center"/>
          </w:tcPr>
          <w:p w14:paraId="385E993E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قراردادهای منعقده</w:t>
            </w:r>
          </w:p>
        </w:tc>
        <w:tc>
          <w:tcPr>
            <w:tcW w:w="1176" w:type="dxa"/>
            <w:shd w:val="clear" w:color="auto" w:fill="E6F7FA"/>
            <w:vAlign w:val="center"/>
          </w:tcPr>
          <w:p w14:paraId="2029AC1A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مساحت واگذار شده </w:t>
            </w: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>(هکتار)</w:t>
            </w:r>
          </w:p>
        </w:tc>
        <w:tc>
          <w:tcPr>
            <w:tcW w:w="580" w:type="dxa"/>
            <w:shd w:val="clear" w:color="auto" w:fill="E6F7FA"/>
            <w:vAlign w:val="center"/>
          </w:tcPr>
          <w:p w14:paraId="79BC2D58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کل</w:t>
            </w:r>
          </w:p>
        </w:tc>
        <w:tc>
          <w:tcPr>
            <w:tcW w:w="732" w:type="dxa"/>
            <w:shd w:val="clear" w:color="auto" w:fill="E6F7FA"/>
            <w:vAlign w:val="center"/>
          </w:tcPr>
          <w:p w14:paraId="4324893F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 xml:space="preserve">اشتغال </w:t>
            </w:r>
          </w:p>
        </w:tc>
        <w:tc>
          <w:tcPr>
            <w:tcW w:w="1424" w:type="dxa"/>
            <w:shd w:val="clear" w:color="auto" w:fill="E6F7FA"/>
            <w:vAlign w:val="center"/>
          </w:tcPr>
          <w:p w14:paraId="6BB20E86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سرمایه گذاری</w:t>
            </w:r>
          </w:p>
          <w:p w14:paraId="28E42650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4"/>
                <w:szCs w:val="14"/>
                <w:rtl/>
              </w:rPr>
              <w:t xml:space="preserve">(میلیارد  ریال) </w:t>
            </w:r>
          </w:p>
        </w:tc>
        <w:tc>
          <w:tcPr>
            <w:tcW w:w="782" w:type="dxa"/>
            <w:shd w:val="clear" w:color="auto" w:fill="E6F7FA"/>
            <w:vAlign w:val="center"/>
          </w:tcPr>
          <w:p w14:paraId="539E99D0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غیر فعال</w:t>
            </w:r>
          </w:p>
        </w:tc>
        <w:tc>
          <w:tcPr>
            <w:tcW w:w="686" w:type="dxa"/>
            <w:shd w:val="clear" w:color="auto" w:fill="E6F7FA"/>
            <w:vAlign w:val="center"/>
          </w:tcPr>
          <w:p w14:paraId="067F96BC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فعال</w:t>
            </w:r>
          </w:p>
        </w:tc>
      </w:tr>
      <w:tr w:rsidR="00CC6AD0" w:rsidRPr="00CC6AD0" w14:paraId="5FB8C6A4" w14:textId="77777777" w:rsidTr="005517D3">
        <w:trPr>
          <w:trHeight w:val="491"/>
        </w:trPr>
        <w:tc>
          <w:tcPr>
            <w:tcW w:w="2543" w:type="dxa"/>
            <w:vAlign w:val="center"/>
          </w:tcPr>
          <w:p w14:paraId="3F618E1A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ناحیه صنعتی لالی 2</w:t>
            </w:r>
          </w:p>
        </w:tc>
        <w:tc>
          <w:tcPr>
            <w:tcW w:w="1410" w:type="dxa"/>
            <w:vAlign w:val="center"/>
          </w:tcPr>
          <w:p w14:paraId="1C955DAE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10</w:t>
            </w:r>
          </w:p>
        </w:tc>
        <w:tc>
          <w:tcPr>
            <w:tcW w:w="709" w:type="dxa"/>
            <w:vAlign w:val="center"/>
          </w:tcPr>
          <w:p w14:paraId="293794B5" w14:textId="77777777" w:rsidR="00CC6AD0" w:rsidRPr="00F1113E" w:rsidRDefault="00A64389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 xml:space="preserve">- </w:t>
            </w:r>
          </w:p>
        </w:tc>
        <w:tc>
          <w:tcPr>
            <w:tcW w:w="857" w:type="dxa"/>
            <w:vAlign w:val="center"/>
          </w:tcPr>
          <w:p w14:paraId="5450BBF2" w14:textId="1B6F96D4" w:rsidR="00CC6AD0" w:rsidRPr="00F1113E" w:rsidRDefault="004F5DE6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6</w:t>
            </w:r>
          </w:p>
        </w:tc>
        <w:tc>
          <w:tcPr>
            <w:tcW w:w="1176" w:type="dxa"/>
            <w:vAlign w:val="center"/>
          </w:tcPr>
          <w:p w14:paraId="384704BD" w14:textId="2582389E" w:rsidR="00CC6AD0" w:rsidRPr="00F1113E" w:rsidRDefault="00FD33EA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178D87A0" w14:textId="69862F7D" w:rsidR="00CC6AD0" w:rsidRPr="00F1113E" w:rsidRDefault="004F5DE6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F1113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32" w:type="dxa"/>
            <w:vAlign w:val="center"/>
          </w:tcPr>
          <w:p w14:paraId="2B98CB1C" w14:textId="2478D15E" w:rsidR="00CC6AD0" w:rsidRPr="00F1113E" w:rsidRDefault="004F5DE6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F1113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424" w:type="dxa"/>
            <w:shd w:val="clear" w:color="auto" w:fill="auto"/>
            <w:vAlign w:val="center"/>
          </w:tcPr>
          <w:p w14:paraId="1FB4BDAD" w14:textId="3656F653" w:rsidR="00CC6AD0" w:rsidRPr="00F1113E" w:rsidRDefault="004F5DE6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F1113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82" w:type="dxa"/>
            <w:vAlign w:val="center"/>
          </w:tcPr>
          <w:p w14:paraId="73DD5AC7" w14:textId="77777777" w:rsidR="00CC6AD0" w:rsidRPr="00F1113E" w:rsidRDefault="00E45B7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F1113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686" w:type="dxa"/>
            <w:vAlign w:val="center"/>
          </w:tcPr>
          <w:p w14:paraId="0DF088B2" w14:textId="77777777" w:rsidR="00CC6AD0" w:rsidRPr="00F1113E" w:rsidRDefault="00E45B7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F1113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CC6AD0" w:rsidRPr="00CC6AD0" w14:paraId="3A55925D" w14:textId="77777777" w:rsidTr="005517D3">
        <w:trPr>
          <w:trHeight w:val="491"/>
        </w:trPr>
        <w:tc>
          <w:tcPr>
            <w:tcW w:w="2543" w:type="dxa"/>
            <w:shd w:val="clear" w:color="auto" w:fill="EAE1FC" w:themeFill="accent5" w:themeFillTint="33"/>
            <w:vAlign w:val="center"/>
          </w:tcPr>
          <w:p w14:paraId="4EA96156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مجموع</w:t>
            </w:r>
          </w:p>
        </w:tc>
        <w:tc>
          <w:tcPr>
            <w:tcW w:w="1410" w:type="dxa"/>
            <w:shd w:val="clear" w:color="auto" w:fill="EAE1FC" w:themeFill="accent5" w:themeFillTint="33"/>
            <w:vAlign w:val="center"/>
          </w:tcPr>
          <w:p w14:paraId="5307FF53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10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74DB003F" w14:textId="77777777" w:rsidR="00CC6AD0" w:rsidRPr="00F1113E" w:rsidRDefault="00E45B7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F1113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57" w:type="dxa"/>
            <w:shd w:val="clear" w:color="auto" w:fill="EAE1FC" w:themeFill="accent5" w:themeFillTint="33"/>
            <w:vAlign w:val="center"/>
          </w:tcPr>
          <w:p w14:paraId="10A55CB6" w14:textId="77777777" w:rsidR="00CC6AD0" w:rsidRPr="00F1113E" w:rsidRDefault="00D51F11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1176" w:type="dxa"/>
            <w:shd w:val="clear" w:color="auto" w:fill="EAE1FC" w:themeFill="accent5" w:themeFillTint="33"/>
            <w:vAlign w:val="center"/>
          </w:tcPr>
          <w:p w14:paraId="32E27448" w14:textId="77777777" w:rsidR="00CC6AD0" w:rsidRPr="00F1113E" w:rsidRDefault="00D51F11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580" w:type="dxa"/>
            <w:shd w:val="clear" w:color="auto" w:fill="EAE1FC" w:themeFill="accent5" w:themeFillTint="33"/>
            <w:vAlign w:val="center"/>
          </w:tcPr>
          <w:p w14:paraId="3493B08B" w14:textId="77777777" w:rsidR="00CC6AD0" w:rsidRPr="00F1113E" w:rsidRDefault="00E45B7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F1113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32" w:type="dxa"/>
            <w:shd w:val="clear" w:color="auto" w:fill="EAE1FC" w:themeFill="accent5" w:themeFillTint="33"/>
            <w:vAlign w:val="center"/>
          </w:tcPr>
          <w:p w14:paraId="20E89BCA" w14:textId="77777777" w:rsidR="00CC6AD0" w:rsidRPr="00F1113E" w:rsidRDefault="00E45B7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F1113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1424" w:type="dxa"/>
            <w:shd w:val="clear" w:color="auto" w:fill="EAE1FC" w:themeFill="accent5" w:themeFillTint="33"/>
            <w:vAlign w:val="center"/>
          </w:tcPr>
          <w:p w14:paraId="16AD5F50" w14:textId="77777777" w:rsidR="00CC6AD0" w:rsidRPr="00F1113E" w:rsidRDefault="00E45B7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F1113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82" w:type="dxa"/>
            <w:shd w:val="clear" w:color="auto" w:fill="EAE1FC" w:themeFill="accent5" w:themeFillTint="33"/>
            <w:vAlign w:val="center"/>
          </w:tcPr>
          <w:p w14:paraId="142E4C1E" w14:textId="77777777" w:rsidR="00CC6AD0" w:rsidRPr="00F1113E" w:rsidRDefault="00E45B7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F1113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686" w:type="dxa"/>
            <w:shd w:val="clear" w:color="auto" w:fill="EAE1FC" w:themeFill="accent5" w:themeFillTint="33"/>
            <w:vAlign w:val="center"/>
          </w:tcPr>
          <w:p w14:paraId="4F2ADC63" w14:textId="77777777" w:rsidR="00CC6AD0" w:rsidRPr="00F1113E" w:rsidRDefault="00E45B7C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F1113E"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</w:tbl>
    <w:p w14:paraId="7FDCCFCD" w14:textId="77777777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Zar"/>
          <w:szCs w:val="24"/>
          <w:rtl/>
        </w:rPr>
      </w:pPr>
    </w:p>
    <w:tbl>
      <w:tblPr>
        <w:tblStyle w:val="TableGrid1"/>
        <w:bidiVisual/>
        <w:tblW w:w="9957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4A0" w:firstRow="1" w:lastRow="0" w:firstColumn="1" w:lastColumn="0" w:noHBand="0" w:noVBand="1"/>
      </w:tblPr>
      <w:tblGrid>
        <w:gridCol w:w="2007"/>
        <w:gridCol w:w="567"/>
        <w:gridCol w:w="851"/>
        <w:gridCol w:w="567"/>
        <w:gridCol w:w="850"/>
        <w:gridCol w:w="709"/>
        <w:gridCol w:w="709"/>
        <w:gridCol w:w="709"/>
        <w:gridCol w:w="709"/>
        <w:gridCol w:w="709"/>
        <w:gridCol w:w="708"/>
        <w:gridCol w:w="862"/>
      </w:tblGrid>
      <w:tr w:rsidR="00FD33EA" w:rsidRPr="00CC6AD0" w14:paraId="5C2104DA" w14:textId="77777777" w:rsidTr="00FD33EA">
        <w:trPr>
          <w:trHeight w:val="285"/>
          <w:jc w:val="center"/>
        </w:trPr>
        <w:tc>
          <w:tcPr>
            <w:tcW w:w="2007" w:type="dxa"/>
            <w:vMerge w:val="restart"/>
            <w:shd w:val="clear" w:color="auto" w:fill="E6F7FA"/>
            <w:vAlign w:val="center"/>
          </w:tcPr>
          <w:p w14:paraId="551CD964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color w:val="FF0000"/>
                <w:sz w:val="18"/>
                <w:szCs w:val="18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color w:val="FF0000"/>
                <w:rtl/>
              </w:rPr>
              <w:t>* امکانات زیر بنایی *</w:t>
            </w:r>
          </w:p>
        </w:tc>
        <w:tc>
          <w:tcPr>
            <w:tcW w:w="1418" w:type="dxa"/>
            <w:gridSpan w:val="2"/>
            <w:shd w:val="clear" w:color="auto" w:fill="E6F7FA"/>
            <w:vAlign w:val="center"/>
          </w:tcPr>
          <w:p w14:paraId="4ECCBD26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آب</w:t>
            </w:r>
          </w:p>
        </w:tc>
        <w:tc>
          <w:tcPr>
            <w:tcW w:w="1417" w:type="dxa"/>
            <w:gridSpan w:val="2"/>
            <w:shd w:val="clear" w:color="auto" w:fill="E6F7FA"/>
            <w:vAlign w:val="center"/>
          </w:tcPr>
          <w:p w14:paraId="1F814342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برق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3CFDF665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گاز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75E25C1A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مخابرات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07F4425E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تصفیه خانه فاضلاب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3DB0B463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فضای سبز (هکتار)</w:t>
            </w:r>
          </w:p>
        </w:tc>
        <w:tc>
          <w:tcPr>
            <w:tcW w:w="709" w:type="dxa"/>
            <w:vMerge w:val="restart"/>
            <w:shd w:val="clear" w:color="auto" w:fill="E6F7FA"/>
            <w:vAlign w:val="center"/>
          </w:tcPr>
          <w:p w14:paraId="3F05045E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شبکه داخلی گاز</w:t>
            </w:r>
          </w:p>
        </w:tc>
        <w:tc>
          <w:tcPr>
            <w:tcW w:w="708" w:type="dxa"/>
            <w:vMerge w:val="restart"/>
            <w:shd w:val="clear" w:color="auto" w:fill="E6F7FA"/>
            <w:vAlign w:val="center"/>
          </w:tcPr>
          <w:p w14:paraId="3E857226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اتصال به فیبر نوری</w:t>
            </w:r>
          </w:p>
        </w:tc>
        <w:tc>
          <w:tcPr>
            <w:tcW w:w="862" w:type="dxa"/>
            <w:vMerge w:val="restart"/>
            <w:shd w:val="clear" w:color="auto" w:fill="E6F7FA"/>
            <w:vAlign w:val="center"/>
          </w:tcPr>
          <w:p w14:paraId="2078FA24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ساختمان آتشنشانی</w:t>
            </w:r>
          </w:p>
        </w:tc>
      </w:tr>
      <w:tr w:rsidR="00FD33EA" w:rsidRPr="00CC6AD0" w14:paraId="7AF37648" w14:textId="77777777" w:rsidTr="00FD33EA">
        <w:trPr>
          <w:trHeight w:val="375"/>
          <w:jc w:val="center"/>
        </w:trPr>
        <w:tc>
          <w:tcPr>
            <w:tcW w:w="2007" w:type="dxa"/>
            <w:vMerge/>
            <w:shd w:val="clear" w:color="auto" w:fill="E5DFEC"/>
            <w:vAlign w:val="center"/>
          </w:tcPr>
          <w:p w14:paraId="79C40DDC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sz w:val="18"/>
                <w:szCs w:val="18"/>
                <w:rtl/>
              </w:rPr>
            </w:pPr>
          </w:p>
        </w:tc>
        <w:tc>
          <w:tcPr>
            <w:tcW w:w="567" w:type="dxa"/>
            <w:shd w:val="clear" w:color="auto" w:fill="E6F7FA"/>
            <w:vAlign w:val="center"/>
          </w:tcPr>
          <w:p w14:paraId="7154BBFC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1" w:type="dxa"/>
            <w:shd w:val="clear" w:color="auto" w:fill="E6F7FA"/>
            <w:vAlign w:val="center"/>
          </w:tcPr>
          <w:p w14:paraId="5ABCB78B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آب تامین شده</w:t>
            </w:r>
          </w:p>
        </w:tc>
        <w:tc>
          <w:tcPr>
            <w:tcW w:w="567" w:type="dxa"/>
            <w:shd w:val="clear" w:color="auto" w:fill="E6F7FA"/>
            <w:vAlign w:val="center"/>
          </w:tcPr>
          <w:p w14:paraId="14DA3939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دارد</w:t>
            </w:r>
          </w:p>
        </w:tc>
        <w:tc>
          <w:tcPr>
            <w:tcW w:w="850" w:type="dxa"/>
            <w:shd w:val="clear" w:color="auto" w:fill="E6F7FA"/>
            <w:vAlign w:val="center"/>
          </w:tcPr>
          <w:p w14:paraId="12D1FE80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sz w:val="16"/>
                <w:szCs w:val="16"/>
                <w:rtl/>
              </w:rPr>
              <w:t>میزان برق تامین شده</w:t>
            </w: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1D1D3038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03CFA545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50040223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65941263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E5DFEC"/>
            <w:vAlign w:val="center"/>
          </w:tcPr>
          <w:p w14:paraId="7C924F28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708" w:type="dxa"/>
            <w:vMerge/>
            <w:shd w:val="clear" w:color="auto" w:fill="E5DFEC"/>
            <w:vAlign w:val="center"/>
          </w:tcPr>
          <w:p w14:paraId="13F3A0A7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  <w:tc>
          <w:tcPr>
            <w:tcW w:w="862" w:type="dxa"/>
            <w:vMerge/>
            <w:shd w:val="clear" w:color="auto" w:fill="E5DFEC"/>
            <w:vAlign w:val="center"/>
          </w:tcPr>
          <w:p w14:paraId="0466E889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sz w:val="16"/>
                <w:szCs w:val="16"/>
                <w:rtl/>
              </w:rPr>
            </w:pPr>
          </w:p>
        </w:tc>
      </w:tr>
      <w:tr w:rsidR="00FD33EA" w:rsidRPr="00CC6AD0" w14:paraId="69D8396E" w14:textId="77777777" w:rsidTr="00FD33EA">
        <w:trPr>
          <w:trHeight w:val="433"/>
          <w:jc w:val="center"/>
        </w:trPr>
        <w:tc>
          <w:tcPr>
            <w:tcW w:w="2007" w:type="dxa"/>
            <w:vAlign w:val="center"/>
          </w:tcPr>
          <w:p w14:paraId="690D8FEE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ناحیه صنعتی لالی 2</w:t>
            </w:r>
          </w:p>
        </w:tc>
        <w:tc>
          <w:tcPr>
            <w:tcW w:w="567" w:type="dxa"/>
            <w:vAlign w:val="center"/>
          </w:tcPr>
          <w:p w14:paraId="48578D54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1" w:type="dxa"/>
            <w:vAlign w:val="center"/>
          </w:tcPr>
          <w:p w14:paraId="61D5B09F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7</w:t>
            </w:r>
          </w:p>
        </w:tc>
        <w:tc>
          <w:tcPr>
            <w:tcW w:w="567" w:type="dxa"/>
            <w:vAlign w:val="center"/>
          </w:tcPr>
          <w:p w14:paraId="5DE5AD2F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850" w:type="dxa"/>
            <w:vAlign w:val="center"/>
          </w:tcPr>
          <w:p w14:paraId="4F31D3B7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709" w:type="dxa"/>
            <w:vAlign w:val="center"/>
          </w:tcPr>
          <w:p w14:paraId="4594060C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5AB8C9C8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*</w:t>
            </w:r>
          </w:p>
        </w:tc>
        <w:tc>
          <w:tcPr>
            <w:tcW w:w="709" w:type="dxa"/>
            <w:vAlign w:val="center"/>
          </w:tcPr>
          <w:p w14:paraId="7E21EC2C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vAlign w:val="center"/>
          </w:tcPr>
          <w:p w14:paraId="012AAC91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2AE0DC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1013BE0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3762F184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  <w:tr w:rsidR="00FD33EA" w:rsidRPr="00CC6AD0" w14:paraId="341599D0" w14:textId="77777777" w:rsidTr="00FD33EA">
        <w:trPr>
          <w:trHeight w:val="433"/>
          <w:jc w:val="center"/>
        </w:trPr>
        <w:tc>
          <w:tcPr>
            <w:tcW w:w="2007" w:type="dxa"/>
            <w:shd w:val="clear" w:color="auto" w:fill="EAE1FC" w:themeFill="accent5" w:themeFillTint="33"/>
            <w:vAlign w:val="center"/>
          </w:tcPr>
          <w:p w14:paraId="2720210E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مجموع</w:t>
            </w:r>
          </w:p>
        </w:tc>
        <w:tc>
          <w:tcPr>
            <w:tcW w:w="567" w:type="dxa"/>
            <w:shd w:val="clear" w:color="auto" w:fill="EAE1FC" w:themeFill="accent5" w:themeFillTint="33"/>
            <w:vAlign w:val="center"/>
          </w:tcPr>
          <w:p w14:paraId="16A0E5BD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851" w:type="dxa"/>
            <w:shd w:val="clear" w:color="auto" w:fill="EAE1FC" w:themeFill="accent5" w:themeFillTint="33"/>
            <w:vAlign w:val="center"/>
          </w:tcPr>
          <w:p w14:paraId="359A3A5C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7</w:t>
            </w:r>
          </w:p>
        </w:tc>
        <w:tc>
          <w:tcPr>
            <w:tcW w:w="567" w:type="dxa"/>
            <w:shd w:val="clear" w:color="auto" w:fill="EAE1FC" w:themeFill="accent5" w:themeFillTint="33"/>
            <w:vAlign w:val="center"/>
          </w:tcPr>
          <w:p w14:paraId="78BDA5D3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850" w:type="dxa"/>
            <w:shd w:val="clear" w:color="auto" w:fill="EAE1FC" w:themeFill="accent5" w:themeFillTint="33"/>
            <w:vAlign w:val="center"/>
          </w:tcPr>
          <w:p w14:paraId="1E8F77A8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00EE2002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4A4E9423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1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4395F163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20745830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9" w:type="dxa"/>
            <w:shd w:val="clear" w:color="auto" w:fill="EAE1FC" w:themeFill="accent5" w:themeFillTint="33"/>
            <w:vAlign w:val="center"/>
          </w:tcPr>
          <w:p w14:paraId="2A67DC04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708" w:type="dxa"/>
            <w:shd w:val="clear" w:color="auto" w:fill="EAE1FC" w:themeFill="accent5" w:themeFillTint="33"/>
            <w:vAlign w:val="center"/>
          </w:tcPr>
          <w:p w14:paraId="6D70503B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  <w:tc>
          <w:tcPr>
            <w:tcW w:w="862" w:type="dxa"/>
            <w:shd w:val="clear" w:color="auto" w:fill="EAE1FC" w:themeFill="accent5" w:themeFillTint="33"/>
            <w:vAlign w:val="center"/>
          </w:tcPr>
          <w:p w14:paraId="08C2CBEB" w14:textId="77777777" w:rsidR="00FD33EA" w:rsidRPr="00CC6AD0" w:rsidRDefault="00FD33EA" w:rsidP="00CC6AD0">
            <w:pPr>
              <w:jc w:val="center"/>
              <w:rPr>
                <w:rFonts w:ascii="Times New Roman" w:eastAsia="Times New Roman" w:hAnsi="Times New Roman" w:cs="B Homa"/>
                <w:rtl/>
              </w:rPr>
            </w:pPr>
            <w:r>
              <w:rPr>
                <w:rFonts w:ascii="Times New Roman" w:eastAsia="Times New Roman" w:hAnsi="Times New Roman" w:cs="B Homa" w:hint="cs"/>
                <w:rtl/>
              </w:rPr>
              <w:t>-</w:t>
            </w:r>
          </w:p>
        </w:tc>
      </w:tr>
    </w:tbl>
    <w:p w14:paraId="3BBA972E" w14:textId="77777777" w:rsidR="00CC6AD0" w:rsidRPr="00CC6AD0" w:rsidRDefault="00CC6AD0" w:rsidP="00CC6AD0">
      <w:pPr>
        <w:spacing w:after="0" w:line="240" w:lineRule="auto"/>
        <w:jc w:val="center"/>
        <w:rPr>
          <w:rFonts w:ascii="Times New Roman" w:eastAsia="Times New Roman" w:hAnsi="Times New Roman" w:cs="B Titr"/>
          <w:sz w:val="6"/>
          <w:szCs w:val="6"/>
          <w:rtl/>
        </w:rPr>
      </w:pPr>
    </w:p>
    <w:p w14:paraId="004698A8" w14:textId="54B88ADE" w:rsidR="00583B53" w:rsidRDefault="00583B53">
      <w:pPr>
        <w:bidi w:val="0"/>
        <w:rPr>
          <w:rFonts w:ascii="Times New Roman" w:eastAsia="Times New Roman" w:hAnsi="Times New Roman" w:cs="B Titr"/>
          <w:sz w:val="12"/>
          <w:szCs w:val="12"/>
          <w:rtl/>
        </w:rPr>
      </w:pPr>
      <w:r>
        <w:rPr>
          <w:rFonts w:ascii="Times New Roman" w:eastAsia="Times New Roman" w:hAnsi="Times New Roman" w:cs="B Titr"/>
          <w:sz w:val="12"/>
          <w:szCs w:val="12"/>
          <w:rtl/>
        </w:rPr>
        <w:br w:type="page"/>
      </w:r>
    </w:p>
    <w:p w14:paraId="46B4504C" w14:textId="77777777" w:rsidR="00CC6AD0" w:rsidRPr="00CC6AD0" w:rsidRDefault="00CC6AD0" w:rsidP="00CC6AD0">
      <w:pPr>
        <w:spacing w:after="0" w:line="240" w:lineRule="auto"/>
        <w:jc w:val="center"/>
        <w:rPr>
          <w:rFonts w:ascii="Times New Roman" w:eastAsia="Times New Roman" w:hAnsi="Times New Roman" w:cs="B Titr"/>
          <w:sz w:val="12"/>
          <w:szCs w:val="12"/>
          <w:rtl/>
        </w:rPr>
      </w:pPr>
    </w:p>
    <w:tbl>
      <w:tblPr>
        <w:bidiVisual/>
        <w:tblW w:w="7087" w:type="dxa"/>
        <w:jc w:val="center"/>
        <w:tblBorders>
          <w:top w:val="single" w:sz="4" w:space="0" w:color="5CE2DF"/>
          <w:left w:val="single" w:sz="4" w:space="0" w:color="5CE2DF"/>
          <w:bottom w:val="single" w:sz="4" w:space="0" w:color="5CE2DF"/>
          <w:right w:val="single" w:sz="4" w:space="0" w:color="5CE2DF"/>
          <w:insideH w:val="single" w:sz="4" w:space="0" w:color="5CE2DF"/>
          <w:insideV w:val="single" w:sz="4" w:space="0" w:color="5CE2DF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2410"/>
      </w:tblGrid>
      <w:tr w:rsidR="00CC6AD0" w:rsidRPr="00CC6AD0" w14:paraId="0327AF50" w14:textId="77777777" w:rsidTr="007F4D89">
        <w:trPr>
          <w:trHeight w:val="661"/>
          <w:jc w:val="center"/>
        </w:trPr>
        <w:tc>
          <w:tcPr>
            <w:tcW w:w="4677" w:type="dxa"/>
            <w:shd w:val="clear" w:color="auto" w:fill="E6F7FA"/>
            <w:vAlign w:val="center"/>
          </w:tcPr>
          <w:p w14:paraId="2F5B0973" w14:textId="77777777" w:rsidR="00CC6AD0" w:rsidRPr="003C206F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موقعیت شهرستان</w:t>
            </w:r>
          </w:p>
        </w:tc>
        <w:tc>
          <w:tcPr>
            <w:tcW w:w="2410" w:type="dxa"/>
            <w:shd w:val="clear" w:color="auto" w:fill="E6F7FA"/>
            <w:vAlign w:val="center"/>
          </w:tcPr>
          <w:p w14:paraId="52863EE5" w14:textId="77777777" w:rsidR="00CC6AD0" w:rsidRPr="003C206F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FF0000"/>
                <w:rtl/>
              </w:rPr>
            </w:pPr>
            <w:r w:rsidRPr="003C206F">
              <w:rPr>
                <w:rFonts w:ascii="Times New Roman" w:eastAsia="Times New Roman" w:hAnsi="Times New Roman" w:cs="B Titr" w:hint="cs"/>
                <w:color w:val="FF0000"/>
                <w:rtl/>
              </w:rPr>
              <w:t>فاصله (کیلومتر)</w:t>
            </w:r>
          </w:p>
        </w:tc>
      </w:tr>
      <w:tr w:rsidR="00CC6AD0" w:rsidRPr="00CC6AD0" w14:paraId="5AB5F636" w14:textId="77777777" w:rsidTr="007F4D89">
        <w:trPr>
          <w:trHeight w:val="1400"/>
          <w:jc w:val="center"/>
        </w:trPr>
        <w:tc>
          <w:tcPr>
            <w:tcW w:w="4677" w:type="dxa"/>
            <w:vAlign w:val="center"/>
          </w:tcPr>
          <w:p w14:paraId="247D348E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فرودگاه و راه آهن اهواز</w:t>
            </w:r>
          </w:p>
          <w:p w14:paraId="7255F0AB" w14:textId="77777777" w:rsidR="00CC6AD0" w:rsidRPr="00CC6AD0" w:rsidRDefault="00CC6AD0" w:rsidP="00CC6AD0">
            <w:pPr>
              <w:tabs>
                <w:tab w:val="center" w:pos="2750"/>
              </w:tabs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راه آهن و  بندر امام خمینی</w:t>
            </w:r>
          </w:p>
          <w:p w14:paraId="65FED318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بندر خرمشهر</w:t>
            </w:r>
          </w:p>
          <w:p w14:paraId="7BF52D09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فاصله تا راه آهن انديمشك</w:t>
            </w:r>
          </w:p>
        </w:tc>
        <w:tc>
          <w:tcPr>
            <w:tcW w:w="2410" w:type="dxa"/>
            <w:vAlign w:val="center"/>
          </w:tcPr>
          <w:p w14:paraId="07CDB300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150</w:t>
            </w:r>
          </w:p>
          <w:p w14:paraId="7958BCDF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250</w:t>
            </w:r>
          </w:p>
          <w:p w14:paraId="5C52A7DA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235</w:t>
            </w:r>
          </w:p>
          <w:p w14:paraId="69FE4550" w14:textId="77777777" w:rsidR="00CC6AD0" w:rsidRPr="00CC6AD0" w:rsidRDefault="00CC6AD0" w:rsidP="00CC6AD0">
            <w:pPr>
              <w:spacing w:after="0" w:line="240" w:lineRule="auto"/>
              <w:jc w:val="center"/>
              <w:rPr>
                <w:rFonts w:ascii="Times New Roman" w:eastAsia="Times New Roman" w:hAnsi="Times New Roman" w:cs="B Homa"/>
                <w:rtl/>
              </w:rPr>
            </w:pPr>
            <w:r w:rsidRPr="00CC6AD0">
              <w:rPr>
                <w:rFonts w:ascii="Times New Roman" w:eastAsia="Times New Roman" w:hAnsi="Times New Roman" w:cs="B Homa" w:hint="cs"/>
                <w:rtl/>
              </w:rPr>
              <w:t>160</w:t>
            </w:r>
          </w:p>
        </w:tc>
      </w:tr>
    </w:tbl>
    <w:p w14:paraId="11B361E4" w14:textId="77777777" w:rsidR="00CC6AD0" w:rsidRPr="00CC6AD0" w:rsidRDefault="00CC6AD0" w:rsidP="00CC6AD0">
      <w:pPr>
        <w:spacing w:after="0" w:line="240" w:lineRule="auto"/>
        <w:rPr>
          <w:rFonts w:ascii="Times New Roman" w:eastAsia="Times New Roman" w:hAnsi="Times New Roman" w:cs="B Titr"/>
          <w:sz w:val="26"/>
          <w:szCs w:val="26"/>
          <w:rtl/>
        </w:rPr>
      </w:pPr>
    </w:p>
    <w:p w14:paraId="29BF2D5D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Titr"/>
          <w:sz w:val="26"/>
          <w:szCs w:val="26"/>
          <w:rtl/>
        </w:rPr>
      </w:pPr>
      <w:r w:rsidRPr="00CC6AD0">
        <w:rPr>
          <w:rFonts w:ascii="Times New Roman" w:eastAsia="Times New Roman" w:hAnsi="Times New Roman" w:cs="B Titr" w:hint="cs"/>
          <w:sz w:val="26"/>
          <w:szCs w:val="26"/>
          <w:rtl/>
        </w:rPr>
        <w:t>مزاياي سرمايه گذاري در منطقه:</w:t>
      </w:r>
    </w:p>
    <w:p w14:paraId="263C11D8" w14:textId="77777777" w:rsidR="00CC6AD0" w:rsidRPr="00CC6AD0" w:rsidRDefault="00CC6AD0" w:rsidP="000F1DC7">
      <w:pPr>
        <w:spacing w:after="0" w:line="216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Zar" w:hint="cs"/>
          <w:sz w:val="28"/>
          <w:szCs w:val="28"/>
          <w:rtl/>
        </w:rPr>
        <w:t>1</w:t>
      </w: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- وجود معادن غني سنگ، گچ،  آهك  و سيمان</w:t>
      </w:r>
    </w:p>
    <w:p w14:paraId="698542C3" w14:textId="77777777" w:rsidR="00CC6AD0" w:rsidRPr="00CC6AD0" w:rsidRDefault="00CC6AD0" w:rsidP="000F1DC7">
      <w:pPr>
        <w:spacing w:after="0" w:line="216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2- وجود جاذبه هاي گردشگري و توريستي</w:t>
      </w:r>
    </w:p>
    <w:p w14:paraId="385F34FE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3- وجود ذخاير غني نفت و گاز  در منطقه-</w:t>
      </w:r>
    </w:p>
    <w:p w14:paraId="3780BB4E" w14:textId="77777777" w:rsidR="00CC6AD0" w:rsidRPr="00CC6AD0" w:rsidRDefault="00CC6AD0" w:rsidP="000F1DC7">
      <w:pPr>
        <w:spacing w:after="0" w:line="240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CC6AD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4-وجود اراضي مستعد جهت انجام فعاليتهاي كشاورزي  ودامپروری</w:t>
      </w:r>
    </w:p>
    <w:p w14:paraId="609E80AB" w14:textId="77777777" w:rsidR="007924CE" w:rsidRDefault="007924CE" w:rsidP="007924CE">
      <w:pPr>
        <w:spacing w:after="0" w:line="240" w:lineRule="auto"/>
        <w:ind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3BBAF816" w14:textId="77777777" w:rsidR="007924CE" w:rsidRDefault="007924CE" w:rsidP="007924CE">
      <w:pPr>
        <w:spacing w:after="0" w:line="240" w:lineRule="auto"/>
        <w:ind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پتانسیل های سرمایه گذاری: </w:t>
      </w:r>
    </w:p>
    <w:p w14:paraId="0ECC4747" w14:textId="77777777" w:rsidR="007924CE" w:rsidRDefault="007924CE" w:rsidP="007924CE">
      <w:pPr>
        <w:spacing w:after="0" w:line="216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7924CE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صنایع غذایی، معدنی، ساختمانی، برق و الکترونیک، قطعه سازی برای نفت و گاز،+بازیافت، صنایع عمومی</w:t>
      </w:r>
      <w:r>
        <w:rPr>
          <w:rFonts w:cs="B Titr" w:hint="cs"/>
          <w:color w:val="000000" w:themeColor="dark1"/>
          <w:kern w:val="24"/>
          <w:rtl/>
        </w:rPr>
        <w:t xml:space="preserve"> </w:t>
      </w:r>
      <w:r w:rsidRPr="007924CE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کارگاهی</w:t>
      </w:r>
    </w:p>
    <w:p w14:paraId="4DD715C1" w14:textId="77777777" w:rsidR="00CC6AD0" w:rsidRPr="00CC6AD0" w:rsidRDefault="00CC6AD0" w:rsidP="000F1DC7">
      <w:pPr>
        <w:spacing w:after="0" w:line="216" w:lineRule="auto"/>
        <w:ind w:left="850" w:right="709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4F6A7856" w14:textId="77777777" w:rsidR="007C0AA8" w:rsidRDefault="007C0AA8" w:rsidP="007924CE">
      <w:pPr>
        <w:spacing w:after="0" w:line="216" w:lineRule="auto"/>
        <w:ind w:left="850" w:right="709"/>
        <w:rPr>
          <w:rtl/>
        </w:rPr>
      </w:pPr>
    </w:p>
    <w:p w14:paraId="4297524F" w14:textId="77777777" w:rsidR="00B26469" w:rsidRDefault="00B26469" w:rsidP="00A86A69">
      <w:pPr>
        <w:rPr>
          <w:rtl/>
        </w:rPr>
      </w:pPr>
    </w:p>
    <w:p w14:paraId="423D7D16" w14:textId="222C54C3" w:rsidR="00B26469" w:rsidRDefault="00B26469" w:rsidP="00A86A69"/>
    <w:p w14:paraId="7FE1B581" w14:textId="77777777" w:rsidR="00C70B89" w:rsidRPr="00A86A69" w:rsidRDefault="00C70B89" w:rsidP="00A86A69">
      <w:pPr>
        <w:rPr>
          <w:rtl/>
        </w:rPr>
      </w:pPr>
    </w:p>
    <w:sectPr w:rsidR="00C70B89" w:rsidRPr="00A86A69" w:rsidSect="0056509E">
      <w:pgSz w:w="11906" w:h="16838"/>
      <w:pgMar w:top="851" w:right="566" w:bottom="1440" w:left="81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8BCEA" w14:textId="77777777" w:rsidR="0063049B" w:rsidRDefault="0063049B" w:rsidP="00F6493D">
      <w:pPr>
        <w:spacing w:after="0" w:line="240" w:lineRule="auto"/>
      </w:pPr>
      <w:r>
        <w:separator/>
      </w:r>
    </w:p>
  </w:endnote>
  <w:endnote w:type="continuationSeparator" w:id="0">
    <w:p w14:paraId="69EEAE18" w14:textId="77777777" w:rsidR="0063049B" w:rsidRDefault="0063049B" w:rsidP="00F64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charset w:val="00"/>
    <w:family w:val="roman"/>
    <w:pitch w:val="variable"/>
    <w:sig w:usb0="61002A87" w:usb1="80000000" w:usb2="00000008" w:usb3="00000000" w:csb0="000101FF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Zar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764D0" w14:textId="77777777" w:rsidR="009577DC" w:rsidRPr="000F1DC7" w:rsidRDefault="009577DC" w:rsidP="000F1DC7">
    <w:pPr>
      <w:pStyle w:val="Footer"/>
      <w:jc w:val="center"/>
      <w:rPr>
        <w:rFonts w:cs="B Titr"/>
        <w:sz w:val="18"/>
        <w:szCs w:val="18"/>
      </w:rPr>
    </w:pPr>
    <w:r w:rsidRPr="000F1DC7">
      <w:rPr>
        <w:rFonts w:cs="B Titr"/>
        <w:sz w:val="18"/>
        <w:szCs w:val="18"/>
      </w:rPr>
      <w:fldChar w:fldCharType="begin"/>
    </w:r>
    <w:r w:rsidRPr="000F1DC7">
      <w:rPr>
        <w:rFonts w:cs="B Titr"/>
        <w:sz w:val="18"/>
        <w:szCs w:val="18"/>
      </w:rPr>
      <w:instrText xml:space="preserve"> PAGE   \* MERGEFORMAT </w:instrText>
    </w:r>
    <w:r w:rsidRPr="000F1DC7">
      <w:rPr>
        <w:rFonts w:cs="B Titr"/>
        <w:sz w:val="18"/>
        <w:szCs w:val="18"/>
      </w:rPr>
      <w:fldChar w:fldCharType="separate"/>
    </w:r>
    <w:r w:rsidR="0050529A">
      <w:rPr>
        <w:rFonts w:cs="B Titr"/>
        <w:noProof/>
        <w:sz w:val="18"/>
        <w:szCs w:val="18"/>
        <w:rtl/>
      </w:rPr>
      <w:t>21</w:t>
    </w:r>
    <w:r w:rsidRPr="000F1DC7">
      <w:rPr>
        <w:rFonts w:cs="B Titr"/>
        <w:noProof/>
        <w:sz w:val="18"/>
        <w:szCs w:val="18"/>
      </w:rPr>
      <w:fldChar w:fldCharType="end"/>
    </w:r>
    <w:r w:rsidRPr="000F1DC7">
      <w:rPr>
        <w:rFonts w:cs="B Titr"/>
        <w:noProof/>
        <w:sz w:val="18"/>
        <w:szCs w:val="18"/>
        <w:rtl/>
        <w:lang w:bidi="ar-SA"/>
      </w:rPr>
      <w:drawing>
        <wp:anchor distT="0" distB="0" distL="114300" distR="114300" simplePos="0" relativeHeight="251664384" behindDoc="1" locked="0" layoutInCell="1" allowOverlap="1" wp14:anchorId="46035740" wp14:editId="09371DC7">
          <wp:simplePos x="0" y="0"/>
          <wp:positionH relativeFrom="page">
            <wp:posOffset>95412</wp:posOffset>
          </wp:positionH>
          <wp:positionV relativeFrom="paragraph">
            <wp:posOffset>359410</wp:posOffset>
          </wp:positionV>
          <wp:extent cx="7357731" cy="188948"/>
          <wp:effectExtent l="0" t="0" r="0" b="1905"/>
          <wp:wrapTight wrapText="bothSides">
            <wp:wrapPolygon edited="0">
              <wp:start x="21600" y="21600"/>
              <wp:lineTo x="21600" y="1964"/>
              <wp:lineTo x="67" y="1964"/>
              <wp:lineTo x="67" y="21600"/>
              <wp:lineTo x="21600" y="21600"/>
            </wp:wrapPolygon>
          </wp:wrapTight>
          <wp:docPr id="33" name="Picture 33" descr="C:\Users\h.orizi\Desktop\Untitl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.orizi\Desktop\Untitl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357731" cy="188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3734E" w14:textId="3693F14C" w:rsidR="0056509E" w:rsidRPr="0056509E" w:rsidRDefault="0056509E" w:rsidP="0056509E">
    <w:pPr>
      <w:pStyle w:val="Footer"/>
      <w:jc w:val="center"/>
      <w:rPr>
        <w:b/>
        <w:bCs/>
      </w:rPr>
    </w:pPr>
    <w:r w:rsidRPr="0056509E">
      <w:rPr>
        <w:rFonts w:cs="B Nazanin" w:hint="cs"/>
        <w:b/>
        <w:bCs/>
        <w:rtl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19EF6" w14:textId="77777777" w:rsidR="0063049B" w:rsidRDefault="0063049B" w:rsidP="00F6493D">
      <w:pPr>
        <w:spacing w:after="0" w:line="240" w:lineRule="auto"/>
      </w:pPr>
      <w:r>
        <w:separator/>
      </w:r>
    </w:p>
  </w:footnote>
  <w:footnote w:type="continuationSeparator" w:id="0">
    <w:p w14:paraId="145DB17D" w14:textId="77777777" w:rsidR="0063049B" w:rsidRDefault="0063049B" w:rsidP="00F649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61634" w14:textId="77777777" w:rsidR="009577DC" w:rsidRDefault="00835E4C">
    <w:pPr>
      <w:pStyle w:val="Header"/>
    </w:pPr>
    <w:r>
      <w:rPr>
        <w:noProof/>
      </w:rPr>
      <w:pict w14:anchorId="2E317A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14051" o:spid="_x0000_s2056" type="#_x0000_t75" style="position:absolute;left:0;text-align:left;margin-left:0;margin-top:0;width:451.05pt;height:449.0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A025C" w14:textId="77777777" w:rsidR="009577DC" w:rsidRDefault="009577DC" w:rsidP="00AF0143">
    <w:pPr>
      <w:pStyle w:val="Header"/>
    </w:pPr>
    <w:r w:rsidRPr="00B26469">
      <w:rPr>
        <w:rFonts w:cs="Arial"/>
        <w:noProof/>
        <w:rtl/>
        <w:lang w:bidi="ar-SA"/>
      </w:rPr>
      <w:drawing>
        <wp:anchor distT="0" distB="0" distL="114300" distR="114300" simplePos="0" relativeHeight="251662336" behindDoc="1" locked="0" layoutInCell="1" allowOverlap="1" wp14:anchorId="3B2BB2E8" wp14:editId="167B36F7">
          <wp:simplePos x="0" y="0"/>
          <wp:positionH relativeFrom="page">
            <wp:posOffset>160182</wp:posOffset>
          </wp:positionH>
          <wp:positionV relativeFrom="paragraph">
            <wp:posOffset>-380365</wp:posOffset>
          </wp:positionV>
          <wp:extent cx="7357731" cy="188948"/>
          <wp:effectExtent l="0" t="0" r="0" b="1905"/>
          <wp:wrapTight wrapText="bothSides">
            <wp:wrapPolygon edited="0">
              <wp:start x="0" y="0"/>
              <wp:lineTo x="0" y="19636"/>
              <wp:lineTo x="21533" y="19636"/>
              <wp:lineTo x="21533" y="0"/>
              <wp:lineTo x="0" y="0"/>
            </wp:wrapPolygon>
          </wp:wrapTight>
          <wp:docPr id="32" name="Picture 32" descr="C:\Users\h.orizi\Desktop\Untitl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.orizi\Desktop\Untitl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7731" cy="188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5E4C">
      <w:rPr>
        <w:noProof/>
      </w:rPr>
      <w:pict w14:anchorId="0FF85C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14052" o:spid="_x0000_s2057" type="#_x0000_t75" style="position:absolute;left:0;text-align:left;margin-left:0;margin-top:0;width:451.05pt;height:449.05pt;z-index:-251656192;mso-position-horizontal:center;mso-position-horizontal-relative:margin;mso-position-vertical:center;mso-position-vertical-relative:margin" o:allowincell="f">
          <v:imagedata r:id="rId2" o:title="logo" gain="1.25" blacklevel="26214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B6867" w14:textId="77777777" w:rsidR="009577DC" w:rsidRDefault="00835E4C">
    <w:pPr>
      <w:pStyle w:val="Header"/>
    </w:pPr>
    <w:r>
      <w:rPr>
        <w:noProof/>
      </w:rPr>
      <w:pict w14:anchorId="227E01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14050" o:spid="_x0000_s2055" type="#_x0000_t75" style="position:absolute;left:0;text-align:left;margin-left:0;margin-top:0;width:451.05pt;height:449.05pt;z-index:-251658240;mso-position-horizontal:center;mso-position-horizontal-relative:margin;mso-position-vertical:center;mso-position-vertical-relative:margin" o:allowincell="f">
          <v:imagedata r:id="rId1" o:title="logo" gain="1.25" blacklevel="26214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5780B"/>
    <w:multiLevelType w:val="hybridMultilevel"/>
    <w:tmpl w:val="B1188960"/>
    <w:lvl w:ilvl="0" w:tplc="72B27122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65A1"/>
    <w:multiLevelType w:val="hybridMultilevel"/>
    <w:tmpl w:val="443879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A6617"/>
    <w:multiLevelType w:val="hybridMultilevel"/>
    <w:tmpl w:val="AC7EF3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45A50"/>
    <w:multiLevelType w:val="hybridMultilevel"/>
    <w:tmpl w:val="DE9C92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526FE"/>
    <w:multiLevelType w:val="hybridMultilevel"/>
    <w:tmpl w:val="36B064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473D9"/>
    <w:multiLevelType w:val="hybridMultilevel"/>
    <w:tmpl w:val="26E80B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A842D4"/>
    <w:multiLevelType w:val="hybridMultilevel"/>
    <w:tmpl w:val="672EC364"/>
    <w:lvl w:ilvl="0" w:tplc="FF9A4424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2A44212C"/>
    <w:multiLevelType w:val="hybridMultilevel"/>
    <w:tmpl w:val="54B65B2C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2AEF6026"/>
    <w:multiLevelType w:val="hybridMultilevel"/>
    <w:tmpl w:val="9B0E04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97E72"/>
    <w:multiLevelType w:val="hybridMultilevel"/>
    <w:tmpl w:val="49DABAF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193024"/>
    <w:multiLevelType w:val="hybridMultilevel"/>
    <w:tmpl w:val="1946036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6C1DA3"/>
    <w:multiLevelType w:val="hybridMultilevel"/>
    <w:tmpl w:val="25AECEEA"/>
    <w:lvl w:ilvl="0" w:tplc="9A88039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bCs w:val="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407BE"/>
    <w:multiLevelType w:val="hybridMultilevel"/>
    <w:tmpl w:val="786A01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E3520"/>
    <w:multiLevelType w:val="hybridMultilevel"/>
    <w:tmpl w:val="3D22C1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E25DE"/>
    <w:multiLevelType w:val="hybridMultilevel"/>
    <w:tmpl w:val="CC9C3B04"/>
    <w:lvl w:ilvl="0" w:tplc="0E74F9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244774"/>
    <w:multiLevelType w:val="hybridMultilevel"/>
    <w:tmpl w:val="EDAC6D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252A92"/>
    <w:multiLevelType w:val="hybridMultilevel"/>
    <w:tmpl w:val="B7EA13A8"/>
    <w:lvl w:ilvl="0" w:tplc="CFD23BFC">
      <w:start w:val="6"/>
      <w:numFmt w:val="decimal"/>
      <w:lvlText w:val="%1-"/>
      <w:lvlJc w:val="left"/>
      <w:pPr>
        <w:ind w:left="643" w:hanging="360"/>
      </w:pPr>
      <w:rPr>
        <w:rFonts w:cs="B Zar" w:hint="default"/>
        <w:b w:val="0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7" w15:restartNumberingAfterBreak="0">
    <w:nsid w:val="597520F5"/>
    <w:multiLevelType w:val="hybridMultilevel"/>
    <w:tmpl w:val="2E4437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433CC8"/>
    <w:multiLevelType w:val="hybridMultilevel"/>
    <w:tmpl w:val="18D036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3F529B"/>
    <w:multiLevelType w:val="hybridMultilevel"/>
    <w:tmpl w:val="70F85B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E5503A"/>
    <w:multiLevelType w:val="hybridMultilevel"/>
    <w:tmpl w:val="0E8C7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887715"/>
    <w:multiLevelType w:val="hybridMultilevel"/>
    <w:tmpl w:val="88665A94"/>
    <w:lvl w:ilvl="0" w:tplc="EF32E49A">
      <w:start w:val="1"/>
      <w:numFmt w:val="decimal"/>
      <w:lvlText w:val="%1-"/>
      <w:lvlJc w:val="left"/>
      <w:pPr>
        <w:ind w:left="99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366983"/>
    <w:multiLevelType w:val="hybridMultilevel"/>
    <w:tmpl w:val="B520FEE4"/>
    <w:lvl w:ilvl="0" w:tplc="6BC25A10">
      <w:start w:val="6"/>
      <w:numFmt w:val="decimal"/>
      <w:lvlText w:val="%1-"/>
      <w:lvlJc w:val="left"/>
      <w:pPr>
        <w:ind w:left="720" w:hanging="360"/>
      </w:pPr>
      <w:rPr>
        <w:rFonts w:ascii="Times New Roman" w:hAnsi="Times New Roman" w:cs="B Zar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B703DA"/>
    <w:multiLevelType w:val="hybridMultilevel"/>
    <w:tmpl w:val="019873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3"/>
  </w:num>
  <w:num w:numId="3">
    <w:abstractNumId w:val="19"/>
  </w:num>
  <w:num w:numId="4">
    <w:abstractNumId w:val="22"/>
  </w:num>
  <w:num w:numId="5">
    <w:abstractNumId w:val="16"/>
  </w:num>
  <w:num w:numId="6">
    <w:abstractNumId w:val="0"/>
  </w:num>
  <w:num w:numId="7">
    <w:abstractNumId w:val="21"/>
  </w:num>
  <w:num w:numId="8">
    <w:abstractNumId w:val="6"/>
  </w:num>
  <w:num w:numId="9">
    <w:abstractNumId w:val="20"/>
  </w:num>
  <w:num w:numId="10">
    <w:abstractNumId w:val="7"/>
  </w:num>
  <w:num w:numId="11">
    <w:abstractNumId w:val="1"/>
  </w:num>
  <w:num w:numId="12">
    <w:abstractNumId w:val="10"/>
  </w:num>
  <w:num w:numId="13">
    <w:abstractNumId w:val="4"/>
  </w:num>
  <w:num w:numId="14">
    <w:abstractNumId w:val="17"/>
  </w:num>
  <w:num w:numId="15">
    <w:abstractNumId w:val="3"/>
  </w:num>
  <w:num w:numId="16">
    <w:abstractNumId w:val="13"/>
  </w:num>
  <w:num w:numId="17">
    <w:abstractNumId w:val="2"/>
  </w:num>
  <w:num w:numId="18">
    <w:abstractNumId w:val="18"/>
  </w:num>
  <w:num w:numId="19">
    <w:abstractNumId w:val="15"/>
  </w:num>
  <w:num w:numId="20">
    <w:abstractNumId w:val="9"/>
  </w:num>
  <w:num w:numId="21">
    <w:abstractNumId w:val="11"/>
  </w:num>
  <w:num w:numId="22">
    <w:abstractNumId w:val="14"/>
  </w:num>
  <w:num w:numId="23">
    <w:abstractNumId w:val="12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8">
      <o:colormru v:ext="edit" colors="#c4f6c0,#d1fff0,#fbe9d5,#c0eeed,#e7f9f9,#a5ebe9,#c1f1f0,#e3f9f8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469"/>
    <w:rsid w:val="0000454A"/>
    <w:rsid w:val="000046C5"/>
    <w:rsid w:val="00004A33"/>
    <w:rsid w:val="00006481"/>
    <w:rsid w:val="00007253"/>
    <w:rsid w:val="000147AF"/>
    <w:rsid w:val="00026037"/>
    <w:rsid w:val="0002669E"/>
    <w:rsid w:val="00026AE8"/>
    <w:rsid w:val="000313B6"/>
    <w:rsid w:val="00032D60"/>
    <w:rsid w:val="00035A7C"/>
    <w:rsid w:val="0004091F"/>
    <w:rsid w:val="00040E77"/>
    <w:rsid w:val="00041539"/>
    <w:rsid w:val="000452D2"/>
    <w:rsid w:val="000467C7"/>
    <w:rsid w:val="00050212"/>
    <w:rsid w:val="000525C3"/>
    <w:rsid w:val="000542B8"/>
    <w:rsid w:val="00060AF2"/>
    <w:rsid w:val="00061975"/>
    <w:rsid w:val="00061CD7"/>
    <w:rsid w:val="0006302F"/>
    <w:rsid w:val="00063EDD"/>
    <w:rsid w:val="00064DD0"/>
    <w:rsid w:val="00065C7A"/>
    <w:rsid w:val="00067F87"/>
    <w:rsid w:val="000705A3"/>
    <w:rsid w:val="0007134F"/>
    <w:rsid w:val="000717A2"/>
    <w:rsid w:val="0007271E"/>
    <w:rsid w:val="00075AAF"/>
    <w:rsid w:val="0008136F"/>
    <w:rsid w:val="00082B22"/>
    <w:rsid w:val="00082B45"/>
    <w:rsid w:val="00083CDF"/>
    <w:rsid w:val="00084B12"/>
    <w:rsid w:val="00084CE7"/>
    <w:rsid w:val="000854C0"/>
    <w:rsid w:val="00085F22"/>
    <w:rsid w:val="00087289"/>
    <w:rsid w:val="000873B2"/>
    <w:rsid w:val="00087B84"/>
    <w:rsid w:val="00090F9D"/>
    <w:rsid w:val="000922CC"/>
    <w:rsid w:val="00092C27"/>
    <w:rsid w:val="00093BBB"/>
    <w:rsid w:val="000941D0"/>
    <w:rsid w:val="000971AA"/>
    <w:rsid w:val="000A4DC6"/>
    <w:rsid w:val="000A7A8F"/>
    <w:rsid w:val="000B0D39"/>
    <w:rsid w:val="000B1E8A"/>
    <w:rsid w:val="000B34E3"/>
    <w:rsid w:val="000B50E8"/>
    <w:rsid w:val="000C76A8"/>
    <w:rsid w:val="000D02AC"/>
    <w:rsid w:val="000D4DD4"/>
    <w:rsid w:val="000D6A23"/>
    <w:rsid w:val="000E24FE"/>
    <w:rsid w:val="000E3600"/>
    <w:rsid w:val="000F1DC7"/>
    <w:rsid w:val="000F3838"/>
    <w:rsid w:val="000F4BA9"/>
    <w:rsid w:val="000F5778"/>
    <w:rsid w:val="00100E17"/>
    <w:rsid w:val="00104500"/>
    <w:rsid w:val="00105BC2"/>
    <w:rsid w:val="001063C8"/>
    <w:rsid w:val="00110119"/>
    <w:rsid w:val="00115013"/>
    <w:rsid w:val="00121577"/>
    <w:rsid w:val="0012401A"/>
    <w:rsid w:val="001243F5"/>
    <w:rsid w:val="001303DE"/>
    <w:rsid w:val="00130760"/>
    <w:rsid w:val="00135B39"/>
    <w:rsid w:val="00136063"/>
    <w:rsid w:val="0014219F"/>
    <w:rsid w:val="0014480E"/>
    <w:rsid w:val="0014523B"/>
    <w:rsid w:val="00154B19"/>
    <w:rsid w:val="0015576B"/>
    <w:rsid w:val="00162C3E"/>
    <w:rsid w:val="00163B45"/>
    <w:rsid w:val="00164760"/>
    <w:rsid w:val="00167687"/>
    <w:rsid w:val="0017101A"/>
    <w:rsid w:val="00171917"/>
    <w:rsid w:val="00172C51"/>
    <w:rsid w:val="00176345"/>
    <w:rsid w:val="00176982"/>
    <w:rsid w:val="00177CDD"/>
    <w:rsid w:val="00180CA7"/>
    <w:rsid w:val="001810D0"/>
    <w:rsid w:val="00181C2A"/>
    <w:rsid w:val="00182960"/>
    <w:rsid w:val="001848E4"/>
    <w:rsid w:val="001878C1"/>
    <w:rsid w:val="001917E9"/>
    <w:rsid w:val="00193E38"/>
    <w:rsid w:val="0019510A"/>
    <w:rsid w:val="00195449"/>
    <w:rsid w:val="00195F75"/>
    <w:rsid w:val="001964C4"/>
    <w:rsid w:val="001A24C8"/>
    <w:rsid w:val="001A387B"/>
    <w:rsid w:val="001A3A2C"/>
    <w:rsid w:val="001A4A9B"/>
    <w:rsid w:val="001A4B84"/>
    <w:rsid w:val="001A55EB"/>
    <w:rsid w:val="001A5736"/>
    <w:rsid w:val="001B09CC"/>
    <w:rsid w:val="001B2226"/>
    <w:rsid w:val="001B2E8D"/>
    <w:rsid w:val="001B3E4C"/>
    <w:rsid w:val="001B527A"/>
    <w:rsid w:val="001C0835"/>
    <w:rsid w:val="001C144F"/>
    <w:rsid w:val="001C1571"/>
    <w:rsid w:val="001C1986"/>
    <w:rsid w:val="001C6696"/>
    <w:rsid w:val="001C7267"/>
    <w:rsid w:val="001D17F1"/>
    <w:rsid w:val="001D2ACA"/>
    <w:rsid w:val="001D32AC"/>
    <w:rsid w:val="001E36D8"/>
    <w:rsid w:val="001E3B3B"/>
    <w:rsid w:val="001E45AA"/>
    <w:rsid w:val="001E6E50"/>
    <w:rsid w:val="001F5B6E"/>
    <w:rsid w:val="001F6306"/>
    <w:rsid w:val="001F745C"/>
    <w:rsid w:val="00202A41"/>
    <w:rsid w:val="0020712B"/>
    <w:rsid w:val="00210BC0"/>
    <w:rsid w:val="00213DD2"/>
    <w:rsid w:val="002148D3"/>
    <w:rsid w:val="00214C58"/>
    <w:rsid w:val="00220497"/>
    <w:rsid w:val="002208AA"/>
    <w:rsid w:val="00222DA2"/>
    <w:rsid w:val="002243C0"/>
    <w:rsid w:val="00226DD5"/>
    <w:rsid w:val="0023243B"/>
    <w:rsid w:val="002370A3"/>
    <w:rsid w:val="00241855"/>
    <w:rsid w:val="00242EC3"/>
    <w:rsid w:val="00246BFD"/>
    <w:rsid w:val="00247B8E"/>
    <w:rsid w:val="0025240F"/>
    <w:rsid w:val="0025306F"/>
    <w:rsid w:val="002531A8"/>
    <w:rsid w:val="00253764"/>
    <w:rsid w:val="002561EA"/>
    <w:rsid w:val="002574BB"/>
    <w:rsid w:val="00257CF5"/>
    <w:rsid w:val="0026090B"/>
    <w:rsid w:val="00262F72"/>
    <w:rsid w:val="00263B59"/>
    <w:rsid w:val="00274615"/>
    <w:rsid w:val="002752B1"/>
    <w:rsid w:val="0027580D"/>
    <w:rsid w:val="00275C25"/>
    <w:rsid w:val="002768B8"/>
    <w:rsid w:val="00276C70"/>
    <w:rsid w:val="00282087"/>
    <w:rsid w:val="00284FCA"/>
    <w:rsid w:val="00286198"/>
    <w:rsid w:val="002907CC"/>
    <w:rsid w:val="00290DEC"/>
    <w:rsid w:val="00291990"/>
    <w:rsid w:val="00297D7B"/>
    <w:rsid w:val="002A4147"/>
    <w:rsid w:val="002A42F5"/>
    <w:rsid w:val="002B2284"/>
    <w:rsid w:val="002B343F"/>
    <w:rsid w:val="002B4347"/>
    <w:rsid w:val="002B5C1C"/>
    <w:rsid w:val="002C0503"/>
    <w:rsid w:val="002C0EE3"/>
    <w:rsid w:val="002C11C5"/>
    <w:rsid w:val="002C4209"/>
    <w:rsid w:val="002C730F"/>
    <w:rsid w:val="002D01F3"/>
    <w:rsid w:val="002D1ACC"/>
    <w:rsid w:val="002D553D"/>
    <w:rsid w:val="002D7063"/>
    <w:rsid w:val="002D718E"/>
    <w:rsid w:val="002E333A"/>
    <w:rsid w:val="002E406D"/>
    <w:rsid w:val="002F0C72"/>
    <w:rsid w:val="002F3964"/>
    <w:rsid w:val="002F3E9C"/>
    <w:rsid w:val="002F587E"/>
    <w:rsid w:val="002F64A6"/>
    <w:rsid w:val="002F74FB"/>
    <w:rsid w:val="002F77EA"/>
    <w:rsid w:val="00302401"/>
    <w:rsid w:val="003033DA"/>
    <w:rsid w:val="003056D4"/>
    <w:rsid w:val="003057E8"/>
    <w:rsid w:val="00316AE6"/>
    <w:rsid w:val="00316C5C"/>
    <w:rsid w:val="00316D8C"/>
    <w:rsid w:val="00320D3B"/>
    <w:rsid w:val="003318DA"/>
    <w:rsid w:val="003318FA"/>
    <w:rsid w:val="00331E92"/>
    <w:rsid w:val="00334389"/>
    <w:rsid w:val="00337A6B"/>
    <w:rsid w:val="00343503"/>
    <w:rsid w:val="00344CD6"/>
    <w:rsid w:val="00345B49"/>
    <w:rsid w:val="00352E51"/>
    <w:rsid w:val="0035436A"/>
    <w:rsid w:val="00360728"/>
    <w:rsid w:val="00360D4F"/>
    <w:rsid w:val="00362049"/>
    <w:rsid w:val="00363AE3"/>
    <w:rsid w:val="00366A01"/>
    <w:rsid w:val="00367CAB"/>
    <w:rsid w:val="00367E3F"/>
    <w:rsid w:val="0037280E"/>
    <w:rsid w:val="003729E2"/>
    <w:rsid w:val="00372F52"/>
    <w:rsid w:val="00374F91"/>
    <w:rsid w:val="00375F51"/>
    <w:rsid w:val="00376A8E"/>
    <w:rsid w:val="00380093"/>
    <w:rsid w:val="00384554"/>
    <w:rsid w:val="00385B0E"/>
    <w:rsid w:val="003871F2"/>
    <w:rsid w:val="00392D0D"/>
    <w:rsid w:val="00393E9D"/>
    <w:rsid w:val="00395B65"/>
    <w:rsid w:val="003961FC"/>
    <w:rsid w:val="00397DF9"/>
    <w:rsid w:val="003A059D"/>
    <w:rsid w:val="003A0E4E"/>
    <w:rsid w:val="003A1F22"/>
    <w:rsid w:val="003A4222"/>
    <w:rsid w:val="003A498F"/>
    <w:rsid w:val="003A51BC"/>
    <w:rsid w:val="003A574F"/>
    <w:rsid w:val="003A6D8D"/>
    <w:rsid w:val="003A6DF4"/>
    <w:rsid w:val="003B1B44"/>
    <w:rsid w:val="003B3A56"/>
    <w:rsid w:val="003B4855"/>
    <w:rsid w:val="003B6F36"/>
    <w:rsid w:val="003C0D5E"/>
    <w:rsid w:val="003C11C9"/>
    <w:rsid w:val="003C1683"/>
    <w:rsid w:val="003C1AAB"/>
    <w:rsid w:val="003C1DF7"/>
    <w:rsid w:val="003C206F"/>
    <w:rsid w:val="003C22ED"/>
    <w:rsid w:val="003C2FD3"/>
    <w:rsid w:val="003C31AA"/>
    <w:rsid w:val="003C40BF"/>
    <w:rsid w:val="003C40C5"/>
    <w:rsid w:val="003C4B39"/>
    <w:rsid w:val="003C4D5D"/>
    <w:rsid w:val="003C51BC"/>
    <w:rsid w:val="003D3BF3"/>
    <w:rsid w:val="003D43C2"/>
    <w:rsid w:val="003D607C"/>
    <w:rsid w:val="003D7C2A"/>
    <w:rsid w:val="003D7CD5"/>
    <w:rsid w:val="003E1418"/>
    <w:rsid w:val="003F1C7A"/>
    <w:rsid w:val="003F1E69"/>
    <w:rsid w:val="003F2C98"/>
    <w:rsid w:val="003F2E83"/>
    <w:rsid w:val="003F5160"/>
    <w:rsid w:val="003F60A3"/>
    <w:rsid w:val="003F7E43"/>
    <w:rsid w:val="003F7E63"/>
    <w:rsid w:val="00402009"/>
    <w:rsid w:val="00406AB5"/>
    <w:rsid w:val="004077B0"/>
    <w:rsid w:val="00410B5F"/>
    <w:rsid w:val="0041158F"/>
    <w:rsid w:val="004117D3"/>
    <w:rsid w:val="0041393E"/>
    <w:rsid w:val="004144EF"/>
    <w:rsid w:val="004158B7"/>
    <w:rsid w:val="0042125F"/>
    <w:rsid w:val="00422D04"/>
    <w:rsid w:val="004256ED"/>
    <w:rsid w:val="00425985"/>
    <w:rsid w:val="00430004"/>
    <w:rsid w:val="00432FA0"/>
    <w:rsid w:val="00434E59"/>
    <w:rsid w:val="004439AB"/>
    <w:rsid w:val="00443D21"/>
    <w:rsid w:val="00444793"/>
    <w:rsid w:val="00445AF0"/>
    <w:rsid w:val="00445D6F"/>
    <w:rsid w:val="004460A3"/>
    <w:rsid w:val="0045038F"/>
    <w:rsid w:val="004503C9"/>
    <w:rsid w:val="0045250A"/>
    <w:rsid w:val="004535EC"/>
    <w:rsid w:val="00454E15"/>
    <w:rsid w:val="00455EF4"/>
    <w:rsid w:val="00460B9B"/>
    <w:rsid w:val="0046148C"/>
    <w:rsid w:val="004619A2"/>
    <w:rsid w:val="00464350"/>
    <w:rsid w:val="0046534C"/>
    <w:rsid w:val="0046650E"/>
    <w:rsid w:val="00470D51"/>
    <w:rsid w:val="00471AB7"/>
    <w:rsid w:val="00472D1A"/>
    <w:rsid w:val="004755B7"/>
    <w:rsid w:val="0047593E"/>
    <w:rsid w:val="004821AF"/>
    <w:rsid w:val="004829D7"/>
    <w:rsid w:val="00482ED5"/>
    <w:rsid w:val="00485966"/>
    <w:rsid w:val="00485B54"/>
    <w:rsid w:val="004906A8"/>
    <w:rsid w:val="004917CE"/>
    <w:rsid w:val="00491C3F"/>
    <w:rsid w:val="00493F95"/>
    <w:rsid w:val="00495C9B"/>
    <w:rsid w:val="004A0101"/>
    <w:rsid w:val="004A0B3A"/>
    <w:rsid w:val="004A1771"/>
    <w:rsid w:val="004A21D8"/>
    <w:rsid w:val="004A506E"/>
    <w:rsid w:val="004A694A"/>
    <w:rsid w:val="004A71EF"/>
    <w:rsid w:val="004A75B9"/>
    <w:rsid w:val="004B1229"/>
    <w:rsid w:val="004B153E"/>
    <w:rsid w:val="004B5513"/>
    <w:rsid w:val="004B5BD2"/>
    <w:rsid w:val="004B625A"/>
    <w:rsid w:val="004B7AA4"/>
    <w:rsid w:val="004C2DE9"/>
    <w:rsid w:val="004C3372"/>
    <w:rsid w:val="004C3BE0"/>
    <w:rsid w:val="004C76A1"/>
    <w:rsid w:val="004D4A87"/>
    <w:rsid w:val="004D690B"/>
    <w:rsid w:val="004E1FCF"/>
    <w:rsid w:val="004E3CE3"/>
    <w:rsid w:val="004E55AD"/>
    <w:rsid w:val="004E57E4"/>
    <w:rsid w:val="004E5A24"/>
    <w:rsid w:val="004E5E09"/>
    <w:rsid w:val="004E68AC"/>
    <w:rsid w:val="004F182B"/>
    <w:rsid w:val="004F2505"/>
    <w:rsid w:val="004F4C61"/>
    <w:rsid w:val="004F5DE6"/>
    <w:rsid w:val="00504276"/>
    <w:rsid w:val="00504D67"/>
    <w:rsid w:val="0050529A"/>
    <w:rsid w:val="00506AA0"/>
    <w:rsid w:val="00506C34"/>
    <w:rsid w:val="00506CA0"/>
    <w:rsid w:val="00506D15"/>
    <w:rsid w:val="00510265"/>
    <w:rsid w:val="0051074E"/>
    <w:rsid w:val="005118AF"/>
    <w:rsid w:val="005133F8"/>
    <w:rsid w:val="00521AB1"/>
    <w:rsid w:val="00522831"/>
    <w:rsid w:val="00522989"/>
    <w:rsid w:val="0052369C"/>
    <w:rsid w:val="00526D78"/>
    <w:rsid w:val="005303F3"/>
    <w:rsid w:val="005327DF"/>
    <w:rsid w:val="005328F8"/>
    <w:rsid w:val="00532D12"/>
    <w:rsid w:val="00533EE1"/>
    <w:rsid w:val="005341F3"/>
    <w:rsid w:val="0053492A"/>
    <w:rsid w:val="00535F9C"/>
    <w:rsid w:val="0053606C"/>
    <w:rsid w:val="00540B20"/>
    <w:rsid w:val="005432E3"/>
    <w:rsid w:val="00550739"/>
    <w:rsid w:val="005517D3"/>
    <w:rsid w:val="00551A0C"/>
    <w:rsid w:val="00551D02"/>
    <w:rsid w:val="00551E4B"/>
    <w:rsid w:val="005530B9"/>
    <w:rsid w:val="00556531"/>
    <w:rsid w:val="00556FCF"/>
    <w:rsid w:val="005570BD"/>
    <w:rsid w:val="005601AC"/>
    <w:rsid w:val="005601CB"/>
    <w:rsid w:val="0056032F"/>
    <w:rsid w:val="00560C58"/>
    <w:rsid w:val="00561CBE"/>
    <w:rsid w:val="0056509E"/>
    <w:rsid w:val="005658FA"/>
    <w:rsid w:val="0057139D"/>
    <w:rsid w:val="0057261B"/>
    <w:rsid w:val="005748E6"/>
    <w:rsid w:val="00581F0B"/>
    <w:rsid w:val="00582E5B"/>
    <w:rsid w:val="005835A2"/>
    <w:rsid w:val="00583683"/>
    <w:rsid w:val="00583791"/>
    <w:rsid w:val="00583B53"/>
    <w:rsid w:val="00583F97"/>
    <w:rsid w:val="005857DF"/>
    <w:rsid w:val="00585D4A"/>
    <w:rsid w:val="005937C1"/>
    <w:rsid w:val="0059419E"/>
    <w:rsid w:val="0059498E"/>
    <w:rsid w:val="00594D11"/>
    <w:rsid w:val="00595038"/>
    <w:rsid w:val="005964D6"/>
    <w:rsid w:val="005A11CF"/>
    <w:rsid w:val="005A1864"/>
    <w:rsid w:val="005A2D0A"/>
    <w:rsid w:val="005A6F56"/>
    <w:rsid w:val="005B2C79"/>
    <w:rsid w:val="005B3E38"/>
    <w:rsid w:val="005B4117"/>
    <w:rsid w:val="005B7CE2"/>
    <w:rsid w:val="005C054B"/>
    <w:rsid w:val="005C3996"/>
    <w:rsid w:val="005C43EE"/>
    <w:rsid w:val="005C46A6"/>
    <w:rsid w:val="005C4A45"/>
    <w:rsid w:val="005C5617"/>
    <w:rsid w:val="005C5A1C"/>
    <w:rsid w:val="005D11CF"/>
    <w:rsid w:val="005D1C65"/>
    <w:rsid w:val="005D1C72"/>
    <w:rsid w:val="005D4432"/>
    <w:rsid w:val="005D5A0B"/>
    <w:rsid w:val="005D687B"/>
    <w:rsid w:val="005E07AA"/>
    <w:rsid w:val="005E32EC"/>
    <w:rsid w:val="005E37B8"/>
    <w:rsid w:val="005E4807"/>
    <w:rsid w:val="005E48D3"/>
    <w:rsid w:val="005E79C0"/>
    <w:rsid w:val="005E7BFD"/>
    <w:rsid w:val="005E7C57"/>
    <w:rsid w:val="005F03BD"/>
    <w:rsid w:val="005F248C"/>
    <w:rsid w:val="005F4158"/>
    <w:rsid w:val="005F4237"/>
    <w:rsid w:val="005F5116"/>
    <w:rsid w:val="005F5B61"/>
    <w:rsid w:val="005F624B"/>
    <w:rsid w:val="005F7E68"/>
    <w:rsid w:val="006008ED"/>
    <w:rsid w:val="00601B23"/>
    <w:rsid w:val="00602537"/>
    <w:rsid w:val="00604DDC"/>
    <w:rsid w:val="006057B4"/>
    <w:rsid w:val="00613937"/>
    <w:rsid w:val="00614505"/>
    <w:rsid w:val="00614F06"/>
    <w:rsid w:val="006150D4"/>
    <w:rsid w:val="00617950"/>
    <w:rsid w:val="006224CE"/>
    <w:rsid w:val="006236FC"/>
    <w:rsid w:val="006278BA"/>
    <w:rsid w:val="0063049B"/>
    <w:rsid w:val="00632545"/>
    <w:rsid w:val="00632BEB"/>
    <w:rsid w:val="00633A64"/>
    <w:rsid w:val="00640250"/>
    <w:rsid w:val="006405B8"/>
    <w:rsid w:val="006405CF"/>
    <w:rsid w:val="00642017"/>
    <w:rsid w:val="00642BF0"/>
    <w:rsid w:val="00654B27"/>
    <w:rsid w:val="006550C8"/>
    <w:rsid w:val="00657A7E"/>
    <w:rsid w:val="00662D78"/>
    <w:rsid w:val="006667A7"/>
    <w:rsid w:val="00674965"/>
    <w:rsid w:val="00677371"/>
    <w:rsid w:val="006773E3"/>
    <w:rsid w:val="0068013F"/>
    <w:rsid w:val="006806F8"/>
    <w:rsid w:val="0068212E"/>
    <w:rsid w:val="00685013"/>
    <w:rsid w:val="006879B2"/>
    <w:rsid w:val="00692AA7"/>
    <w:rsid w:val="00692AB8"/>
    <w:rsid w:val="00692EF1"/>
    <w:rsid w:val="00693483"/>
    <w:rsid w:val="0069390B"/>
    <w:rsid w:val="00694117"/>
    <w:rsid w:val="006949B3"/>
    <w:rsid w:val="00695369"/>
    <w:rsid w:val="006A2902"/>
    <w:rsid w:val="006A3B8F"/>
    <w:rsid w:val="006A4A02"/>
    <w:rsid w:val="006A56A3"/>
    <w:rsid w:val="006A7252"/>
    <w:rsid w:val="006A793B"/>
    <w:rsid w:val="006B02CF"/>
    <w:rsid w:val="006B5718"/>
    <w:rsid w:val="006C0451"/>
    <w:rsid w:val="006C1EF0"/>
    <w:rsid w:val="006C3790"/>
    <w:rsid w:val="006C414E"/>
    <w:rsid w:val="006D148B"/>
    <w:rsid w:val="006D1FA4"/>
    <w:rsid w:val="006D2C75"/>
    <w:rsid w:val="006D5034"/>
    <w:rsid w:val="006D74B8"/>
    <w:rsid w:val="006E4179"/>
    <w:rsid w:val="006E5E9F"/>
    <w:rsid w:val="006E65F5"/>
    <w:rsid w:val="006E7697"/>
    <w:rsid w:val="006F0265"/>
    <w:rsid w:val="006F18C9"/>
    <w:rsid w:val="006F311D"/>
    <w:rsid w:val="006F4E4A"/>
    <w:rsid w:val="006F5D8F"/>
    <w:rsid w:val="006F6D43"/>
    <w:rsid w:val="00702F2F"/>
    <w:rsid w:val="00703572"/>
    <w:rsid w:val="007037DC"/>
    <w:rsid w:val="007047F8"/>
    <w:rsid w:val="0071109A"/>
    <w:rsid w:val="007133C9"/>
    <w:rsid w:val="0071533A"/>
    <w:rsid w:val="007157F9"/>
    <w:rsid w:val="0072275E"/>
    <w:rsid w:val="00724A8C"/>
    <w:rsid w:val="0073212C"/>
    <w:rsid w:val="00732BC2"/>
    <w:rsid w:val="00734B2B"/>
    <w:rsid w:val="00735B74"/>
    <w:rsid w:val="00736F1B"/>
    <w:rsid w:val="00737BA0"/>
    <w:rsid w:val="0074193D"/>
    <w:rsid w:val="0074443C"/>
    <w:rsid w:val="007461ED"/>
    <w:rsid w:val="007503FA"/>
    <w:rsid w:val="00750735"/>
    <w:rsid w:val="007525C7"/>
    <w:rsid w:val="00757BAD"/>
    <w:rsid w:val="00760204"/>
    <w:rsid w:val="007606EF"/>
    <w:rsid w:val="007676F6"/>
    <w:rsid w:val="007806EC"/>
    <w:rsid w:val="007815B1"/>
    <w:rsid w:val="00781F0D"/>
    <w:rsid w:val="007873A7"/>
    <w:rsid w:val="007905F4"/>
    <w:rsid w:val="007915DE"/>
    <w:rsid w:val="007921B9"/>
    <w:rsid w:val="007924CE"/>
    <w:rsid w:val="00792529"/>
    <w:rsid w:val="00795552"/>
    <w:rsid w:val="00795A6E"/>
    <w:rsid w:val="007A243A"/>
    <w:rsid w:val="007A2CA1"/>
    <w:rsid w:val="007A440A"/>
    <w:rsid w:val="007A484A"/>
    <w:rsid w:val="007A6D41"/>
    <w:rsid w:val="007A71FD"/>
    <w:rsid w:val="007B1934"/>
    <w:rsid w:val="007B2CA3"/>
    <w:rsid w:val="007B4B1D"/>
    <w:rsid w:val="007B64B7"/>
    <w:rsid w:val="007B7480"/>
    <w:rsid w:val="007C0AA8"/>
    <w:rsid w:val="007C0AEF"/>
    <w:rsid w:val="007C17DB"/>
    <w:rsid w:val="007C1B69"/>
    <w:rsid w:val="007C2FBA"/>
    <w:rsid w:val="007C4BDF"/>
    <w:rsid w:val="007C560E"/>
    <w:rsid w:val="007C6A52"/>
    <w:rsid w:val="007E0329"/>
    <w:rsid w:val="007E2738"/>
    <w:rsid w:val="007F3D52"/>
    <w:rsid w:val="007F4D89"/>
    <w:rsid w:val="008013BC"/>
    <w:rsid w:val="00802477"/>
    <w:rsid w:val="00802B79"/>
    <w:rsid w:val="0080440E"/>
    <w:rsid w:val="00805A5F"/>
    <w:rsid w:val="00811694"/>
    <w:rsid w:val="0081287E"/>
    <w:rsid w:val="008132EF"/>
    <w:rsid w:val="008135D1"/>
    <w:rsid w:val="00814A28"/>
    <w:rsid w:val="008159C1"/>
    <w:rsid w:val="00821D29"/>
    <w:rsid w:val="00834F69"/>
    <w:rsid w:val="00835E4C"/>
    <w:rsid w:val="0083745E"/>
    <w:rsid w:val="00841925"/>
    <w:rsid w:val="00843648"/>
    <w:rsid w:val="0084565C"/>
    <w:rsid w:val="008456FE"/>
    <w:rsid w:val="008470CE"/>
    <w:rsid w:val="00851BAF"/>
    <w:rsid w:val="00853011"/>
    <w:rsid w:val="008533E6"/>
    <w:rsid w:val="00855C59"/>
    <w:rsid w:val="00856816"/>
    <w:rsid w:val="00857F92"/>
    <w:rsid w:val="0086202A"/>
    <w:rsid w:val="00867933"/>
    <w:rsid w:val="00867C97"/>
    <w:rsid w:val="008701BA"/>
    <w:rsid w:val="008701E2"/>
    <w:rsid w:val="008701ED"/>
    <w:rsid w:val="00870AEE"/>
    <w:rsid w:val="00874BC0"/>
    <w:rsid w:val="00875618"/>
    <w:rsid w:val="0087785F"/>
    <w:rsid w:val="00880572"/>
    <w:rsid w:val="00886BBF"/>
    <w:rsid w:val="008873FD"/>
    <w:rsid w:val="00891A2B"/>
    <w:rsid w:val="008926BD"/>
    <w:rsid w:val="00893406"/>
    <w:rsid w:val="00895635"/>
    <w:rsid w:val="00895A13"/>
    <w:rsid w:val="008A231B"/>
    <w:rsid w:val="008A284B"/>
    <w:rsid w:val="008A5F10"/>
    <w:rsid w:val="008A691C"/>
    <w:rsid w:val="008A6CA4"/>
    <w:rsid w:val="008B02FF"/>
    <w:rsid w:val="008B4F0A"/>
    <w:rsid w:val="008C10EF"/>
    <w:rsid w:val="008C5158"/>
    <w:rsid w:val="008D7DAC"/>
    <w:rsid w:val="008E3F8C"/>
    <w:rsid w:val="008E4E37"/>
    <w:rsid w:val="008E55EB"/>
    <w:rsid w:val="008E5C29"/>
    <w:rsid w:val="008F02A4"/>
    <w:rsid w:val="008F085F"/>
    <w:rsid w:val="008F2A24"/>
    <w:rsid w:val="008F3DC2"/>
    <w:rsid w:val="008F41A9"/>
    <w:rsid w:val="008F4BF0"/>
    <w:rsid w:val="008F574A"/>
    <w:rsid w:val="008F5F76"/>
    <w:rsid w:val="008F60B6"/>
    <w:rsid w:val="008F63FB"/>
    <w:rsid w:val="0090074B"/>
    <w:rsid w:val="00913F7A"/>
    <w:rsid w:val="009146E2"/>
    <w:rsid w:val="0091520A"/>
    <w:rsid w:val="00915754"/>
    <w:rsid w:val="00921116"/>
    <w:rsid w:val="009231D6"/>
    <w:rsid w:val="009249CC"/>
    <w:rsid w:val="00925238"/>
    <w:rsid w:val="0092687C"/>
    <w:rsid w:val="00927DC1"/>
    <w:rsid w:val="00930E99"/>
    <w:rsid w:val="00931450"/>
    <w:rsid w:val="0093240A"/>
    <w:rsid w:val="009342AA"/>
    <w:rsid w:val="00944375"/>
    <w:rsid w:val="009465B0"/>
    <w:rsid w:val="009473C8"/>
    <w:rsid w:val="00947A61"/>
    <w:rsid w:val="00954108"/>
    <w:rsid w:val="00955FDB"/>
    <w:rsid w:val="00956952"/>
    <w:rsid w:val="009577DC"/>
    <w:rsid w:val="009609A1"/>
    <w:rsid w:val="00960D24"/>
    <w:rsid w:val="00963108"/>
    <w:rsid w:val="00963944"/>
    <w:rsid w:val="00964898"/>
    <w:rsid w:val="00965DFD"/>
    <w:rsid w:val="009716B0"/>
    <w:rsid w:val="00974170"/>
    <w:rsid w:val="00976104"/>
    <w:rsid w:val="00977D1D"/>
    <w:rsid w:val="00985715"/>
    <w:rsid w:val="0098786C"/>
    <w:rsid w:val="009907D0"/>
    <w:rsid w:val="0099160E"/>
    <w:rsid w:val="00992628"/>
    <w:rsid w:val="009A0C39"/>
    <w:rsid w:val="009B4099"/>
    <w:rsid w:val="009B5932"/>
    <w:rsid w:val="009B5B72"/>
    <w:rsid w:val="009C1CB1"/>
    <w:rsid w:val="009C220A"/>
    <w:rsid w:val="009C297B"/>
    <w:rsid w:val="009C6299"/>
    <w:rsid w:val="009C6344"/>
    <w:rsid w:val="009C6D4B"/>
    <w:rsid w:val="009C73E9"/>
    <w:rsid w:val="009D020E"/>
    <w:rsid w:val="009D12A9"/>
    <w:rsid w:val="009D27D2"/>
    <w:rsid w:val="009D4194"/>
    <w:rsid w:val="009D4D5D"/>
    <w:rsid w:val="009D60D3"/>
    <w:rsid w:val="009E1811"/>
    <w:rsid w:val="009E23BE"/>
    <w:rsid w:val="009E25E0"/>
    <w:rsid w:val="009E378A"/>
    <w:rsid w:val="009E4E92"/>
    <w:rsid w:val="009E76DD"/>
    <w:rsid w:val="009F0763"/>
    <w:rsid w:val="009F4748"/>
    <w:rsid w:val="009F7EB4"/>
    <w:rsid w:val="00A012E2"/>
    <w:rsid w:val="00A02215"/>
    <w:rsid w:val="00A025E4"/>
    <w:rsid w:val="00A02C9C"/>
    <w:rsid w:val="00A03557"/>
    <w:rsid w:val="00A03E76"/>
    <w:rsid w:val="00A06BF1"/>
    <w:rsid w:val="00A11787"/>
    <w:rsid w:val="00A15D83"/>
    <w:rsid w:val="00A16DB1"/>
    <w:rsid w:val="00A16E16"/>
    <w:rsid w:val="00A20740"/>
    <w:rsid w:val="00A207AC"/>
    <w:rsid w:val="00A24ECD"/>
    <w:rsid w:val="00A26603"/>
    <w:rsid w:val="00A41CB5"/>
    <w:rsid w:val="00A41DB4"/>
    <w:rsid w:val="00A4487B"/>
    <w:rsid w:val="00A50FD2"/>
    <w:rsid w:val="00A526DA"/>
    <w:rsid w:val="00A537FA"/>
    <w:rsid w:val="00A56535"/>
    <w:rsid w:val="00A5796E"/>
    <w:rsid w:val="00A64389"/>
    <w:rsid w:val="00A64E51"/>
    <w:rsid w:val="00A663A9"/>
    <w:rsid w:val="00A715CF"/>
    <w:rsid w:val="00A72FCB"/>
    <w:rsid w:val="00A73C4D"/>
    <w:rsid w:val="00A75540"/>
    <w:rsid w:val="00A75CFA"/>
    <w:rsid w:val="00A8168D"/>
    <w:rsid w:val="00A82A58"/>
    <w:rsid w:val="00A835FC"/>
    <w:rsid w:val="00A86A69"/>
    <w:rsid w:val="00A907EF"/>
    <w:rsid w:val="00A9324F"/>
    <w:rsid w:val="00A94228"/>
    <w:rsid w:val="00A96532"/>
    <w:rsid w:val="00AA3996"/>
    <w:rsid w:val="00AA3D31"/>
    <w:rsid w:val="00AA4B55"/>
    <w:rsid w:val="00AA724E"/>
    <w:rsid w:val="00AB177A"/>
    <w:rsid w:val="00AB1C4A"/>
    <w:rsid w:val="00AB4405"/>
    <w:rsid w:val="00AB5F50"/>
    <w:rsid w:val="00AB649B"/>
    <w:rsid w:val="00AC00B8"/>
    <w:rsid w:val="00AC10EB"/>
    <w:rsid w:val="00AC24F9"/>
    <w:rsid w:val="00AC4C85"/>
    <w:rsid w:val="00AC54E1"/>
    <w:rsid w:val="00AC71E1"/>
    <w:rsid w:val="00AC7BC2"/>
    <w:rsid w:val="00AD0687"/>
    <w:rsid w:val="00AD0C5A"/>
    <w:rsid w:val="00AD3F93"/>
    <w:rsid w:val="00AD5050"/>
    <w:rsid w:val="00AD6589"/>
    <w:rsid w:val="00AE2F07"/>
    <w:rsid w:val="00AF0143"/>
    <w:rsid w:val="00AF01C0"/>
    <w:rsid w:val="00AF05E5"/>
    <w:rsid w:val="00AF2B31"/>
    <w:rsid w:val="00AF3F2D"/>
    <w:rsid w:val="00AF474B"/>
    <w:rsid w:val="00AF53E2"/>
    <w:rsid w:val="00AF701B"/>
    <w:rsid w:val="00B00C65"/>
    <w:rsid w:val="00B06837"/>
    <w:rsid w:val="00B06B30"/>
    <w:rsid w:val="00B07975"/>
    <w:rsid w:val="00B10AE3"/>
    <w:rsid w:val="00B10F3E"/>
    <w:rsid w:val="00B11D61"/>
    <w:rsid w:val="00B13D22"/>
    <w:rsid w:val="00B16B09"/>
    <w:rsid w:val="00B175B2"/>
    <w:rsid w:val="00B221FA"/>
    <w:rsid w:val="00B2348C"/>
    <w:rsid w:val="00B24CAD"/>
    <w:rsid w:val="00B256AF"/>
    <w:rsid w:val="00B26469"/>
    <w:rsid w:val="00B32779"/>
    <w:rsid w:val="00B32A8F"/>
    <w:rsid w:val="00B365AF"/>
    <w:rsid w:val="00B37CA5"/>
    <w:rsid w:val="00B45490"/>
    <w:rsid w:val="00B47192"/>
    <w:rsid w:val="00B541B2"/>
    <w:rsid w:val="00B54F11"/>
    <w:rsid w:val="00B55505"/>
    <w:rsid w:val="00B5665F"/>
    <w:rsid w:val="00B5784B"/>
    <w:rsid w:val="00B61F03"/>
    <w:rsid w:val="00B62825"/>
    <w:rsid w:val="00B6507A"/>
    <w:rsid w:val="00B66CEC"/>
    <w:rsid w:val="00B711F0"/>
    <w:rsid w:val="00B712C7"/>
    <w:rsid w:val="00B74798"/>
    <w:rsid w:val="00B82FC9"/>
    <w:rsid w:val="00B85C5A"/>
    <w:rsid w:val="00B86E7E"/>
    <w:rsid w:val="00B8720F"/>
    <w:rsid w:val="00B9173E"/>
    <w:rsid w:val="00B94581"/>
    <w:rsid w:val="00BA00CE"/>
    <w:rsid w:val="00BA3911"/>
    <w:rsid w:val="00BA4A07"/>
    <w:rsid w:val="00BA61FB"/>
    <w:rsid w:val="00BA6653"/>
    <w:rsid w:val="00BB0511"/>
    <w:rsid w:val="00BB17BE"/>
    <w:rsid w:val="00BB3020"/>
    <w:rsid w:val="00BB68CC"/>
    <w:rsid w:val="00BB7D11"/>
    <w:rsid w:val="00BC26A1"/>
    <w:rsid w:val="00BC4957"/>
    <w:rsid w:val="00BC77DD"/>
    <w:rsid w:val="00BD108F"/>
    <w:rsid w:val="00BD46F4"/>
    <w:rsid w:val="00BD511D"/>
    <w:rsid w:val="00BD51F6"/>
    <w:rsid w:val="00BD5586"/>
    <w:rsid w:val="00BD5F9C"/>
    <w:rsid w:val="00BE2F0A"/>
    <w:rsid w:val="00BE3637"/>
    <w:rsid w:val="00BE7FC6"/>
    <w:rsid w:val="00BF0B7C"/>
    <w:rsid w:val="00BF13EB"/>
    <w:rsid w:val="00C005DD"/>
    <w:rsid w:val="00C02A1D"/>
    <w:rsid w:val="00C05C18"/>
    <w:rsid w:val="00C06826"/>
    <w:rsid w:val="00C0798F"/>
    <w:rsid w:val="00C11708"/>
    <w:rsid w:val="00C1415F"/>
    <w:rsid w:val="00C14FEE"/>
    <w:rsid w:val="00C2114E"/>
    <w:rsid w:val="00C21268"/>
    <w:rsid w:val="00C21706"/>
    <w:rsid w:val="00C21E7A"/>
    <w:rsid w:val="00C221A9"/>
    <w:rsid w:val="00C22DE0"/>
    <w:rsid w:val="00C232E1"/>
    <w:rsid w:val="00C2642D"/>
    <w:rsid w:val="00C26779"/>
    <w:rsid w:val="00C30D64"/>
    <w:rsid w:val="00C322A5"/>
    <w:rsid w:val="00C337BC"/>
    <w:rsid w:val="00C34F88"/>
    <w:rsid w:val="00C35144"/>
    <w:rsid w:val="00C3608C"/>
    <w:rsid w:val="00C36887"/>
    <w:rsid w:val="00C36EAA"/>
    <w:rsid w:val="00C41A39"/>
    <w:rsid w:val="00C41BB0"/>
    <w:rsid w:val="00C42BC7"/>
    <w:rsid w:val="00C42D29"/>
    <w:rsid w:val="00C44BA0"/>
    <w:rsid w:val="00C4504B"/>
    <w:rsid w:val="00C47522"/>
    <w:rsid w:val="00C55B25"/>
    <w:rsid w:val="00C57868"/>
    <w:rsid w:val="00C610F5"/>
    <w:rsid w:val="00C61497"/>
    <w:rsid w:val="00C63733"/>
    <w:rsid w:val="00C63EEC"/>
    <w:rsid w:val="00C64308"/>
    <w:rsid w:val="00C663AB"/>
    <w:rsid w:val="00C6711A"/>
    <w:rsid w:val="00C706D2"/>
    <w:rsid w:val="00C70B89"/>
    <w:rsid w:val="00C70F55"/>
    <w:rsid w:val="00C73DD0"/>
    <w:rsid w:val="00C75CA0"/>
    <w:rsid w:val="00C76A51"/>
    <w:rsid w:val="00C76DBB"/>
    <w:rsid w:val="00C77FF6"/>
    <w:rsid w:val="00C80B3D"/>
    <w:rsid w:val="00C8448D"/>
    <w:rsid w:val="00C84DCF"/>
    <w:rsid w:val="00C87D01"/>
    <w:rsid w:val="00C91178"/>
    <w:rsid w:val="00C93392"/>
    <w:rsid w:val="00C9466E"/>
    <w:rsid w:val="00C95374"/>
    <w:rsid w:val="00CA362D"/>
    <w:rsid w:val="00CB009B"/>
    <w:rsid w:val="00CB1EE2"/>
    <w:rsid w:val="00CB3AB5"/>
    <w:rsid w:val="00CB42C3"/>
    <w:rsid w:val="00CB5309"/>
    <w:rsid w:val="00CB6285"/>
    <w:rsid w:val="00CC0ECE"/>
    <w:rsid w:val="00CC2DA0"/>
    <w:rsid w:val="00CC4017"/>
    <w:rsid w:val="00CC46A7"/>
    <w:rsid w:val="00CC5E9E"/>
    <w:rsid w:val="00CC6AD0"/>
    <w:rsid w:val="00CD2B90"/>
    <w:rsid w:val="00CE045B"/>
    <w:rsid w:val="00CE2274"/>
    <w:rsid w:val="00CE3150"/>
    <w:rsid w:val="00CE5F33"/>
    <w:rsid w:val="00CE5F97"/>
    <w:rsid w:val="00CE6241"/>
    <w:rsid w:val="00CE79DC"/>
    <w:rsid w:val="00CF470D"/>
    <w:rsid w:val="00CF5B02"/>
    <w:rsid w:val="00D01F38"/>
    <w:rsid w:val="00D07002"/>
    <w:rsid w:val="00D07159"/>
    <w:rsid w:val="00D07E4E"/>
    <w:rsid w:val="00D100BC"/>
    <w:rsid w:val="00D10D13"/>
    <w:rsid w:val="00D14947"/>
    <w:rsid w:val="00D15E44"/>
    <w:rsid w:val="00D23B44"/>
    <w:rsid w:val="00D262A2"/>
    <w:rsid w:val="00D3222D"/>
    <w:rsid w:val="00D326BD"/>
    <w:rsid w:val="00D32DAC"/>
    <w:rsid w:val="00D34F8C"/>
    <w:rsid w:val="00D41ABB"/>
    <w:rsid w:val="00D41D13"/>
    <w:rsid w:val="00D42529"/>
    <w:rsid w:val="00D42BA2"/>
    <w:rsid w:val="00D4571F"/>
    <w:rsid w:val="00D50130"/>
    <w:rsid w:val="00D504CA"/>
    <w:rsid w:val="00D51F11"/>
    <w:rsid w:val="00D52B7D"/>
    <w:rsid w:val="00D52CF2"/>
    <w:rsid w:val="00D61B4E"/>
    <w:rsid w:val="00D630C8"/>
    <w:rsid w:val="00D66940"/>
    <w:rsid w:val="00D67D84"/>
    <w:rsid w:val="00D70EC4"/>
    <w:rsid w:val="00D717BF"/>
    <w:rsid w:val="00D72C78"/>
    <w:rsid w:val="00D73F8F"/>
    <w:rsid w:val="00D7555A"/>
    <w:rsid w:val="00D76F75"/>
    <w:rsid w:val="00D82088"/>
    <w:rsid w:val="00D854BC"/>
    <w:rsid w:val="00D8745A"/>
    <w:rsid w:val="00D91CF6"/>
    <w:rsid w:val="00D934AD"/>
    <w:rsid w:val="00D9373D"/>
    <w:rsid w:val="00D979DF"/>
    <w:rsid w:val="00DA04DA"/>
    <w:rsid w:val="00DA129A"/>
    <w:rsid w:val="00DA12F1"/>
    <w:rsid w:val="00DA2247"/>
    <w:rsid w:val="00DA3D1B"/>
    <w:rsid w:val="00DA3E6D"/>
    <w:rsid w:val="00DA510E"/>
    <w:rsid w:val="00DB0525"/>
    <w:rsid w:val="00DB2E25"/>
    <w:rsid w:val="00DB56E9"/>
    <w:rsid w:val="00DB6A1A"/>
    <w:rsid w:val="00DC09FD"/>
    <w:rsid w:val="00DC5608"/>
    <w:rsid w:val="00DC594F"/>
    <w:rsid w:val="00DC5C88"/>
    <w:rsid w:val="00DD04DA"/>
    <w:rsid w:val="00DD0CF7"/>
    <w:rsid w:val="00DD1551"/>
    <w:rsid w:val="00DD30BC"/>
    <w:rsid w:val="00DD41BF"/>
    <w:rsid w:val="00DD6E33"/>
    <w:rsid w:val="00DD6E7A"/>
    <w:rsid w:val="00DE1517"/>
    <w:rsid w:val="00DE49AC"/>
    <w:rsid w:val="00DE5244"/>
    <w:rsid w:val="00DE582B"/>
    <w:rsid w:val="00DE6105"/>
    <w:rsid w:val="00DF15A3"/>
    <w:rsid w:val="00DF3495"/>
    <w:rsid w:val="00DF576D"/>
    <w:rsid w:val="00DF6C6E"/>
    <w:rsid w:val="00DF789C"/>
    <w:rsid w:val="00E01755"/>
    <w:rsid w:val="00E019E4"/>
    <w:rsid w:val="00E0231D"/>
    <w:rsid w:val="00E02D30"/>
    <w:rsid w:val="00E037A8"/>
    <w:rsid w:val="00E04036"/>
    <w:rsid w:val="00E055E2"/>
    <w:rsid w:val="00E05B1C"/>
    <w:rsid w:val="00E0681A"/>
    <w:rsid w:val="00E0741E"/>
    <w:rsid w:val="00E12EFE"/>
    <w:rsid w:val="00E1481B"/>
    <w:rsid w:val="00E14C9F"/>
    <w:rsid w:val="00E16778"/>
    <w:rsid w:val="00E17CA3"/>
    <w:rsid w:val="00E20468"/>
    <w:rsid w:val="00E21524"/>
    <w:rsid w:val="00E235BC"/>
    <w:rsid w:val="00E26698"/>
    <w:rsid w:val="00E3446E"/>
    <w:rsid w:val="00E3462C"/>
    <w:rsid w:val="00E35DD3"/>
    <w:rsid w:val="00E37C9F"/>
    <w:rsid w:val="00E43DDF"/>
    <w:rsid w:val="00E45B7C"/>
    <w:rsid w:val="00E45E4F"/>
    <w:rsid w:val="00E47607"/>
    <w:rsid w:val="00E54973"/>
    <w:rsid w:val="00E574E9"/>
    <w:rsid w:val="00E57BA2"/>
    <w:rsid w:val="00E6224E"/>
    <w:rsid w:val="00E629F5"/>
    <w:rsid w:val="00E62E3F"/>
    <w:rsid w:val="00E63A5A"/>
    <w:rsid w:val="00E63AFE"/>
    <w:rsid w:val="00E63F8C"/>
    <w:rsid w:val="00E65ACF"/>
    <w:rsid w:val="00E66886"/>
    <w:rsid w:val="00E66901"/>
    <w:rsid w:val="00E70A64"/>
    <w:rsid w:val="00E71252"/>
    <w:rsid w:val="00E71DB6"/>
    <w:rsid w:val="00E736DB"/>
    <w:rsid w:val="00E75687"/>
    <w:rsid w:val="00E81902"/>
    <w:rsid w:val="00E81D95"/>
    <w:rsid w:val="00E836E8"/>
    <w:rsid w:val="00E83FB3"/>
    <w:rsid w:val="00E8727C"/>
    <w:rsid w:val="00E87C65"/>
    <w:rsid w:val="00E9050E"/>
    <w:rsid w:val="00E95407"/>
    <w:rsid w:val="00E96912"/>
    <w:rsid w:val="00E978E1"/>
    <w:rsid w:val="00EA43D6"/>
    <w:rsid w:val="00EA5923"/>
    <w:rsid w:val="00EA786B"/>
    <w:rsid w:val="00EB0279"/>
    <w:rsid w:val="00EB081F"/>
    <w:rsid w:val="00EB35D7"/>
    <w:rsid w:val="00EB7CB8"/>
    <w:rsid w:val="00EC05BC"/>
    <w:rsid w:val="00EC119C"/>
    <w:rsid w:val="00EC2F34"/>
    <w:rsid w:val="00EC46CE"/>
    <w:rsid w:val="00ED2502"/>
    <w:rsid w:val="00ED3D0F"/>
    <w:rsid w:val="00ED3E25"/>
    <w:rsid w:val="00ED41BF"/>
    <w:rsid w:val="00ED4387"/>
    <w:rsid w:val="00ED504E"/>
    <w:rsid w:val="00ED57F2"/>
    <w:rsid w:val="00ED6E36"/>
    <w:rsid w:val="00ED7CD9"/>
    <w:rsid w:val="00EE03D0"/>
    <w:rsid w:val="00EE0AEF"/>
    <w:rsid w:val="00EE1E38"/>
    <w:rsid w:val="00EE5667"/>
    <w:rsid w:val="00EE7182"/>
    <w:rsid w:val="00EF0137"/>
    <w:rsid w:val="00EF26E6"/>
    <w:rsid w:val="00EF7703"/>
    <w:rsid w:val="00F023F7"/>
    <w:rsid w:val="00F04005"/>
    <w:rsid w:val="00F0460A"/>
    <w:rsid w:val="00F059EB"/>
    <w:rsid w:val="00F05E04"/>
    <w:rsid w:val="00F1113E"/>
    <w:rsid w:val="00F12F8A"/>
    <w:rsid w:val="00F14203"/>
    <w:rsid w:val="00F156F2"/>
    <w:rsid w:val="00F1579F"/>
    <w:rsid w:val="00F16111"/>
    <w:rsid w:val="00F210B4"/>
    <w:rsid w:val="00F22CA9"/>
    <w:rsid w:val="00F23298"/>
    <w:rsid w:val="00F265A0"/>
    <w:rsid w:val="00F27470"/>
    <w:rsid w:val="00F27834"/>
    <w:rsid w:val="00F27845"/>
    <w:rsid w:val="00F30713"/>
    <w:rsid w:val="00F31329"/>
    <w:rsid w:val="00F3235A"/>
    <w:rsid w:val="00F32F04"/>
    <w:rsid w:val="00F33108"/>
    <w:rsid w:val="00F34773"/>
    <w:rsid w:val="00F35763"/>
    <w:rsid w:val="00F4148D"/>
    <w:rsid w:val="00F41E67"/>
    <w:rsid w:val="00F455AB"/>
    <w:rsid w:val="00F45C94"/>
    <w:rsid w:val="00F45E50"/>
    <w:rsid w:val="00F46C62"/>
    <w:rsid w:val="00F4760A"/>
    <w:rsid w:val="00F509DE"/>
    <w:rsid w:val="00F51504"/>
    <w:rsid w:val="00F55B4B"/>
    <w:rsid w:val="00F56C8D"/>
    <w:rsid w:val="00F61194"/>
    <w:rsid w:val="00F611F9"/>
    <w:rsid w:val="00F61795"/>
    <w:rsid w:val="00F6348D"/>
    <w:rsid w:val="00F6493D"/>
    <w:rsid w:val="00F64CDB"/>
    <w:rsid w:val="00F6795B"/>
    <w:rsid w:val="00F7316D"/>
    <w:rsid w:val="00F76CCC"/>
    <w:rsid w:val="00F77606"/>
    <w:rsid w:val="00F8030B"/>
    <w:rsid w:val="00F826D8"/>
    <w:rsid w:val="00F83680"/>
    <w:rsid w:val="00F871DC"/>
    <w:rsid w:val="00F87A06"/>
    <w:rsid w:val="00F92771"/>
    <w:rsid w:val="00F9434B"/>
    <w:rsid w:val="00F9649F"/>
    <w:rsid w:val="00F97A67"/>
    <w:rsid w:val="00F97F88"/>
    <w:rsid w:val="00FA4FF7"/>
    <w:rsid w:val="00FB4454"/>
    <w:rsid w:val="00FB6B65"/>
    <w:rsid w:val="00FB78C2"/>
    <w:rsid w:val="00FC55DE"/>
    <w:rsid w:val="00FD33EA"/>
    <w:rsid w:val="00FD3A28"/>
    <w:rsid w:val="00FE0FA9"/>
    <w:rsid w:val="00FE20E7"/>
    <w:rsid w:val="00FE233B"/>
    <w:rsid w:val="00FE2948"/>
    <w:rsid w:val="00FE29D6"/>
    <w:rsid w:val="00FE3284"/>
    <w:rsid w:val="00FE3AB4"/>
    <w:rsid w:val="00FE69AD"/>
    <w:rsid w:val="00FF3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o:colormru v:ext="edit" colors="#c4f6c0,#d1fff0,#fbe9d5,#c0eeed,#e7f9f9,#a5ebe9,#c1f1f0,#e3f9f8"/>
    </o:shapedefaults>
    <o:shapelayout v:ext="edit">
      <o:idmap v:ext="edit" data="1"/>
    </o:shapelayout>
  </w:shapeDefaults>
  <w:decimalSymbol w:val="."/>
  <w:listSeparator w:val=","/>
  <w14:docId w14:val="73F6F1D2"/>
  <w15:chartTrackingRefBased/>
  <w15:docId w15:val="{AEA902A2-DD3D-4E8E-85B8-A7296DB09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1BA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087289"/>
    <w:pPr>
      <w:keepNext/>
      <w:keepLines/>
      <w:bidi w:val="0"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590832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7289"/>
    <w:pPr>
      <w:keepNext/>
      <w:keepLines/>
      <w:bidi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850C4B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7289"/>
    <w:pPr>
      <w:keepNext/>
      <w:keepLines/>
      <w:bidi w:val="0"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850C4B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7289"/>
    <w:pPr>
      <w:keepNext/>
      <w:keepLines/>
      <w:bidi w:val="0"/>
      <w:spacing w:before="40" w:after="0"/>
      <w:outlineLvl w:val="3"/>
    </w:pPr>
    <w:rPr>
      <w:rFonts w:asciiTheme="majorHAnsi" w:eastAsiaTheme="majorEastAsia" w:hAnsiTheme="majorHAnsi" w:cstheme="majorBidi"/>
      <w:color w:val="850C4B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7289"/>
    <w:pPr>
      <w:keepNext/>
      <w:keepLines/>
      <w:bidi w:val="0"/>
      <w:spacing w:before="40" w:after="0"/>
      <w:outlineLvl w:val="4"/>
    </w:pPr>
    <w:rPr>
      <w:rFonts w:asciiTheme="majorHAnsi" w:eastAsiaTheme="majorEastAsia" w:hAnsiTheme="majorHAnsi" w:cstheme="majorBidi"/>
      <w:caps/>
      <w:color w:val="850C4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7289"/>
    <w:pPr>
      <w:keepNext/>
      <w:keepLines/>
      <w:bidi w:val="0"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590832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7289"/>
    <w:pPr>
      <w:keepNext/>
      <w:keepLines/>
      <w:bidi w:val="0"/>
      <w:spacing w:before="40" w:after="0"/>
      <w:outlineLvl w:val="6"/>
    </w:pPr>
    <w:rPr>
      <w:rFonts w:asciiTheme="majorHAnsi" w:eastAsiaTheme="majorEastAsia" w:hAnsiTheme="majorHAnsi" w:cstheme="majorBidi"/>
      <w:b/>
      <w:bCs/>
      <w:color w:val="590832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7289"/>
    <w:pPr>
      <w:keepNext/>
      <w:keepLines/>
      <w:bidi w:val="0"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590832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7289"/>
    <w:pPr>
      <w:keepNext/>
      <w:keepLines/>
      <w:bidi w:val="0"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90832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7289"/>
    <w:rPr>
      <w:rFonts w:asciiTheme="majorHAnsi" w:eastAsiaTheme="majorEastAsia" w:hAnsiTheme="majorHAnsi" w:cstheme="majorBidi"/>
      <w:color w:val="590832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087289"/>
    <w:rPr>
      <w:rFonts w:asciiTheme="majorHAnsi" w:eastAsiaTheme="majorEastAsia" w:hAnsiTheme="majorHAnsi" w:cstheme="majorBidi"/>
      <w:color w:val="850C4B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87289"/>
    <w:rPr>
      <w:rFonts w:asciiTheme="majorHAnsi" w:eastAsiaTheme="majorEastAsia" w:hAnsiTheme="majorHAnsi" w:cstheme="majorBidi"/>
      <w:color w:val="850C4B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7289"/>
    <w:rPr>
      <w:rFonts w:asciiTheme="majorHAnsi" w:eastAsiaTheme="majorEastAsia" w:hAnsiTheme="majorHAnsi" w:cstheme="majorBidi"/>
      <w:color w:val="850C4B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7289"/>
    <w:rPr>
      <w:rFonts w:asciiTheme="majorHAnsi" w:eastAsiaTheme="majorEastAsia" w:hAnsiTheme="majorHAnsi" w:cstheme="majorBidi"/>
      <w:caps/>
      <w:color w:val="850C4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7289"/>
    <w:rPr>
      <w:rFonts w:asciiTheme="majorHAnsi" w:eastAsiaTheme="majorEastAsia" w:hAnsiTheme="majorHAnsi" w:cstheme="majorBidi"/>
      <w:i/>
      <w:iCs/>
      <w:caps/>
      <w:color w:val="590832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7289"/>
    <w:rPr>
      <w:rFonts w:asciiTheme="majorHAnsi" w:eastAsiaTheme="majorEastAsia" w:hAnsiTheme="majorHAnsi" w:cstheme="majorBidi"/>
      <w:b/>
      <w:bCs/>
      <w:color w:val="590832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7289"/>
    <w:rPr>
      <w:rFonts w:asciiTheme="majorHAnsi" w:eastAsiaTheme="majorEastAsia" w:hAnsiTheme="majorHAnsi" w:cstheme="majorBidi"/>
      <w:b/>
      <w:bCs/>
      <w:i/>
      <w:iCs/>
      <w:color w:val="590832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7289"/>
    <w:rPr>
      <w:rFonts w:asciiTheme="majorHAnsi" w:eastAsiaTheme="majorEastAsia" w:hAnsiTheme="majorHAnsi" w:cstheme="majorBidi"/>
      <w:i/>
      <w:iCs/>
      <w:color w:val="590832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87289"/>
    <w:pPr>
      <w:bidi w:val="0"/>
      <w:spacing w:line="240" w:lineRule="auto"/>
    </w:pPr>
    <w:rPr>
      <w:b/>
      <w:bCs/>
      <w:smallCaps/>
      <w:color w:val="3B3059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087289"/>
    <w:pPr>
      <w:bidi w:val="0"/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3B3059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087289"/>
    <w:rPr>
      <w:rFonts w:asciiTheme="majorHAnsi" w:eastAsiaTheme="majorEastAsia" w:hAnsiTheme="majorHAnsi" w:cstheme="majorBidi"/>
      <w:caps/>
      <w:color w:val="3B3059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7289"/>
    <w:pPr>
      <w:numPr>
        <w:ilvl w:val="1"/>
      </w:numPr>
      <w:bidi w:val="0"/>
      <w:spacing w:after="240" w:line="240" w:lineRule="auto"/>
    </w:pPr>
    <w:rPr>
      <w:rFonts w:asciiTheme="majorHAnsi" w:eastAsiaTheme="majorEastAsia" w:hAnsiTheme="majorHAnsi" w:cstheme="majorBidi"/>
      <w:color w:val="B31166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7289"/>
    <w:rPr>
      <w:rFonts w:asciiTheme="majorHAnsi" w:eastAsiaTheme="majorEastAsia" w:hAnsiTheme="majorHAnsi" w:cstheme="majorBidi"/>
      <w:color w:val="B31166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087289"/>
    <w:rPr>
      <w:b/>
      <w:bCs/>
    </w:rPr>
  </w:style>
  <w:style w:type="character" w:styleId="Emphasis">
    <w:name w:val="Emphasis"/>
    <w:basedOn w:val="DefaultParagraphFont"/>
    <w:uiPriority w:val="20"/>
    <w:qFormat/>
    <w:rsid w:val="00087289"/>
    <w:rPr>
      <w:i/>
      <w:iCs/>
    </w:rPr>
  </w:style>
  <w:style w:type="paragraph" w:styleId="NoSpacing">
    <w:name w:val="No Spacing"/>
    <w:link w:val="NoSpacingChar"/>
    <w:uiPriority w:val="1"/>
    <w:qFormat/>
    <w:rsid w:val="0008728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87289"/>
    <w:pPr>
      <w:bidi w:val="0"/>
      <w:spacing w:before="120" w:after="120"/>
      <w:ind w:left="720"/>
    </w:pPr>
    <w:rPr>
      <w:color w:val="3B3059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87289"/>
    <w:rPr>
      <w:color w:val="3B3059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7289"/>
    <w:pPr>
      <w:bidi w:val="0"/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3B3059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7289"/>
    <w:rPr>
      <w:rFonts w:asciiTheme="majorHAnsi" w:eastAsiaTheme="majorEastAsia" w:hAnsiTheme="majorHAnsi" w:cstheme="majorBidi"/>
      <w:color w:val="3B3059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087289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08728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087289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087289"/>
    <w:rPr>
      <w:b/>
      <w:bCs/>
      <w:smallCaps/>
      <w:color w:val="3B3059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087289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unhideWhenUsed/>
    <w:qFormat/>
    <w:rsid w:val="0008728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649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93D"/>
  </w:style>
  <w:style w:type="paragraph" w:styleId="Footer">
    <w:name w:val="footer"/>
    <w:basedOn w:val="Normal"/>
    <w:link w:val="FooterChar"/>
    <w:uiPriority w:val="99"/>
    <w:unhideWhenUsed/>
    <w:rsid w:val="00F649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93D"/>
  </w:style>
  <w:style w:type="paragraph" w:styleId="BalloonText">
    <w:name w:val="Balloon Text"/>
    <w:basedOn w:val="Normal"/>
    <w:link w:val="BalloonTextChar"/>
    <w:uiPriority w:val="99"/>
    <w:semiHidden/>
    <w:unhideWhenUsed/>
    <w:rsid w:val="007873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3A7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EE0AEF"/>
  </w:style>
  <w:style w:type="table" w:customStyle="1" w:styleId="TableGrid1">
    <w:name w:val="Table Grid1"/>
    <w:basedOn w:val="TableNormal"/>
    <w:next w:val="TableGrid"/>
    <w:uiPriority w:val="59"/>
    <w:rsid w:val="00CC6AD0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CC6AD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6AD0"/>
    <w:rPr>
      <w:color w:val="0000FF"/>
      <w:u w:val="single"/>
    </w:rPr>
  </w:style>
  <w:style w:type="table" w:customStyle="1" w:styleId="MediumShading1-Accent21">
    <w:name w:val="Medium Shading 1 - Accent 21"/>
    <w:basedOn w:val="TableNormal"/>
    <w:next w:val="MediumShading1-Accent2"/>
    <w:uiPriority w:val="63"/>
    <w:rsid w:val="00CC6AD0"/>
    <w:pPr>
      <w:spacing w:after="0" w:line="240" w:lineRule="auto"/>
    </w:pPr>
    <w:rPr>
      <w:rFonts w:eastAsia="Calibri"/>
      <w:lang w:bidi="ar-SA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41">
    <w:name w:val="Medium Shading 1 - Accent 41"/>
    <w:basedOn w:val="TableNormal"/>
    <w:next w:val="MediumShading1-Accent4"/>
    <w:uiPriority w:val="63"/>
    <w:rsid w:val="00CC6AD0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Grid3-Accent41">
    <w:name w:val="Medium Grid 3 - Accent 41"/>
    <w:basedOn w:val="TableNormal"/>
    <w:next w:val="MediumGrid3-Accent4"/>
    <w:uiPriority w:val="69"/>
    <w:rsid w:val="00CC6AD0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MediumShading1-Accent51">
    <w:name w:val="Medium Shading 1 - Accent 51"/>
    <w:basedOn w:val="TableNormal"/>
    <w:next w:val="MediumShading1-Accent5"/>
    <w:uiPriority w:val="63"/>
    <w:rsid w:val="00CC6AD0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eGrid2">
    <w:name w:val="Table Grid2"/>
    <w:basedOn w:val="TableNormal"/>
    <w:next w:val="TableGrid"/>
    <w:uiPriority w:val="59"/>
    <w:rsid w:val="00CC6AD0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TableNormal"/>
    <w:next w:val="TableGrid"/>
    <w:uiPriority w:val="59"/>
    <w:rsid w:val="00CC6AD0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next w:val="TableGrid"/>
    <w:uiPriority w:val="59"/>
    <w:rsid w:val="00CC6AD0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">
    <w:name w:val="Table Grid5"/>
    <w:basedOn w:val="TableNormal"/>
    <w:next w:val="TableGrid"/>
    <w:uiPriority w:val="59"/>
    <w:rsid w:val="00CC6AD0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laceholderText">
    <w:name w:val="Placeholder Text"/>
    <w:basedOn w:val="DefaultParagraphFont"/>
    <w:uiPriority w:val="99"/>
    <w:semiHidden/>
    <w:rsid w:val="00CC6AD0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CC6A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6AD0"/>
    <w:pPr>
      <w:spacing w:after="0" w:line="240" w:lineRule="auto"/>
    </w:pPr>
    <w:rPr>
      <w:rFonts w:ascii="Times New Roman" w:eastAsia="Times New Roman" w:hAnsi="Times New Roman" w:cs="Times New Roman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6AD0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6A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6AD0"/>
    <w:rPr>
      <w:rFonts w:ascii="Times New Roman" w:eastAsia="Times New Roman" w:hAnsi="Times New Roman" w:cs="Times New Roman"/>
      <w:b/>
      <w:bCs/>
      <w:sz w:val="20"/>
      <w:szCs w:val="20"/>
      <w:lang w:bidi="ar-SA"/>
    </w:rPr>
  </w:style>
  <w:style w:type="paragraph" w:customStyle="1" w:styleId="NormalWeb1">
    <w:name w:val="Normal (Web)1"/>
    <w:basedOn w:val="Normal"/>
    <w:next w:val="NormalWeb"/>
    <w:uiPriority w:val="99"/>
    <w:semiHidden/>
    <w:unhideWhenUsed/>
    <w:rsid w:val="00CC6AD0"/>
    <w:pPr>
      <w:bidi w:val="0"/>
      <w:spacing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CC6AD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TOC2">
    <w:name w:val="toc 2"/>
    <w:basedOn w:val="Normal"/>
    <w:next w:val="Normal"/>
    <w:autoRedefine/>
    <w:uiPriority w:val="39"/>
    <w:unhideWhenUsed/>
    <w:rsid w:val="00CC6AD0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bidi="ar-SA"/>
    </w:rPr>
  </w:style>
  <w:style w:type="table" w:styleId="TableGrid">
    <w:name w:val="Table Grid"/>
    <w:basedOn w:val="TableNormal"/>
    <w:uiPriority w:val="39"/>
    <w:rsid w:val="00CC6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2">
    <w:name w:val="Medium Shading 1 Accent 2"/>
    <w:basedOn w:val="TableNormal"/>
    <w:uiPriority w:val="63"/>
    <w:semiHidden/>
    <w:unhideWhenUsed/>
    <w:rsid w:val="00CC6AD0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E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C6AD0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4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C6AD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4C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C99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C99C" w:themeFill="accent4" w:themeFillTint="7F"/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C6AD0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AF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C6AD0"/>
    <w:rPr>
      <w:rFonts w:ascii="Times New Roman" w:hAnsi="Times New Roman" w:cs="Times New Roman"/>
      <w:sz w:val="24"/>
      <w:szCs w:val="24"/>
    </w:rPr>
  </w:style>
  <w:style w:type="table" w:customStyle="1" w:styleId="TableGrid11">
    <w:name w:val="Table Grid11"/>
    <w:basedOn w:val="TableNormal"/>
    <w:next w:val="TableGrid"/>
    <w:uiPriority w:val="59"/>
    <w:rsid w:val="001B527A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B527A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B527A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213DD2"/>
    <w:pPr>
      <w:spacing w:after="100"/>
      <w:ind w:left="400"/>
    </w:pPr>
  </w:style>
  <w:style w:type="paragraph" w:customStyle="1" w:styleId="Kouravand">
    <w:name w:val="Kouravand"/>
    <w:basedOn w:val="Normal"/>
    <w:link w:val="KouravandChar"/>
    <w:autoRedefine/>
    <w:qFormat/>
    <w:rsid w:val="00241855"/>
    <w:pPr>
      <w:keepNext/>
      <w:keepLines/>
      <w:spacing w:before="480" w:after="0" w:line="240" w:lineRule="auto"/>
      <w:ind w:right="1134"/>
      <w:outlineLvl w:val="0"/>
    </w:pPr>
    <w:rPr>
      <w:rFonts w:ascii="B Titr" w:eastAsia="Times New Roman" w:hAnsi="B Titr" w:cs="B Titr"/>
      <w:b/>
      <w:bCs/>
      <w:color w:val="0070C0"/>
      <w:sz w:val="28"/>
      <w:szCs w:val="28"/>
      <w:lang w:bidi="ar-SA"/>
    </w:rPr>
  </w:style>
  <w:style w:type="character" w:customStyle="1" w:styleId="KouravandChar">
    <w:name w:val="Kouravand Char"/>
    <w:basedOn w:val="DefaultParagraphFont"/>
    <w:link w:val="Kouravand"/>
    <w:rsid w:val="00241855"/>
    <w:rPr>
      <w:rFonts w:ascii="B Titr" w:eastAsia="Times New Roman" w:hAnsi="B Titr" w:cs="B Titr"/>
      <w:b/>
      <w:bCs/>
      <w:color w:val="0070C0"/>
      <w:sz w:val="28"/>
      <w:szCs w:val="2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khiec.ir" TargetMode="External"/><Relationship Id="rId18" Type="http://schemas.openxmlformats.org/officeDocument/2006/relationships/header" Target="header2.xml"/><Relationship Id="rId26" Type="http://schemas.openxmlformats.org/officeDocument/2006/relationships/hyperlink" Target="http://fa.wikipedia.org/wiki/%D8%A7%D8%B3%D8%AA%D8%A7%D9%86_%D8%A7%D8%B5%D9%81%D9%87%D8%A7%D9%86" TargetMode="External"/><Relationship Id="rId39" Type="http://schemas.openxmlformats.org/officeDocument/2006/relationships/theme" Target="theme/theme1.xml"/><Relationship Id="rId21" Type="http://schemas.openxmlformats.org/officeDocument/2006/relationships/footer" Target="footer2.xml"/><Relationship Id="rId34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://www.khiec.ir" TargetMode="External"/><Relationship Id="rId17" Type="http://schemas.openxmlformats.org/officeDocument/2006/relationships/header" Target="header1.xml"/><Relationship Id="rId25" Type="http://schemas.openxmlformats.org/officeDocument/2006/relationships/hyperlink" Target="http://fa.wikipedia.org/wiki/%D9%84%D8%B1%D8%B3%D8%AA%D8%A7%D9%86" TargetMode="External"/><Relationship Id="rId33" Type="http://schemas.openxmlformats.org/officeDocument/2006/relationships/hyperlink" Target="http://fa.wikipedia.org/wiki/%D8%B9%D8%B1%D8%A7%D9%82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3.xml"/><Relationship Id="rId29" Type="http://schemas.openxmlformats.org/officeDocument/2006/relationships/hyperlink" Target="http://fa.wikipedia.org/wiki/%D8%B4%D8%B1%D9%8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khiec.ir" TargetMode="External"/><Relationship Id="rId24" Type="http://schemas.openxmlformats.org/officeDocument/2006/relationships/hyperlink" Target="http://fa.wikipedia.org/wiki/%D8%A7%D8%B3%D8%AA%D8%A7%D9%86" TargetMode="External"/><Relationship Id="rId32" Type="http://schemas.openxmlformats.org/officeDocument/2006/relationships/hyperlink" Target="http://fa.wikipedia.org/wiki/%DA%A9%D8%B4%D9%88%D8%B1" TargetMode="External"/><Relationship Id="rId37" Type="http://schemas.openxmlformats.org/officeDocument/2006/relationships/image" Target="media/image10.sv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://fa.wikipedia.org/wiki/%D8%AE%D9%84%DB%8C%D8%AC_%D9%81%D8%A7%D8%B1%D8%B3" TargetMode="External"/><Relationship Id="rId28" Type="http://schemas.openxmlformats.org/officeDocument/2006/relationships/hyperlink" Target="http://fa.wikipedia.org/wiki/%D8%A7%DB%8C%D9%84%D8%A7%D9%85" TargetMode="External"/><Relationship Id="rId36" Type="http://schemas.openxmlformats.org/officeDocument/2006/relationships/image" Target="media/image9.png"/><Relationship Id="rId10" Type="http://schemas.openxmlformats.org/officeDocument/2006/relationships/hyperlink" Target="http://www.khiec.ir" TargetMode="External"/><Relationship Id="rId19" Type="http://schemas.openxmlformats.org/officeDocument/2006/relationships/footer" Target="footer1.xml"/><Relationship Id="rId31" Type="http://schemas.openxmlformats.org/officeDocument/2006/relationships/hyperlink" Target="http://fa.wikipedia.org/wiki/%D8%AE%D9%84%DB%8C%D8%AC_%D9%81%D8%A7%D8%B1%D8%B3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2.png"/><Relationship Id="rId22" Type="http://schemas.openxmlformats.org/officeDocument/2006/relationships/hyperlink" Target="http://fa.wikipedia.org/wiki/%D8%A7%DB%8C%D8%B1%D8%A7%D9%86" TargetMode="External"/><Relationship Id="rId27" Type="http://schemas.openxmlformats.org/officeDocument/2006/relationships/hyperlink" Target="http://fa.wikipedia.org/wiki/%DA%86%D9%87%D8%A7%D8%B1_%D9%85%D8%AD%D8%A7%D9%84_%D9%88_%D8%A8%D8%AE%D8%AA%DB%8C%D8%A7%D8%B1%DB%8C" TargetMode="External"/><Relationship Id="rId30" Type="http://schemas.openxmlformats.org/officeDocument/2006/relationships/hyperlink" Target="http://fa.wikipedia.org/wiki/%D8%A7%D8%B3%D8%AA%D8%A7%D9%86_%DA%A9%D9%87%DA%AF%DB%8C%D9%84%D9%88%DB%8C%D9%87_%D9%88_%D8%A8%D9%88%DB%8C%D8%B1%D8%A7%D8%AD%D9%85%D8%AF" TargetMode="External"/><Relationship Id="rId35" Type="http://schemas.openxmlformats.org/officeDocument/2006/relationships/image" Target="media/image8.sv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.orizi\Desktop\&#1593;&#1585;&#1740;&#1590;&#1740;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22D4B9-7E26-498F-873B-EBAA2A68E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عریضی</Template>
  <TotalTime>25</TotalTime>
  <Pages>46</Pages>
  <Words>8295</Words>
  <Characters>47285</Characters>
  <Application>Microsoft Office Word</Application>
  <DocSecurity>0</DocSecurity>
  <Lines>394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Hadis Orizi</dc:creator>
  <cp:keywords/>
  <dc:description/>
  <cp:lastModifiedBy>iman kuravand</cp:lastModifiedBy>
  <cp:revision>7</cp:revision>
  <cp:lastPrinted>2025-03-17T12:14:00Z</cp:lastPrinted>
  <dcterms:created xsi:type="dcterms:W3CDTF">2025-03-17T12:09:00Z</dcterms:created>
  <dcterms:modified xsi:type="dcterms:W3CDTF">2025-04-06T12:41:00Z</dcterms:modified>
</cp:coreProperties>
</file>